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C5863" w14:textId="24FC91DF" w:rsidR="00C96BED" w:rsidRPr="009318A4" w:rsidRDefault="00A62A8F" w:rsidP="00627E14">
      <w:pPr>
        <w:pStyle w:val="MainTitle"/>
        <w:rPr>
          <w:sz w:val="40"/>
          <w:szCs w:val="40"/>
        </w:rPr>
      </w:pPr>
      <w:r>
        <w:t>Papua New Guinea</w:t>
      </w:r>
      <w:r w:rsidR="008072AC">
        <w:t xml:space="preserve"> </w:t>
      </w:r>
      <w:r w:rsidR="007F5485">
        <w:t xml:space="preserve">(January 2017 to March </w:t>
      </w:r>
      <w:r w:rsidR="00C04756">
        <w:t>2022</w:t>
      </w:r>
      <w:r w:rsidR="007F5485">
        <w:t>)</w:t>
      </w:r>
    </w:p>
    <w:p w14:paraId="1FAAB486" w14:textId="3DDAA018" w:rsidR="00B108FA" w:rsidRDefault="00B108FA" w:rsidP="006867A1">
      <w:pPr>
        <w:pStyle w:val="Text"/>
        <w:rPr>
          <w:rFonts w:ascii="Franklin Gothic Medium" w:eastAsia="MS Gothic" w:hAnsi="Franklin Gothic Medium" w:cs="Times New Roman"/>
          <w:color w:val="1A4066"/>
          <w:sz w:val="36"/>
          <w:szCs w:val="44"/>
        </w:rPr>
      </w:pPr>
      <w:r w:rsidRPr="00B108FA">
        <w:rPr>
          <w:rFonts w:ascii="Franklin Gothic Medium" w:eastAsia="MS Gothic" w:hAnsi="Franklin Gothic Medium" w:cs="Times New Roman"/>
          <w:color w:val="1A4066"/>
          <w:sz w:val="36"/>
          <w:szCs w:val="44"/>
        </w:rPr>
        <w:t>Stakeholder engagement – template for</w:t>
      </w:r>
      <w:r>
        <w:rPr>
          <w:rFonts w:ascii="Franklin Gothic Medium" w:eastAsia="MS Gothic" w:hAnsi="Franklin Gothic Medium" w:cs="Times New Roman"/>
          <w:color w:val="1A4066"/>
          <w:sz w:val="36"/>
          <w:szCs w:val="44"/>
        </w:rPr>
        <w:t xml:space="preserve"> EITI</w:t>
      </w:r>
      <w:r w:rsidRPr="00B108FA">
        <w:rPr>
          <w:rFonts w:ascii="Franklin Gothic Medium" w:eastAsia="MS Gothic" w:hAnsi="Franklin Gothic Medium" w:cs="Times New Roman"/>
          <w:color w:val="1A4066"/>
          <w:sz w:val="36"/>
          <w:szCs w:val="44"/>
        </w:rPr>
        <w:t xml:space="preserve"> data collection </w:t>
      </w:r>
    </w:p>
    <w:sdt>
      <w:sdtPr>
        <w:rPr>
          <w:rFonts w:ascii="Franklin Gothic Book" w:eastAsiaTheme="minorHAnsi" w:hAnsi="Franklin Gothic Book" w:cstheme="minorBidi"/>
          <w:color w:val="auto"/>
          <w:sz w:val="22"/>
          <w:szCs w:val="22"/>
          <w:lang w:val="en-GB"/>
        </w:rPr>
        <w:id w:val="-552155441"/>
        <w:docPartObj>
          <w:docPartGallery w:val="Table of Contents"/>
          <w:docPartUnique/>
        </w:docPartObj>
      </w:sdtPr>
      <w:sdtEndPr>
        <w:rPr>
          <w:rFonts w:eastAsia="Cambria" w:cs="Arial"/>
          <w:b/>
          <w:bCs/>
          <w:szCs w:val="24"/>
          <w:lang w:val="en-US"/>
        </w:rPr>
      </w:sdtEndPr>
      <w:sdtContent>
        <w:p w14:paraId="0AA48077" w14:textId="77777777" w:rsidR="00B108FA" w:rsidRPr="002A201C" w:rsidRDefault="00B108FA" w:rsidP="00B108FA">
          <w:pPr>
            <w:pStyle w:val="TOCHeading"/>
            <w:rPr>
              <w:rFonts w:ascii="Franklin Gothic Book" w:hAnsi="Franklin Gothic Book"/>
              <w:lang w:val="en-GB"/>
            </w:rPr>
          </w:pPr>
          <w:r w:rsidRPr="002A201C">
            <w:rPr>
              <w:rFonts w:ascii="Franklin Gothic Book" w:hAnsi="Franklin Gothic Book"/>
              <w:lang w:val="en-GB"/>
            </w:rPr>
            <w:t>Contents</w:t>
          </w:r>
        </w:p>
        <w:p w14:paraId="31CDE875" w14:textId="1B38BA6B" w:rsidR="006D2988" w:rsidRDefault="00B108FA">
          <w:pPr>
            <w:pStyle w:val="TOC1"/>
            <w:tabs>
              <w:tab w:val="right" w:leader="dot" w:pos="9062"/>
            </w:tabs>
            <w:rPr>
              <w:rFonts w:eastAsiaTheme="minorEastAsia"/>
              <w:noProof/>
              <w:lang w:eastAsia="en-GB"/>
            </w:rPr>
          </w:pPr>
          <w:r w:rsidRPr="002A201C">
            <w:rPr>
              <w:rFonts w:ascii="Franklin Gothic Book" w:hAnsi="Franklin Gothic Book"/>
            </w:rPr>
            <w:fldChar w:fldCharType="begin"/>
          </w:r>
          <w:r w:rsidRPr="002A201C">
            <w:rPr>
              <w:rFonts w:ascii="Franklin Gothic Book" w:hAnsi="Franklin Gothic Book"/>
            </w:rPr>
            <w:instrText xml:space="preserve"> TOC \o "1-3" \h \z \u </w:instrText>
          </w:r>
          <w:r w:rsidRPr="002A201C">
            <w:rPr>
              <w:rFonts w:ascii="Franklin Gothic Book" w:hAnsi="Franklin Gothic Book"/>
            </w:rPr>
            <w:fldChar w:fldCharType="separate"/>
          </w:r>
          <w:hyperlink w:anchor="_Toc57974728" w:history="1">
            <w:r w:rsidR="006D2988" w:rsidRPr="00F51070">
              <w:rPr>
                <w:rStyle w:val="Hyperlink"/>
                <w:rFonts w:ascii="Franklin Gothic Book" w:hAnsi="Franklin Gothic Book"/>
                <w:noProof/>
              </w:rPr>
              <w:t>Introduction</w:t>
            </w:r>
            <w:r w:rsidR="006D2988">
              <w:rPr>
                <w:noProof/>
                <w:webHidden/>
              </w:rPr>
              <w:tab/>
            </w:r>
            <w:r w:rsidR="006D2988">
              <w:rPr>
                <w:noProof/>
                <w:webHidden/>
              </w:rPr>
              <w:fldChar w:fldCharType="begin"/>
            </w:r>
            <w:r w:rsidR="006D2988">
              <w:rPr>
                <w:noProof/>
                <w:webHidden/>
              </w:rPr>
              <w:instrText xml:space="preserve"> PAGEREF _Toc57974728 \h </w:instrText>
            </w:r>
            <w:r w:rsidR="006D2988">
              <w:rPr>
                <w:noProof/>
                <w:webHidden/>
              </w:rPr>
            </w:r>
            <w:r w:rsidR="006D2988">
              <w:rPr>
                <w:noProof/>
                <w:webHidden/>
              </w:rPr>
              <w:fldChar w:fldCharType="separate"/>
            </w:r>
            <w:r w:rsidR="00364658">
              <w:rPr>
                <w:noProof/>
                <w:webHidden/>
              </w:rPr>
              <w:t>2</w:t>
            </w:r>
            <w:r w:rsidR="006D2988">
              <w:rPr>
                <w:noProof/>
                <w:webHidden/>
              </w:rPr>
              <w:fldChar w:fldCharType="end"/>
            </w:r>
          </w:hyperlink>
        </w:p>
        <w:p w14:paraId="435B925E" w14:textId="44B5368F" w:rsidR="006D2988" w:rsidRDefault="00DA4D66">
          <w:pPr>
            <w:pStyle w:val="TOC1"/>
            <w:tabs>
              <w:tab w:val="right" w:leader="dot" w:pos="9062"/>
            </w:tabs>
            <w:rPr>
              <w:rFonts w:eastAsiaTheme="minorEastAsia"/>
              <w:noProof/>
              <w:lang w:eastAsia="en-GB"/>
            </w:rPr>
          </w:pPr>
          <w:hyperlink w:anchor="_Toc57974729" w:history="1">
            <w:r w:rsidR="006D2988" w:rsidRPr="00F51070">
              <w:rPr>
                <w:rStyle w:val="Hyperlink"/>
                <w:rFonts w:ascii="Franklin Gothic Book" w:hAnsi="Franklin Gothic Book"/>
                <w:noProof/>
              </w:rPr>
              <w:t>Part I: MSG oversight</w:t>
            </w:r>
            <w:r w:rsidR="006D2988">
              <w:rPr>
                <w:noProof/>
                <w:webHidden/>
              </w:rPr>
              <w:tab/>
            </w:r>
            <w:r w:rsidR="006D2988">
              <w:rPr>
                <w:noProof/>
                <w:webHidden/>
              </w:rPr>
              <w:fldChar w:fldCharType="begin"/>
            </w:r>
            <w:r w:rsidR="006D2988">
              <w:rPr>
                <w:noProof/>
                <w:webHidden/>
              </w:rPr>
              <w:instrText xml:space="preserve"> PAGEREF _Toc57974729 \h </w:instrText>
            </w:r>
            <w:r w:rsidR="006D2988">
              <w:rPr>
                <w:noProof/>
                <w:webHidden/>
              </w:rPr>
            </w:r>
            <w:r w:rsidR="006D2988">
              <w:rPr>
                <w:noProof/>
                <w:webHidden/>
              </w:rPr>
              <w:fldChar w:fldCharType="separate"/>
            </w:r>
            <w:r w:rsidR="00364658">
              <w:rPr>
                <w:noProof/>
                <w:webHidden/>
              </w:rPr>
              <w:t>2</w:t>
            </w:r>
            <w:r w:rsidR="006D2988">
              <w:rPr>
                <w:noProof/>
                <w:webHidden/>
              </w:rPr>
              <w:fldChar w:fldCharType="end"/>
            </w:r>
          </w:hyperlink>
        </w:p>
        <w:p w14:paraId="2B0AED07" w14:textId="1317A192" w:rsidR="006D2988" w:rsidRDefault="00DA4D66">
          <w:pPr>
            <w:pStyle w:val="TOC2"/>
            <w:tabs>
              <w:tab w:val="right" w:leader="dot" w:pos="9062"/>
            </w:tabs>
            <w:rPr>
              <w:rFonts w:eastAsiaTheme="minorEastAsia"/>
              <w:noProof/>
              <w:lang w:eastAsia="en-GB"/>
            </w:rPr>
          </w:pPr>
          <w:hyperlink w:anchor="_Toc57974730" w:history="1">
            <w:r w:rsidR="006D2988" w:rsidRPr="00F51070">
              <w:rPr>
                <w:rStyle w:val="Hyperlink"/>
                <w:noProof/>
              </w:rPr>
              <w:t>MSG members and attendance</w:t>
            </w:r>
            <w:r w:rsidR="006D2988">
              <w:rPr>
                <w:noProof/>
                <w:webHidden/>
              </w:rPr>
              <w:tab/>
            </w:r>
            <w:r w:rsidR="006D2988">
              <w:rPr>
                <w:noProof/>
                <w:webHidden/>
              </w:rPr>
              <w:fldChar w:fldCharType="begin"/>
            </w:r>
            <w:r w:rsidR="006D2988">
              <w:rPr>
                <w:noProof/>
                <w:webHidden/>
              </w:rPr>
              <w:instrText xml:space="preserve"> PAGEREF _Toc57974730 \h </w:instrText>
            </w:r>
            <w:r w:rsidR="006D2988">
              <w:rPr>
                <w:noProof/>
                <w:webHidden/>
              </w:rPr>
            </w:r>
            <w:r w:rsidR="006D2988">
              <w:rPr>
                <w:noProof/>
                <w:webHidden/>
              </w:rPr>
              <w:fldChar w:fldCharType="separate"/>
            </w:r>
            <w:r w:rsidR="00364658">
              <w:rPr>
                <w:noProof/>
                <w:webHidden/>
              </w:rPr>
              <w:t>2</w:t>
            </w:r>
            <w:r w:rsidR="006D2988">
              <w:rPr>
                <w:noProof/>
                <w:webHidden/>
              </w:rPr>
              <w:fldChar w:fldCharType="end"/>
            </w:r>
          </w:hyperlink>
        </w:p>
        <w:p w14:paraId="5D33E6F4" w14:textId="62986ED2" w:rsidR="006D2988" w:rsidRDefault="00DA4D66">
          <w:pPr>
            <w:pStyle w:val="TOC2"/>
            <w:tabs>
              <w:tab w:val="right" w:leader="dot" w:pos="9062"/>
            </w:tabs>
            <w:rPr>
              <w:rFonts w:eastAsiaTheme="minorEastAsia"/>
              <w:noProof/>
              <w:lang w:eastAsia="en-GB"/>
            </w:rPr>
          </w:pPr>
          <w:hyperlink w:anchor="_Toc57974731" w:history="1">
            <w:r w:rsidR="006D2988" w:rsidRPr="00F51070">
              <w:rPr>
                <w:rStyle w:val="Hyperlink"/>
                <w:noProof/>
              </w:rPr>
              <w:t>MSG Terms of Reference and practices</w:t>
            </w:r>
            <w:r w:rsidR="006D2988">
              <w:rPr>
                <w:noProof/>
                <w:webHidden/>
              </w:rPr>
              <w:tab/>
            </w:r>
            <w:r w:rsidR="006D2988">
              <w:rPr>
                <w:noProof/>
                <w:webHidden/>
              </w:rPr>
              <w:fldChar w:fldCharType="begin"/>
            </w:r>
            <w:r w:rsidR="006D2988">
              <w:rPr>
                <w:noProof/>
                <w:webHidden/>
              </w:rPr>
              <w:instrText xml:space="preserve"> PAGEREF _Toc57974731 \h </w:instrText>
            </w:r>
            <w:r w:rsidR="006D2988">
              <w:rPr>
                <w:noProof/>
                <w:webHidden/>
              </w:rPr>
            </w:r>
            <w:r w:rsidR="006D2988">
              <w:rPr>
                <w:noProof/>
                <w:webHidden/>
              </w:rPr>
              <w:fldChar w:fldCharType="separate"/>
            </w:r>
            <w:r w:rsidR="00364658">
              <w:rPr>
                <w:noProof/>
                <w:webHidden/>
              </w:rPr>
              <w:t>74</w:t>
            </w:r>
            <w:r w:rsidR="006D2988">
              <w:rPr>
                <w:noProof/>
                <w:webHidden/>
              </w:rPr>
              <w:fldChar w:fldCharType="end"/>
            </w:r>
          </w:hyperlink>
        </w:p>
        <w:p w14:paraId="2B300E6F" w14:textId="1BB7413C" w:rsidR="006D2988" w:rsidRDefault="00DA4D66">
          <w:pPr>
            <w:pStyle w:val="TOC2"/>
            <w:tabs>
              <w:tab w:val="right" w:leader="dot" w:pos="9062"/>
            </w:tabs>
            <w:rPr>
              <w:rFonts w:eastAsiaTheme="minorEastAsia"/>
              <w:noProof/>
              <w:lang w:eastAsia="en-GB"/>
            </w:rPr>
          </w:pPr>
          <w:hyperlink w:anchor="_Toc57974732" w:history="1">
            <w:r w:rsidR="006D2988" w:rsidRPr="00F51070">
              <w:rPr>
                <w:rStyle w:val="Hyperlink"/>
                <w:noProof/>
              </w:rPr>
              <w:t>MSG meetings and minutes</w:t>
            </w:r>
            <w:r w:rsidR="006D2988">
              <w:rPr>
                <w:noProof/>
                <w:webHidden/>
              </w:rPr>
              <w:tab/>
            </w:r>
            <w:r w:rsidR="006D2988">
              <w:rPr>
                <w:noProof/>
                <w:webHidden/>
              </w:rPr>
              <w:fldChar w:fldCharType="begin"/>
            </w:r>
            <w:r w:rsidR="006D2988">
              <w:rPr>
                <w:noProof/>
                <w:webHidden/>
              </w:rPr>
              <w:instrText xml:space="preserve"> PAGEREF _Toc57974732 \h </w:instrText>
            </w:r>
            <w:r w:rsidR="006D2988">
              <w:rPr>
                <w:noProof/>
                <w:webHidden/>
              </w:rPr>
            </w:r>
            <w:r w:rsidR="006D2988">
              <w:rPr>
                <w:noProof/>
                <w:webHidden/>
              </w:rPr>
              <w:fldChar w:fldCharType="separate"/>
            </w:r>
            <w:r w:rsidR="00364658">
              <w:rPr>
                <w:noProof/>
                <w:webHidden/>
              </w:rPr>
              <w:t>83</w:t>
            </w:r>
            <w:r w:rsidR="006D2988">
              <w:rPr>
                <w:noProof/>
                <w:webHidden/>
              </w:rPr>
              <w:fldChar w:fldCharType="end"/>
            </w:r>
          </w:hyperlink>
        </w:p>
        <w:p w14:paraId="6DA69276" w14:textId="439F8DFE" w:rsidR="006D2988" w:rsidRDefault="00DA4D66">
          <w:pPr>
            <w:pStyle w:val="TOC2"/>
            <w:tabs>
              <w:tab w:val="right" w:leader="dot" w:pos="9062"/>
            </w:tabs>
            <w:rPr>
              <w:rFonts w:eastAsiaTheme="minorEastAsia"/>
              <w:noProof/>
              <w:lang w:eastAsia="en-GB"/>
            </w:rPr>
          </w:pPr>
          <w:hyperlink w:anchor="_Toc57974733" w:history="1">
            <w:r w:rsidR="006D2988" w:rsidRPr="00F51070">
              <w:rPr>
                <w:rStyle w:val="Hyperlink"/>
                <w:noProof/>
              </w:rPr>
              <w:t>MSG approval</w:t>
            </w:r>
            <w:r w:rsidR="006D2988">
              <w:rPr>
                <w:noProof/>
                <w:webHidden/>
              </w:rPr>
              <w:tab/>
            </w:r>
            <w:r w:rsidR="006D2988">
              <w:rPr>
                <w:noProof/>
                <w:webHidden/>
              </w:rPr>
              <w:fldChar w:fldCharType="begin"/>
            </w:r>
            <w:r w:rsidR="006D2988">
              <w:rPr>
                <w:noProof/>
                <w:webHidden/>
              </w:rPr>
              <w:instrText xml:space="preserve"> PAGEREF _Toc57974733 \h </w:instrText>
            </w:r>
            <w:r w:rsidR="006D2988">
              <w:rPr>
                <w:noProof/>
                <w:webHidden/>
              </w:rPr>
            </w:r>
            <w:r w:rsidR="006D2988">
              <w:rPr>
                <w:noProof/>
                <w:webHidden/>
              </w:rPr>
              <w:fldChar w:fldCharType="separate"/>
            </w:r>
            <w:r w:rsidR="00364658">
              <w:rPr>
                <w:noProof/>
                <w:webHidden/>
              </w:rPr>
              <w:t>86</w:t>
            </w:r>
            <w:r w:rsidR="006D2988">
              <w:rPr>
                <w:noProof/>
                <w:webHidden/>
              </w:rPr>
              <w:fldChar w:fldCharType="end"/>
            </w:r>
          </w:hyperlink>
        </w:p>
        <w:p w14:paraId="2A4DA66A" w14:textId="6918A14A" w:rsidR="006D2988" w:rsidRDefault="00DA4D66">
          <w:pPr>
            <w:pStyle w:val="TOC1"/>
            <w:tabs>
              <w:tab w:val="right" w:leader="dot" w:pos="9062"/>
            </w:tabs>
            <w:rPr>
              <w:rFonts w:eastAsiaTheme="minorEastAsia"/>
              <w:noProof/>
              <w:lang w:eastAsia="en-GB"/>
            </w:rPr>
          </w:pPr>
          <w:hyperlink w:anchor="_Toc57974734" w:history="1">
            <w:r w:rsidR="006D2988" w:rsidRPr="00F51070">
              <w:rPr>
                <w:rStyle w:val="Hyperlink"/>
                <w:rFonts w:ascii="Franklin Gothic Book" w:hAnsi="Franklin Gothic Book"/>
                <w:noProof/>
              </w:rPr>
              <w:t>Part II: Government engagement</w:t>
            </w:r>
            <w:r w:rsidR="006D2988">
              <w:rPr>
                <w:noProof/>
                <w:webHidden/>
              </w:rPr>
              <w:tab/>
            </w:r>
            <w:r w:rsidR="006D2988">
              <w:rPr>
                <w:noProof/>
                <w:webHidden/>
              </w:rPr>
              <w:fldChar w:fldCharType="begin"/>
            </w:r>
            <w:r w:rsidR="006D2988">
              <w:rPr>
                <w:noProof/>
                <w:webHidden/>
              </w:rPr>
              <w:instrText xml:space="preserve"> PAGEREF _Toc57974734 \h </w:instrText>
            </w:r>
            <w:r w:rsidR="006D2988">
              <w:rPr>
                <w:noProof/>
                <w:webHidden/>
              </w:rPr>
            </w:r>
            <w:r w:rsidR="006D2988">
              <w:rPr>
                <w:noProof/>
                <w:webHidden/>
              </w:rPr>
              <w:fldChar w:fldCharType="separate"/>
            </w:r>
            <w:r w:rsidR="00364658">
              <w:rPr>
                <w:noProof/>
                <w:webHidden/>
              </w:rPr>
              <w:t>87</w:t>
            </w:r>
            <w:r w:rsidR="006D2988">
              <w:rPr>
                <w:noProof/>
                <w:webHidden/>
              </w:rPr>
              <w:fldChar w:fldCharType="end"/>
            </w:r>
          </w:hyperlink>
        </w:p>
        <w:p w14:paraId="7FF5F98F" w14:textId="6B2F0373" w:rsidR="006D2988" w:rsidRDefault="00DA4D66">
          <w:pPr>
            <w:pStyle w:val="TOC2"/>
            <w:tabs>
              <w:tab w:val="right" w:leader="dot" w:pos="9062"/>
            </w:tabs>
            <w:rPr>
              <w:rFonts w:eastAsiaTheme="minorEastAsia"/>
              <w:noProof/>
              <w:lang w:eastAsia="en-GB"/>
            </w:rPr>
          </w:pPr>
          <w:hyperlink w:anchor="_Toc57974735" w:history="1">
            <w:r w:rsidR="006D2988" w:rsidRPr="00F51070">
              <w:rPr>
                <w:rStyle w:val="Hyperlink"/>
                <w:noProof/>
              </w:rPr>
              <w:t>Liaison with the broader constituency</w:t>
            </w:r>
            <w:r w:rsidR="006D2988">
              <w:rPr>
                <w:noProof/>
                <w:webHidden/>
              </w:rPr>
              <w:tab/>
            </w:r>
            <w:r w:rsidR="006D2988">
              <w:rPr>
                <w:noProof/>
                <w:webHidden/>
              </w:rPr>
              <w:fldChar w:fldCharType="begin"/>
            </w:r>
            <w:r w:rsidR="006D2988">
              <w:rPr>
                <w:noProof/>
                <w:webHidden/>
              </w:rPr>
              <w:instrText xml:space="preserve"> PAGEREF _Toc57974735 \h </w:instrText>
            </w:r>
            <w:r w:rsidR="006D2988">
              <w:rPr>
                <w:noProof/>
                <w:webHidden/>
              </w:rPr>
            </w:r>
            <w:r w:rsidR="006D2988">
              <w:rPr>
                <w:noProof/>
                <w:webHidden/>
              </w:rPr>
              <w:fldChar w:fldCharType="separate"/>
            </w:r>
            <w:r w:rsidR="00364658">
              <w:rPr>
                <w:noProof/>
                <w:webHidden/>
              </w:rPr>
              <w:t>94</w:t>
            </w:r>
            <w:r w:rsidR="006D2988">
              <w:rPr>
                <w:noProof/>
                <w:webHidden/>
              </w:rPr>
              <w:fldChar w:fldCharType="end"/>
            </w:r>
          </w:hyperlink>
        </w:p>
        <w:p w14:paraId="1A73E6FA" w14:textId="20BFE5E6" w:rsidR="006D2988" w:rsidRDefault="00DA4D66">
          <w:pPr>
            <w:pStyle w:val="TOC2"/>
            <w:tabs>
              <w:tab w:val="right" w:leader="dot" w:pos="9062"/>
            </w:tabs>
            <w:rPr>
              <w:rFonts w:eastAsiaTheme="minorEastAsia"/>
              <w:noProof/>
              <w:lang w:eastAsia="en-GB"/>
            </w:rPr>
          </w:pPr>
          <w:hyperlink w:anchor="_Toc57974736" w:history="1">
            <w:r w:rsidR="006D2988" w:rsidRPr="00F51070">
              <w:rPr>
                <w:rStyle w:val="Hyperlink"/>
                <w:noProof/>
              </w:rPr>
              <w:t>Use of data</w:t>
            </w:r>
            <w:r w:rsidR="006D2988">
              <w:rPr>
                <w:noProof/>
                <w:webHidden/>
              </w:rPr>
              <w:tab/>
            </w:r>
            <w:r w:rsidR="006D2988">
              <w:rPr>
                <w:noProof/>
                <w:webHidden/>
              </w:rPr>
              <w:fldChar w:fldCharType="begin"/>
            </w:r>
            <w:r w:rsidR="006D2988">
              <w:rPr>
                <w:noProof/>
                <w:webHidden/>
              </w:rPr>
              <w:instrText xml:space="preserve"> PAGEREF _Toc57974736 \h </w:instrText>
            </w:r>
            <w:r w:rsidR="006D2988">
              <w:rPr>
                <w:noProof/>
                <w:webHidden/>
              </w:rPr>
            </w:r>
            <w:r w:rsidR="006D2988">
              <w:rPr>
                <w:noProof/>
                <w:webHidden/>
              </w:rPr>
              <w:fldChar w:fldCharType="separate"/>
            </w:r>
            <w:r w:rsidR="00364658">
              <w:rPr>
                <w:noProof/>
                <w:webHidden/>
              </w:rPr>
              <w:t>95</w:t>
            </w:r>
            <w:r w:rsidR="006D2988">
              <w:rPr>
                <w:noProof/>
                <w:webHidden/>
              </w:rPr>
              <w:fldChar w:fldCharType="end"/>
            </w:r>
          </w:hyperlink>
        </w:p>
        <w:p w14:paraId="6B70BA64" w14:textId="0F1C98E1" w:rsidR="006D2988" w:rsidRDefault="00DA4D66">
          <w:pPr>
            <w:pStyle w:val="TOC2"/>
            <w:tabs>
              <w:tab w:val="right" w:leader="dot" w:pos="9062"/>
            </w:tabs>
            <w:rPr>
              <w:rFonts w:eastAsiaTheme="minorEastAsia"/>
              <w:noProof/>
              <w:lang w:eastAsia="en-GB"/>
            </w:rPr>
          </w:pPr>
          <w:hyperlink w:anchor="_Toc57974737" w:history="1">
            <w:r w:rsidR="006D2988" w:rsidRPr="00F51070">
              <w:rPr>
                <w:rStyle w:val="Hyperlink"/>
                <w:noProof/>
              </w:rPr>
              <w:t>Sign-off</w:t>
            </w:r>
            <w:r w:rsidR="006D2988">
              <w:rPr>
                <w:noProof/>
                <w:webHidden/>
              </w:rPr>
              <w:tab/>
            </w:r>
            <w:r w:rsidR="006D2988">
              <w:rPr>
                <w:noProof/>
                <w:webHidden/>
              </w:rPr>
              <w:fldChar w:fldCharType="begin"/>
            </w:r>
            <w:r w:rsidR="006D2988">
              <w:rPr>
                <w:noProof/>
                <w:webHidden/>
              </w:rPr>
              <w:instrText xml:space="preserve"> PAGEREF _Toc57974737 \h </w:instrText>
            </w:r>
            <w:r w:rsidR="006D2988">
              <w:rPr>
                <w:noProof/>
                <w:webHidden/>
              </w:rPr>
            </w:r>
            <w:r w:rsidR="006D2988">
              <w:rPr>
                <w:noProof/>
                <w:webHidden/>
              </w:rPr>
              <w:fldChar w:fldCharType="separate"/>
            </w:r>
            <w:r w:rsidR="00364658">
              <w:rPr>
                <w:noProof/>
                <w:webHidden/>
              </w:rPr>
              <w:t>97</w:t>
            </w:r>
            <w:r w:rsidR="006D2988">
              <w:rPr>
                <w:noProof/>
                <w:webHidden/>
              </w:rPr>
              <w:fldChar w:fldCharType="end"/>
            </w:r>
          </w:hyperlink>
        </w:p>
        <w:p w14:paraId="5EAB89A9" w14:textId="1E6A999E" w:rsidR="006D2988" w:rsidRDefault="00DA4D66">
          <w:pPr>
            <w:pStyle w:val="TOC1"/>
            <w:tabs>
              <w:tab w:val="right" w:leader="dot" w:pos="9062"/>
            </w:tabs>
            <w:rPr>
              <w:rFonts w:eastAsiaTheme="minorEastAsia"/>
              <w:noProof/>
              <w:lang w:eastAsia="en-GB"/>
            </w:rPr>
          </w:pPr>
          <w:hyperlink w:anchor="_Toc57974738" w:history="1">
            <w:r w:rsidR="006D2988" w:rsidRPr="00F51070">
              <w:rPr>
                <w:rStyle w:val="Hyperlink"/>
                <w:rFonts w:ascii="Franklin Gothic Book" w:hAnsi="Franklin Gothic Book"/>
                <w:noProof/>
              </w:rPr>
              <w:t>Part III: Industry engagement</w:t>
            </w:r>
            <w:r w:rsidR="006D2988">
              <w:rPr>
                <w:noProof/>
                <w:webHidden/>
              </w:rPr>
              <w:tab/>
            </w:r>
            <w:r w:rsidR="006D2988">
              <w:rPr>
                <w:noProof/>
                <w:webHidden/>
              </w:rPr>
              <w:fldChar w:fldCharType="begin"/>
            </w:r>
            <w:r w:rsidR="006D2988">
              <w:rPr>
                <w:noProof/>
                <w:webHidden/>
              </w:rPr>
              <w:instrText xml:space="preserve"> PAGEREF _Toc57974738 \h </w:instrText>
            </w:r>
            <w:r w:rsidR="006D2988">
              <w:rPr>
                <w:noProof/>
                <w:webHidden/>
              </w:rPr>
            </w:r>
            <w:r w:rsidR="006D2988">
              <w:rPr>
                <w:noProof/>
                <w:webHidden/>
              </w:rPr>
              <w:fldChar w:fldCharType="separate"/>
            </w:r>
            <w:r w:rsidR="00364658">
              <w:rPr>
                <w:noProof/>
                <w:webHidden/>
              </w:rPr>
              <w:t>99</w:t>
            </w:r>
            <w:r w:rsidR="006D2988">
              <w:rPr>
                <w:noProof/>
                <w:webHidden/>
              </w:rPr>
              <w:fldChar w:fldCharType="end"/>
            </w:r>
          </w:hyperlink>
        </w:p>
        <w:p w14:paraId="75CCF1A2" w14:textId="3792C69A" w:rsidR="006D2988" w:rsidRDefault="00DA4D66">
          <w:pPr>
            <w:pStyle w:val="TOC2"/>
            <w:tabs>
              <w:tab w:val="right" w:leader="dot" w:pos="9062"/>
            </w:tabs>
            <w:rPr>
              <w:rFonts w:eastAsiaTheme="minorEastAsia"/>
              <w:noProof/>
              <w:lang w:eastAsia="en-GB"/>
            </w:rPr>
          </w:pPr>
          <w:hyperlink w:anchor="_Toc57974739" w:history="1">
            <w:r w:rsidR="006D2988" w:rsidRPr="00F51070">
              <w:rPr>
                <w:rStyle w:val="Hyperlink"/>
                <w:noProof/>
              </w:rPr>
              <w:t>MSG nominations</w:t>
            </w:r>
            <w:r w:rsidR="006D2988">
              <w:rPr>
                <w:noProof/>
                <w:webHidden/>
              </w:rPr>
              <w:tab/>
            </w:r>
            <w:r w:rsidR="006D2988">
              <w:rPr>
                <w:noProof/>
                <w:webHidden/>
              </w:rPr>
              <w:fldChar w:fldCharType="begin"/>
            </w:r>
            <w:r w:rsidR="006D2988">
              <w:rPr>
                <w:noProof/>
                <w:webHidden/>
              </w:rPr>
              <w:instrText xml:space="preserve"> PAGEREF _Toc57974739 \h </w:instrText>
            </w:r>
            <w:r w:rsidR="006D2988">
              <w:rPr>
                <w:noProof/>
                <w:webHidden/>
              </w:rPr>
            </w:r>
            <w:r w:rsidR="006D2988">
              <w:rPr>
                <w:noProof/>
                <w:webHidden/>
              </w:rPr>
              <w:fldChar w:fldCharType="separate"/>
            </w:r>
            <w:r w:rsidR="00364658">
              <w:rPr>
                <w:noProof/>
                <w:webHidden/>
              </w:rPr>
              <w:t>99</w:t>
            </w:r>
            <w:r w:rsidR="006D2988">
              <w:rPr>
                <w:noProof/>
                <w:webHidden/>
              </w:rPr>
              <w:fldChar w:fldCharType="end"/>
            </w:r>
          </w:hyperlink>
        </w:p>
        <w:p w14:paraId="525EBA81" w14:textId="03EF34BD" w:rsidR="006D2988" w:rsidRDefault="00DA4D66">
          <w:pPr>
            <w:pStyle w:val="TOC2"/>
            <w:tabs>
              <w:tab w:val="right" w:leader="dot" w:pos="9062"/>
            </w:tabs>
            <w:rPr>
              <w:rFonts w:eastAsiaTheme="minorEastAsia"/>
              <w:noProof/>
              <w:lang w:eastAsia="en-GB"/>
            </w:rPr>
          </w:pPr>
          <w:hyperlink w:anchor="_Toc57974740" w:history="1">
            <w:r w:rsidR="006D2988" w:rsidRPr="00F51070">
              <w:rPr>
                <w:rStyle w:val="Hyperlink"/>
                <w:noProof/>
              </w:rPr>
              <w:t>Liaison with the broader constituency</w:t>
            </w:r>
            <w:r w:rsidR="006D2988">
              <w:rPr>
                <w:noProof/>
                <w:webHidden/>
              </w:rPr>
              <w:tab/>
            </w:r>
            <w:r w:rsidR="006D2988">
              <w:rPr>
                <w:noProof/>
                <w:webHidden/>
              </w:rPr>
              <w:fldChar w:fldCharType="begin"/>
            </w:r>
            <w:r w:rsidR="006D2988">
              <w:rPr>
                <w:noProof/>
                <w:webHidden/>
              </w:rPr>
              <w:instrText xml:space="preserve"> PAGEREF _Toc57974740 \h </w:instrText>
            </w:r>
            <w:r w:rsidR="006D2988">
              <w:rPr>
                <w:noProof/>
                <w:webHidden/>
              </w:rPr>
            </w:r>
            <w:r w:rsidR="006D2988">
              <w:rPr>
                <w:noProof/>
                <w:webHidden/>
              </w:rPr>
              <w:fldChar w:fldCharType="separate"/>
            </w:r>
            <w:r w:rsidR="00364658">
              <w:rPr>
                <w:noProof/>
                <w:webHidden/>
              </w:rPr>
              <w:t>100</w:t>
            </w:r>
            <w:r w:rsidR="006D2988">
              <w:rPr>
                <w:noProof/>
                <w:webHidden/>
              </w:rPr>
              <w:fldChar w:fldCharType="end"/>
            </w:r>
          </w:hyperlink>
        </w:p>
        <w:p w14:paraId="1725BB03" w14:textId="1D4A5E8D" w:rsidR="006D2988" w:rsidRDefault="00DA4D66">
          <w:pPr>
            <w:pStyle w:val="TOC2"/>
            <w:tabs>
              <w:tab w:val="right" w:leader="dot" w:pos="9062"/>
            </w:tabs>
            <w:rPr>
              <w:rFonts w:eastAsiaTheme="minorEastAsia"/>
              <w:noProof/>
              <w:lang w:eastAsia="en-GB"/>
            </w:rPr>
          </w:pPr>
          <w:hyperlink w:anchor="_Toc57974741" w:history="1">
            <w:r w:rsidR="006D2988" w:rsidRPr="00F51070">
              <w:rPr>
                <w:rStyle w:val="Hyperlink"/>
                <w:noProof/>
              </w:rPr>
              <w:t>Use of data</w:t>
            </w:r>
            <w:r w:rsidR="006D2988">
              <w:rPr>
                <w:noProof/>
                <w:webHidden/>
              </w:rPr>
              <w:tab/>
            </w:r>
            <w:r w:rsidR="006D2988">
              <w:rPr>
                <w:noProof/>
                <w:webHidden/>
              </w:rPr>
              <w:fldChar w:fldCharType="begin"/>
            </w:r>
            <w:r w:rsidR="006D2988">
              <w:rPr>
                <w:noProof/>
                <w:webHidden/>
              </w:rPr>
              <w:instrText xml:space="preserve"> PAGEREF _Toc57974741 \h </w:instrText>
            </w:r>
            <w:r w:rsidR="006D2988">
              <w:rPr>
                <w:noProof/>
                <w:webHidden/>
              </w:rPr>
            </w:r>
            <w:r w:rsidR="006D2988">
              <w:rPr>
                <w:noProof/>
                <w:webHidden/>
              </w:rPr>
              <w:fldChar w:fldCharType="separate"/>
            </w:r>
            <w:r w:rsidR="00364658">
              <w:rPr>
                <w:noProof/>
                <w:webHidden/>
              </w:rPr>
              <w:t>101</w:t>
            </w:r>
            <w:r w:rsidR="006D2988">
              <w:rPr>
                <w:noProof/>
                <w:webHidden/>
              </w:rPr>
              <w:fldChar w:fldCharType="end"/>
            </w:r>
          </w:hyperlink>
        </w:p>
        <w:p w14:paraId="1D8414E5" w14:textId="16F35F51" w:rsidR="006D2988" w:rsidRDefault="00DA4D66">
          <w:pPr>
            <w:pStyle w:val="TOC2"/>
            <w:tabs>
              <w:tab w:val="right" w:leader="dot" w:pos="9062"/>
            </w:tabs>
            <w:rPr>
              <w:rFonts w:eastAsiaTheme="minorEastAsia"/>
              <w:noProof/>
              <w:lang w:eastAsia="en-GB"/>
            </w:rPr>
          </w:pPr>
          <w:hyperlink w:anchor="_Toc57974742" w:history="1">
            <w:r w:rsidR="006D2988" w:rsidRPr="00F51070">
              <w:rPr>
                <w:rStyle w:val="Hyperlink"/>
                <w:noProof/>
              </w:rPr>
              <w:t>Obstacles to participation</w:t>
            </w:r>
            <w:r w:rsidR="006D2988">
              <w:rPr>
                <w:noProof/>
                <w:webHidden/>
              </w:rPr>
              <w:tab/>
            </w:r>
            <w:r w:rsidR="006D2988">
              <w:rPr>
                <w:noProof/>
                <w:webHidden/>
              </w:rPr>
              <w:fldChar w:fldCharType="begin"/>
            </w:r>
            <w:r w:rsidR="006D2988">
              <w:rPr>
                <w:noProof/>
                <w:webHidden/>
              </w:rPr>
              <w:instrText xml:space="preserve"> PAGEREF _Toc57974742 \h </w:instrText>
            </w:r>
            <w:r w:rsidR="006D2988">
              <w:rPr>
                <w:noProof/>
                <w:webHidden/>
              </w:rPr>
            </w:r>
            <w:r w:rsidR="006D2988">
              <w:rPr>
                <w:noProof/>
                <w:webHidden/>
              </w:rPr>
              <w:fldChar w:fldCharType="separate"/>
            </w:r>
            <w:r w:rsidR="00364658">
              <w:rPr>
                <w:noProof/>
                <w:webHidden/>
              </w:rPr>
              <w:t>102</w:t>
            </w:r>
            <w:r w:rsidR="006D2988">
              <w:rPr>
                <w:noProof/>
                <w:webHidden/>
              </w:rPr>
              <w:fldChar w:fldCharType="end"/>
            </w:r>
          </w:hyperlink>
        </w:p>
        <w:p w14:paraId="6F224E82" w14:textId="0C46F1AB" w:rsidR="006D2988" w:rsidRDefault="00DA4D66">
          <w:pPr>
            <w:pStyle w:val="TOC2"/>
            <w:tabs>
              <w:tab w:val="right" w:leader="dot" w:pos="9062"/>
            </w:tabs>
            <w:rPr>
              <w:rFonts w:eastAsiaTheme="minorEastAsia"/>
              <w:noProof/>
              <w:lang w:eastAsia="en-GB"/>
            </w:rPr>
          </w:pPr>
          <w:hyperlink w:anchor="_Toc57974743" w:history="1">
            <w:r w:rsidR="006D2988" w:rsidRPr="00F51070">
              <w:rPr>
                <w:rStyle w:val="Hyperlink"/>
                <w:noProof/>
              </w:rPr>
              <w:t>Sign-off</w:t>
            </w:r>
            <w:r w:rsidR="006D2988">
              <w:rPr>
                <w:noProof/>
                <w:webHidden/>
              </w:rPr>
              <w:tab/>
            </w:r>
            <w:r w:rsidR="006D2988">
              <w:rPr>
                <w:noProof/>
                <w:webHidden/>
              </w:rPr>
              <w:fldChar w:fldCharType="begin"/>
            </w:r>
            <w:r w:rsidR="006D2988">
              <w:rPr>
                <w:noProof/>
                <w:webHidden/>
              </w:rPr>
              <w:instrText xml:space="preserve"> PAGEREF _Toc57974743 \h </w:instrText>
            </w:r>
            <w:r w:rsidR="006D2988">
              <w:rPr>
                <w:noProof/>
                <w:webHidden/>
              </w:rPr>
            </w:r>
            <w:r w:rsidR="006D2988">
              <w:rPr>
                <w:noProof/>
                <w:webHidden/>
              </w:rPr>
              <w:fldChar w:fldCharType="separate"/>
            </w:r>
            <w:r w:rsidR="00364658">
              <w:rPr>
                <w:noProof/>
                <w:webHidden/>
              </w:rPr>
              <w:t>103</w:t>
            </w:r>
            <w:r w:rsidR="006D2988">
              <w:rPr>
                <w:noProof/>
                <w:webHidden/>
              </w:rPr>
              <w:fldChar w:fldCharType="end"/>
            </w:r>
          </w:hyperlink>
        </w:p>
        <w:p w14:paraId="122ACFB5" w14:textId="062CB5FC" w:rsidR="006D2988" w:rsidRDefault="00DA4D66">
          <w:pPr>
            <w:pStyle w:val="TOC1"/>
            <w:tabs>
              <w:tab w:val="right" w:leader="dot" w:pos="9062"/>
            </w:tabs>
            <w:rPr>
              <w:rFonts w:eastAsiaTheme="minorEastAsia"/>
              <w:noProof/>
              <w:lang w:eastAsia="en-GB"/>
            </w:rPr>
          </w:pPr>
          <w:hyperlink w:anchor="_Toc57974744" w:history="1">
            <w:r w:rsidR="006D2988" w:rsidRPr="00F51070">
              <w:rPr>
                <w:rStyle w:val="Hyperlink"/>
                <w:rFonts w:ascii="Franklin Gothic Book" w:hAnsi="Franklin Gothic Book"/>
                <w:noProof/>
              </w:rPr>
              <w:t>Part IV: Civil society engagement</w:t>
            </w:r>
            <w:r w:rsidR="006D2988">
              <w:rPr>
                <w:noProof/>
                <w:webHidden/>
              </w:rPr>
              <w:tab/>
            </w:r>
            <w:r w:rsidR="006D2988">
              <w:rPr>
                <w:noProof/>
                <w:webHidden/>
              </w:rPr>
              <w:fldChar w:fldCharType="begin"/>
            </w:r>
            <w:r w:rsidR="006D2988">
              <w:rPr>
                <w:noProof/>
                <w:webHidden/>
              </w:rPr>
              <w:instrText xml:space="preserve"> PAGEREF _Toc57974744 \h </w:instrText>
            </w:r>
            <w:r w:rsidR="006D2988">
              <w:rPr>
                <w:noProof/>
                <w:webHidden/>
              </w:rPr>
            </w:r>
            <w:r w:rsidR="006D2988">
              <w:rPr>
                <w:noProof/>
                <w:webHidden/>
              </w:rPr>
              <w:fldChar w:fldCharType="separate"/>
            </w:r>
            <w:r w:rsidR="00364658">
              <w:rPr>
                <w:noProof/>
                <w:webHidden/>
              </w:rPr>
              <w:t>104</w:t>
            </w:r>
            <w:r w:rsidR="006D2988">
              <w:rPr>
                <w:noProof/>
                <w:webHidden/>
              </w:rPr>
              <w:fldChar w:fldCharType="end"/>
            </w:r>
          </w:hyperlink>
        </w:p>
        <w:p w14:paraId="0F6F1D9C" w14:textId="03ACB69C" w:rsidR="006D2988" w:rsidRDefault="00DA4D66">
          <w:pPr>
            <w:pStyle w:val="TOC2"/>
            <w:tabs>
              <w:tab w:val="right" w:leader="dot" w:pos="9062"/>
            </w:tabs>
            <w:rPr>
              <w:rFonts w:eastAsiaTheme="minorEastAsia"/>
              <w:noProof/>
              <w:lang w:eastAsia="en-GB"/>
            </w:rPr>
          </w:pPr>
          <w:hyperlink w:anchor="_Toc57974745" w:history="1">
            <w:r w:rsidR="006D2988" w:rsidRPr="00F51070">
              <w:rPr>
                <w:rStyle w:val="Hyperlink"/>
                <w:noProof/>
              </w:rPr>
              <w:t>MSG nominations</w:t>
            </w:r>
            <w:r w:rsidR="006D2988">
              <w:rPr>
                <w:noProof/>
                <w:webHidden/>
              </w:rPr>
              <w:tab/>
            </w:r>
            <w:r w:rsidR="006D2988">
              <w:rPr>
                <w:noProof/>
                <w:webHidden/>
              </w:rPr>
              <w:fldChar w:fldCharType="begin"/>
            </w:r>
            <w:r w:rsidR="006D2988">
              <w:rPr>
                <w:noProof/>
                <w:webHidden/>
              </w:rPr>
              <w:instrText xml:space="preserve"> PAGEREF _Toc57974745 \h </w:instrText>
            </w:r>
            <w:r w:rsidR="006D2988">
              <w:rPr>
                <w:noProof/>
                <w:webHidden/>
              </w:rPr>
            </w:r>
            <w:r w:rsidR="006D2988">
              <w:rPr>
                <w:noProof/>
                <w:webHidden/>
              </w:rPr>
              <w:fldChar w:fldCharType="separate"/>
            </w:r>
            <w:r w:rsidR="00364658">
              <w:rPr>
                <w:noProof/>
                <w:webHidden/>
              </w:rPr>
              <w:t>104</w:t>
            </w:r>
            <w:r w:rsidR="006D2988">
              <w:rPr>
                <w:noProof/>
                <w:webHidden/>
              </w:rPr>
              <w:fldChar w:fldCharType="end"/>
            </w:r>
          </w:hyperlink>
        </w:p>
        <w:p w14:paraId="34CFAEC2" w14:textId="0D434FB1" w:rsidR="006D2988" w:rsidRDefault="00DA4D66">
          <w:pPr>
            <w:pStyle w:val="TOC2"/>
            <w:tabs>
              <w:tab w:val="right" w:leader="dot" w:pos="9062"/>
            </w:tabs>
            <w:rPr>
              <w:rFonts w:eastAsiaTheme="minorEastAsia"/>
              <w:noProof/>
              <w:lang w:eastAsia="en-GB"/>
            </w:rPr>
          </w:pPr>
          <w:hyperlink w:anchor="_Toc57974746" w:history="1">
            <w:r w:rsidR="006D2988" w:rsidRPr="00F51070">
              <w:rPr>
                <w:rStyle w:val="Hyperlink"/>
                <w:noProof/>
              </w:rPr>
              <w:t>Liaison with the broader constituency</w:t>
            </w:r>
            <w:r w:rsidR="006D2988">
              <w:rPr>
                <w:noProof/>
                <w:webHidden/>
              </w:rPr>
              <w:tab/>
            </w:r>
            <w:r w:rsidR="006D2988">
              <w:rPr>
                <w:noProof/>
                <w:webHidden/>
              </w:rPr>
              <w:fldChar w:fldCharType="begin"/>
            </w:r>
            <w:r w:rsidR="006D2988">
              <w:rPr>
                <w:noProof/>
                <w:webHidden/>
              </w:rPr>
              <w:instrText xml:space="preserve"> PAGEREF _Toc57974746 \h </w:instrText>
            </w:r>
            <w:r w:rsidR="006D2988">
              <w:rPr>
                <w:noProof/>
                <w:webHidden/>
              </w:rPr>
            </w:r>
            <w:r w:rsidR="006D2988">
              <w:rPr>
                <w:noProof/>
                <w:webHidden/>
              </w:rPr>
              <w:fldChar w:fldCharType="separate"/>
            </w:r>
            <w:r w:rsidR="00364658">
              <w:rPr>
                <w:noProof/>
                <w:webHidden/>
              </w:rPr>
              <w:t>106</w:t>
            </w:r>
            <w:r w:rsidR="006D2988">
              <w:rPr>
                <w:noProof/>
                <w:webHidden/>
              </w:rPr>
              <w:fldChar w:fldCharType="end"/>
            </w:r>
          </w:hyperlink>
        </w:p>
        <w:p w14:paraId="1E700E16" w14:textId="53667C00" w:rsidR="006D2988" w:rsidRDefault="00DA4D66">
          <w:pPr>
            <w:pStyle w:val="TOC2"/>
            <w:tabs>
              <w:tab w:val="right" w:leader="dot" w:pos="9062"/>
            </w:tabs>
            <w:rPr>
              <w:rFonts w:eastAsiaTheme="minorEastAsia"/>
              <w:noProof/>
              <w:lang w:eastAsia="en-GB"/>
            </w:rPr>
          </w:pPr>
          <w:hyperlink w:anchor="_Toc57974747" w:history="1">
            <w:r w:rsidR="006D2988" w:rsidRPr="00F51070">
              <w:rPr>
                <w:rStyle w:val="Hyperlink"/>
                <w:noProof/>
              </w:rPr>
              <w:t>Use of data</w:t>
            </w:r>
            <w:r w:rsidR="006D2988">
              <w:rPr>
                <w:noProof/>
                <w:webHidden/>
              </w:rPr>
              <w:tab/>
            </w:r>
            <w:r w:rsidR="006D2988">
              <w:rPr>
                <w:noProof/>
                <w:webHidden/>
              </w:rPr>
              <w:fldChar w:fldCharType="begin"/>
            </w:r>
            <w:r w:rsidR="006D2988">
              <w:rPr>
                <w:noProof/>
                <w:webHidden/>
              </w:rPr>
              <w:instrText xml:space="preserve"> PAGEREF _Toc57974747 \h </w:instrText>
            </w:r>
            <w:r w:rsidR="006D2988">
              <w:rPr>
                <w:noProof/>
                <w:webHidden/>
              </w:rPr>
            </w:r>
            <w:r w:rsidR="006D2988">
              <w:rPr>
                <w:noProof/>
                <w:webHidden/>
              </w:rPr>
              <w:fldChar w:fldCharType="separate"/>
            </w:r>
            <w:r w:rsidR="00364658">
              <w:rPr>
                <w:noProof/>
                <w:webHidden/>
              </w:rPr>
              <w:t>109</w:t>
            </w:r>
            <w:r w:rsidR="006D2988">
              <w:rPr>
                <w:noProof/>
                <w:webHidden/>
              </w:rPr>
              <w:fldChar w:fldCharType="end"/>
            </w:r>
          </w:hyperlink>
        </w:p>
        <w:p w14:paraId="4BD93204" w14:textId="2B9F6406" w:rsidR="006D2988" w:rsidRDefault="00DA4D66">
          <w:pPr>
            <w:pStyle w:val="TOC2"/>
            <w:tabs>
              <w:tab w:val="right" w:leader="dot" w:pos="9062"/>
            </w:tabs>
            <w:rPr>
              <w:rFonts w:eastAsiaTheme="minorEastAsia"/>
              <w:noProof/>
              <w:lang w:eastAsia="en-GB"/>
            </w:rPr>
          </w:pPr>
          <w:hyperlink w:anchor="_Toc57974748" w:history="1">
            <w:r w:rsidR="006D2988" w:rsidRPr="00F51070">
              <w:rPr>
                <w:rStyle w:val="Hyperlink"/>
                <w:noProof/>
              </w:rPr>
              <w:t>Obstacles to participation</w:t>
            </w:r>
            <w:r w:rsidR="006D2988">
              <w:rPr>
                <w:noProof/>
                <w:webHidden/>
              </w:rPr>
              <w:tab/>
            </w:r>
            <w:r w:rsidR="006D2988">
              <w:rPr>
                <w:noProof/>
                <w:webHidden/>
              </w:rPr>
              <w:fldChar w:fldCharType="begin"/>
            </w:r>
            <w:r w:rsidR="006D2988">
              <w:rPr>
                <w:noProof/>
                <w:webHidden/>
              </w:rPr>
              <w:instrText xml:space="preserve"> PAGEREF _Toc57974748 \h </w:instrText>
            </w:r>
            <w:r w:rsidR="006D2988">
              <w:rPr>
                <w:noProof/>
                <w:webHidden/>
              </w:rPr>
            </w:r>
            <w:r w:rsidR="006D2988">
              <w:rPr>
                <w:noProof/>
                <w:webHidden/>
              </w:rPr>
              <w:fldChar w:fldCharType="separate"/>
            </w:r>
            <w:r w:rsidR="00364658">
              <w:rPr>
                <w:noProof/>
                <w:webHidden/>
              </w:rPr>
              <w:t>110</w:t>
            </w:r>
            <w:r w:rsidR="006D2988">
              <w:rPr>
                <w:noProof/>
                <w:webHidden/>
              </w:rPr>
              <w:fldChar w:fldCharType="end"/>
            </w:r>
          </w:hyperlink>
        </w:p>
        <w:p w14:paraId="66609CFE" w14:textId="65A238AC" w:rsidR="006D2988" w:rsidRDefault="00DA4D66">
          <w:pPr>
            <w:pStyle w:val="TOC2"/>
            <w:tabs>
              <w:tab w:val="right" w:leader="dot" w:pos="9062"/>
            </w:tabs>
            <w:rPr>
              <w:rFonts w:eastAsiaTheme="minorEastAsia"/>
              <w:noProof/>
              <w:lang w:eastAsia="en-GB"/>
            </w:rPr>
          </w:pPr>
          <w:hyperlink w:anchor="_Toc57974749" w:history="1">
            <w:r w:rsidR="006D2988" w:rsidRPr="00F51070">
              <w:rPr>
                <w:rStyle w:val="Hyperlink"/>
                <w:noProof/>
              </w:rPr>
              <w:t>Sign-off</w:t>
            </w:r>
            <w:r w:rsidR="006D2988">
              <w:rPr>
                <w:noProof/>
                <w:webHidden/>
              </w:rPr>
              <w:tab/>
            </w:r>
            <w:r w:rsidR="006D2988">
              <w:rPr>
                <w:noProof/>
                <w:webHidden/>
              </w:rPr>
              <w:fldChar w:fldCharType="begin"/>
            </w:r>
            <w:r w:rsidR="006D2988">
              <w:rPr>
                <w:noProof/>
                <w:webHidden/>
              </w:rPr>
              <w:instrText xml:space="preserve"> PAGEREF _Toc57974749 \h </w:instrText>
            </w:r>
            <w:r w:rsidR="006D2988">
              <w:rPr>
                <w:noProof/>
                <w:webHidden/>
              </w:rPr>
            </w:r>
            <w:r w:rsidR="006D2988">
              <w:rPr>
                <w:noProof/>
                <w:webHidden/>
              </w:rPr>
              <w:fldChar w:fldCharType="separate"/>
            </w:r>
            <w:r w:rsidR="00364658">
              <w:rPr>
                <w:noProof/>
                <w:webHidden/>
              </w:rPr>
              <w:t>112</w:t>
            </w:r>
            <w:r w:rsidR="006D2988">
              <w:rPr>
                <w:noProof/>
                <w:webHidden/>
              </w:rPr>
              <w:fldChar w:fldCharType="end"/>
            </w:r>
          </w:hyperlink>
        </w:p>
        <w:p w14:paraId="23739870" w14:textId="5794ED8D" w:rsidR="006D2988" w:rsidRDefault="00DA4D66">
          <w:pPr>
            <w:pStyle w:val="TOC1"/>
            <w:tabs>
              <w:tab w:val="right" w:leader="dot" w:pos="9062"/>
            </w:tabs>
            <w:rPr>
              <w:rFonts w:eastAsiaTheme="minorEastAsia"/>
              <w:noProof/>
              <w:lang w:eastAsia="en-GB"/>
            </w:rPr>
          </w:pPr>
          <w:hyperlink w:anchor="_Toc57974750" w:history="1">
            <w:r w:rsidR="006D2988" w:rsidRPr="00F51070">
              <w:rPr>
                <w:rStyle w:val="Hyperlink"/>
                <w:rFonts w:ascii="Franklin Gothic Book" w:hAnsi="Franklin Gothic Book"/>
                <w:noProof/>
              </w:rPr>
              <w:t>For Validation team’s use: Guiding questions for consultations on stakeholder engagement</w:t>
            </w:r>
            <w:r w:rsidR="006D2988">
              <w:rPr>
                <w:noProof/>
                <w:webHidden/>
              </w:rPr>
              <w:tab/>
            </w:r>
            <w:r w:rsidR="006D2988">
              <w:rPr>
                <w:noProof/>
                <w:webHidden/>
              </w:rPr>
              <w:fldChar w:fldCharType="begin"/>
            </w:r>
            <w:r w:rsidR="006D2988">
              <w:rPr>
                <w:noProof/>
                <w:webHidden/>
              </w:rPr>
              <w:instrText xml:space="preserve"> PAGEREF _Toc57974750 \h </w:instrText>
            </w:r>
            <w:r w:rsidR="006D2988">
              <w:rPr>
                <w:noProof/>
                <w:webHidden/>
              </w:rPr>
            </w:r>
            <w:r w:rsidR="006D2988">
              <w:rPr>
                <w:noProof/>
                <w:webHidden/>
              </w:rPr>
              <w:fldChar w:fldCharType="separate"/>
            </w:r>
            <w:r w:rsidR="00364658">
              <w:rPr>
                <w:noProof/>
                <w:webHidden/>
              </w:rPr>
              <w:t>113</w:t>
            </w:r>
            <w:r w:rsidR="006D2988">
              <w:rPr>
                <w:noProof/>
                <w:webHidden/>
              </w:rPr>
              <w:fldChar w:fldCharType="end"/>
            </w:r>
          </w:hyperlink>
        </w:p>
        <w:p w14:paraId="24ABC433" w14:textId="2EA812E7" w:rsidR="006D2988" w:rsidRDefault="00DA4D66">
          <w:pPr>
            <w:pStyle w:val="TOC1"/>
            <w:tabs>
              <w:tab w:val="right" w:leader="dot" w:pos="9062"/>
            </w:tabs>
            <w:rPr>
              <w:rFonts w:eastAsiaTheme="minorEastAsia"/>
              <w:noProof/>
              <w:lang w:eastAsia="en-GB"/>
            </w:rPr>
          </w:pPr>
          <w:hyperlink w:anchor="_Toc57974751" w:history="1">
            <w:r w:rsidR="006D2988" w:rsidRPr="00F51070">
              <w:rPr>
                <w:rStyle w:val="Hyperlink"/>
                <w:rFonts w:ascii="Franklin Gothic Book" w:hAnsi="Franklin Gothic Book"/>
                <w:noProof/>
              </w:rPr>
              <w:t>For Validation team’s use: Template for “Call for views on stakeholder engagement”</w:t>
            </w:r>
            <w:r w:rsidR="006D2988">
              <w:rPr>
                <w:noProof/>
                <w:webHidden/>
              </w:rPr>
              <w:tab/>
            </w:r>
            <w:r w:rsidR="006D2988">
              <w:rPr>
                <w:noProof/>
                <w:webHidden/>
              </w:rPr>
              <w:fldChar w:fldCharType="begin"/>
            </w:r>
            <w:r w:rsidR="006D2988">
              <w:rPr>
                <w:noProof/>
                <w:webHidden/>
              </w:rPr>
              <w:instrText xml:space="preserve"> PAGEREF _Toc57974751 \h </w:instrText>
            </w:r>
            <w:r w:rsidR="006D2988">
              <w:rPr>
                <w:noProof/>
                <w:webHidden/>
              </w:rPr>
            </w:r>
            <w:r w:rsidR="006D2988">
              <w:rPr>
                <w:noProof/>
                <w:webHidden/>
              </w:rPr>
              <w:fldChar w:fldCharType="separate"/>
            </w:r>
            <w:r w:rsidR="00364658">
              <w:rPr>
                <w:noProof/>
                <w:webHidden/>
              </w:rPr>
              <w:t>114</w:t>
            </w:r>
            <w:r w:rsidR="006D2988">
              <w:rPr>
                <w:noProof/>
                <w:webHidden/>
              </w:rPr>
              <w:fldChar w:fldCharType="end"/>
            </w:r>
          </w:hyperlink>
        </w:p>
        <w:p w14:paraId="449D9CCD" w14:textId="6C92A540" w:rsidR="00B108FA" w:rsidRPr="002A201C" w:rsidRDefault="00B108FA" w:rsidP="00B108FA">
          <w:r w:rsidRPr="002A201C">
            <w:rPr>
              <w:b/>
              <w:bCs/>
            </w:rPr>
            <w:lastRenderedPageBreak/>
            <w:fldChar w:fldCharType="end"/>
          </w:r>
        </w:p>
      </w:sdtContent>
    </w:sdt>
    <w:p w14:paraId="5F4FA5B7" w14:textId="5A52BCF0" w:rsidR="00B108FA" w:rsidRPr="002A201C" w:rsidRDefault="00B108FA" w:rsidP="00B108FA">
      <w:r w:rsidRPr="002A201C">
        <w:rPr>
          <w:b/>
          <w:bCs/>
        </w:rPr>
        <w:t>Period under review</w:t>
      </w:r>
      <w:r w:rsidRPr="002A201C">
        <w:t xml:space="preserve">: </w:t>
      </w:r>
      <w:r w:rsidR="00F73556">
        <w:t>1 January 2017 to 31 March 2022</w:t>
      </w:r>
    </w:p>
    <w:p w14:paraId="0D955837" w14:textId="77777777" w:rsidR="00B108FA" w:rsidRPr="002A201C" w:rsidRDefault="00B108FA" w:rsidP="00B108FA">
      <w:r w:rsidRPr="002A201C">
        <w:rPr>
          <w:b/>
          <w:bCs/>
        </w:rPr>
        <w:t>Validation team</w:t>
      </w:r>
      <w:r w:rsidRPr="002A201C">
        <w:t>: [Names and emails]</w:t>
      </w:r>
    </w:p>
    <w:p w14:paraId="3565FDB0" w14:textId="7F3660BE" w:rsidR="00B108FA" w:rsidRPr="002A201C" w:rsidRDefault="00B108FA" w:rsidP="00B108FA">
      <w:r w:rsidRPr="002A201C">
        <w:rPr>
          <w:b/>
          <w:bCs/>
        </w:rPr>
        <w:t>Deadline for submission</w:t>
      </w:r>
      <w:r w:rsidRPr="002A201C">
        <w:t xml:space="preserve">: </w:t>
      </w:r>
      <w:r w:rsidR="00F73556">
        <w:t>1 April 2022</w:t>
      </w:r>
    </w:p>
    <w:p w14:paraId="24C21C42" w14:textId="77777777" w:rsidR="00B108FA" w:rsidRPr="002A201C" w:rsidRDefault="00B108FA" w:rsidP="00B108FA">
      <w:pPr>
        <w:rPr>
          <w:b/>
          <w:bCs/>
        </w:rPr>
      </w:pPr>
    </w:p>
    <w:p w14:paraId="6179C9A1" w14:textId="14311F22" w:rsidR="00B108FA" w:rsidRPr="002A201C" w:rsidRDefault="00B108FA" w:rsidP="00B108FA">
      <w:pPr>
        <w:pStyle w:val="Heading1"/>
        <w:rPr>
          <w:rFonts w:ascii="Franklin Gothic Book" w:hAnsi="Franklin Gothic Book"/>
        </w:rPr>
      </w:pPr>
      <w:bookmarkStart w:id="0" w:name="_Toc57974728"/>
      <w:r w:rsidRPr="002A201C">
        <w:rPr>
          <w:rFonts w:ascii="Franklin Gothic Book" w:hAnsi="Franklin Gothic Book"/>
        </w:rPr>
        <w:t>Introduction</w:t>
      </w:r>
      <w:bookmarkEnd w:id="0"/>
    </w:p>
    <w:p w14:paraId="18391FD9" w14:textId="77777777" w:rsidR="00B108FA" w:rsidRPr="002A201C" w:rsidRDefault="00B108FA" w:rsidP="7323A2A9">
      <w:pPr>
        <w:jc w:val="both"/>
      </w:pPr>
      <w:r>
        <w:t>The EITI requires effective multi-stakeholder oversight, including a functioning multi-stakeholder group that involves the government, companies, and the full, independent, active and effective participation of civil society.</w:t>
      </w:r>
    </w:p>
    <w:p w14:paraId="6287930F" w14:textId="77777777" w:rsidR="00B108FA" w:rsidRPr="002A201C" w:rsidRDefault="00B108FA" w:rsidP="7323A2A9">
      <w:pPr>
        <w:jc w:val="both"/>
      </w:pPr>
      <w:r>
        <w:t xml:space="preserve">The key requirements related to multi-stakeholder oversight include: (1.1) government engagement; (1.2) industry engagement; (1.3) civil society engagement, including </w:t>
      </w:r>
      <w:hyperlink r:id="rId11">
        <w:r w:rsidRPr="7323A2A9">
          <w:rPr>
            <w:rStyle w:val="Hyperlink"/>
          </w:rPr>
          <w:t>EITI Protocol: Participation of civil society</w:t>
        </w:r>
      </w:hyperlink>
      <w:r>
        <w:t xml:space="preserve">, and (1.4) the establishment and functioning of a multi-stakeholder group. </w:t>
      </w:r>
    </w:p>
    <w:p w14:paraId="06218E61" w14:textId="28F89E12" w:rsidR="00B108FA" w:rsidRPr="002A201C" w:rsidRDefault="00B108FA" w:rsidP="7323A2A9">
      <w:pPr>
        <w:jc w:val="both"/>
      </w:pPr>
      <w:r>
        <w:t xml:space="preserve">The purpose of this template is to collect information from MSG members about the implementation of these provisions. Parts </w:t>
      </w:r>
      <w:r w:rsidR="4FEF5B5D">
        <w:t>I</w:t>
      </w:r>
      <w:r>
        <w:t xml:space="preserve"> to IV of this template should be completed and submitted to the International Secretariat by the commencement of Validation.</w:t>
      </w:r>
    </w:p>
    <w:p w14:paraId="505FD03E" w14:textId="77777777" w:rsidR="00B108FA" w:rsidRPr="002A201C" w:rsidRDefault="00B108FA" w:rsidP="7323A2A9">
      <w:pPr>
        <w:jc w:val="both"/>
      </w:pPr>
      <w:r>
        <w:t xml:space="preserve">Part I: MSG oversight addresses Requirement 1.4.b and should be approved by the MSG before submission to the International Secretariat. </w:t>
      </w:r>
    </w:p>
    <w:p w14:paraId="06C4AC6D" w14:textId="77777777" w:rsidR="00B108FA" w:rsidRPr="002A201C" w:rsidRDefault="00B108FA" w:rsidP="7323A2A9">
      <w:pPr>
        <w:jc w:val="both"/>
      </w:pPr>
      <w:r>
        <w:t>Parts II to IV should be completed by each constituency and submitted to the International Secretariat. These should be shared with the MSG for information.</w:t>
      </w:r>
    </w:p>
    <w:p w14:paraId="4217732A" w14:textId="77777777" w:rsidR="00B108FA" w:rsidRPr="002A201C" w:rsidRDefault="00B108FA" w:rsidP="7323A2A9">
      <w:pPr>
        <w:jc w:val="both"/>
      </w:pPr>
      <w:r>
        <w:t>The Validation team will undertake virtual or in-person consultations to gather additional information. Ahead of the Validation, a public call for stakeholder views will be launched by the International Secretariat.</w:t>
      </w:r>
      <w:r>
        <w:br/>
      </w:r>
    </w:p>
    <w:p w14:paraId="4BFB33EC" w14:textId="6B252D03" w:rsidR="00B108FA" w:rsidRPr="002A201C" w:rsidRDefault="00B108FA" w:rsidP="00B108FA">
      <w:pPr>
        <w:pStyle w:val="Heading1"/>
        <w:rPr>
          <w:rFonts w:ascii="Franklin Gothic Book" w:hAnsi="Franklin Gothic Book"/>
        </w:rPr>
      </w:pPr>
      <w:bookmarkStart w:id="1" w:name="_Toc57974729"/>
      <w:r w:rsidRPr="002A201C">
        <w:rPr>
          <w:rFonts w:ascii="Franklin Gothic Book" w:hAnsi="Franklin Gothic Book"/>
        </w:rPr>
        <w:t>Part I: MSG oversight</w:t>
      </w:r>
      <w:bookmarkEnd w:id="1"/>
    </w:p>
    <w:p w14:paraId="4FC98705" w14:textId="7FA015EB" w:rsidR="00B108FA" w:rsidRDefault="00B108FA" w:rsidP="7323A2A9">
      <w:pPr>
        <w:jc w:val="both"/>
        <w:rPr>
          <w:i/>
          <w:iCs/>
        </w:rPr>
      </w:pPr>
      <w:r w:rsidRPr="7323A2A9">
        <w:rPr>
          <w:i/>
          <w:iCs/>
        </w:rPr>
        <w:t>This section is to be filled out by the national secretariat or an MSG working group and should be approved by the MSG before submission to the International Secretariat.</w:t>
      </w:r>
    </w:p>
    <w:p w14:paraId="014DA4F6" w14:textId="77777777" w:rsidR="00B108FA" w:rsidRPr="002A201C" w:rsidRDefault="00B108FA" w:rsidP="00C74661">
      <w:pPr>
        <w:pStyle w:val="Heading2"/>
      </w:pPr>
      <w:bookmarkStart w:id="2" w:name="_Toc57974730"/>
      <w:r w:rsidRPr="002A201C">
        <w:t>MSG members and attendance</w:t>
      </w:r>
      <w:bookmarkEnd w:id="2"/>
    </w:p>
    <w:p w14:paraId="1ABE1230" w14:textId="77777777" w:rsidR="00B108FA" w:rsidRPr="002A201C" w:rsidRDefault="00B108FA" w:rsidP="00B108FA">
      <w:pPr>
        <w:rPr>
          <w:b/>
          <w:bCs/>
        </w:rPr>
      </w:pPr>
      <w:r w:rsidRPr="002A201C">
        <w:rPr>
          <w:b/>
          <w:bCs/>
        </w:rPr>
        <w:t>1. Current MSG members. Please fill out the table below. Add rows when necessary.</w:t>
      </w:r>
    </w:p>
    <w:p w14:paraId="4EEB553F" w14:textId="5C7516E7" w:rsidR="00923592" w:rsidRPr="00923592" w:rsidRDefault="000F147E" w:rsidP="00923592">
      <w:pPr>
        <w:pStyle w:val="CommentText"/>
        <w:rPr>
          <w:sz w:val="22"/>
          <w:szCs w:val="22"/>
        </w:rPr>
      </w:pPr>
      <w:r>
        <w:rPr>
          <w:b/>
          <w:bCs/>
          <w:sz w:val="22"/>
          <w:szCs w:val="22"/>
        </w:rPr>
        <w:t>Notes to Table 1A MSG members</w:t>
      </w:r>
      <w:r w:rsidR="00923592">
        <w:rPr>
          <w:b/>
          <w:bCs/>
          <w:sz w:val="22"/>
          <w:szCs w:val="22"/>
        </w:rPr>
        <w:t xml:space="preserve"> during review period:</w:t>
      </w:r>
      <w:r>
        <w:rPr>
          <w:b/>
          <w:bCs/>
          <w:sz w:val="22"/>
          <w:szCs w:val="22"/>
        </w:rPr>
        <w:t xml:space="preserve"> </w:t>
      </w:r>
    </w:p>
    <w:p w14:paraId="741CDB96" w14:textId="5B726721" w:rsidR="00135371" w:rsidRDefault="000F147E" w:rsidP="00D87B56">
      <w:pPr>
        <w:pStyle w:val="CommentText"/>
        <w:numPr>
          <w:ilvl w:val="0"/>
          <w:numId w:val="6"/>
        </w:numPr>
        <w:rPr>
          <w:sz w:val="22"/>
          <w:szCs w:val="22"/>
        </w:rPr>
      </w:pPr>
      <w:r>
        <w:rPr>
          <w:sz w:val="22"/>
          <w:szCs w:val="22"/>
        </w:rPr>
        <w:t xml:space="preserve">The MSG held a total of 18 regular MSG meeting during the review period from 2017 to March 2022. </w:t>
      </w:r>
    </w:p>
    <w:p w14:paraId="7A319F72" w14:textId="5D5AFE3F" w:rsidR="00D32014" w:rsidRDefault="000F147E" w:rsidP="00D87B56">
      <w:pPr>
        <w:pStyle w:val="CommentText"/>
        <w:numPr>
          <w:ilvl w:val="1"/>
          <w:numId w:val="6"/>
        </w:numPr>
        <w:rPr>
          <w:sz w:val="22"/>
          <w:szCs w:val="22"/>
        </w:rPr>
      </w:pPr>
      <w:r>
        <w:rPr>
          <w:sz w:val="22"/>
          <w:szCs w:val="22"/>
        </w:rPr>
        <w:lastRenderedPageBreak/>
        <w:t xml:space="preserve">4 meetings </w:t>
      </w:r>
      <w:r w:rsidR="00D32014">
        <w:rPr>
          <w:sz w:val="22"/>
          <w:szCs w:val="22"/>
        </w:rPr>
        <w:t>in</w:t>
      </w:r>
      <w:r>
        <w:rPr>
          <w:sz w:val="22"/>
          <w:szCs w:val="22"/>
        </w:rPr>
        <w:t xml:space="preserve"> </w:t>
      </w:r>
      <w:r w:rsidR="00DA2D60" w:rsidRPr="004B129E">
        <w:rPr>
          <w:sz w:val="22"/>
          <w:szCs w:val="22"/>
        </w:rPr>
        <w:t>2017</w:t>
      </w:r>
    </w:p>
    <w:p w14:paraId="5424C8B9" w14:textId="77777777" w:rsidR="00D32014" w:rsidRDefault="00D32014" w:rsidP="00D87B56">
      <w:pPr>
        <w:pStyle w:val="CommentText"/>
        <w:numPr>
          <w:ilvl w:val="1"/>
          <w:numId w:val="6"/>
        </w:numPr>
        <w:rPr>
          <w:sz w:val="22"/>
          <w:szCs w:val="22"/>
        </w:rPr>
      </w:pPr>
      <w:r>
        <w:rPr>
          <w:sz w:val="22"/>
          <w:szCs w:val="22"/>
        </w:rPr>
        <w:t xml:space="preserve">4 meetings in </w:t>
      </w:r>
      <w:r w:rsidR="000F147E">
        <w:rPr>
          <w:sz w:val="22"/>
          <w:szCs w:val="22"/>
        </w:rPr>
        <w:t xml:space="preserve">2018 </w:t>
      </w:r>
    </w:p>
    <w:p w14:paraId="1CEFE221" w14:textId="77777777" w:rsidR="00D32014" w:rsidRDefault="00D32014" w:rsidP="00D87B56">
      <w:pPr>
        <w:pStyle w:val="CommentText"/>
        <w:numPr>
          <w:ilvl w:val="1"/>
          <w:numId w:val="6"/>
        </w:numPr>
        <w:rPr>
          <w:sz w:val="22"/>
          <w:szCs w:val="22"/>
        </w:rPr>
      </w:pPr>
      <w:r>
        <w:rPr>
          <w:sz w:val="22"/>
          <w:szCs w:val="22"/>
        </w:rPr>
        <w:t>4 meetings in 2019</w:t>
      </w:r>
    </w:p>
    <w:p w14:paraId="2A05BBD9" w14:textId="73DEE174" w:rsidR="00D32014" w:rsidRDefault="00546883" w:rsidP="00D87B56">
      <w:pPr>
        <w:pStyle w:val="CommentText"/>
        <w:numPr>
          <w:ilvl w:val="1"/>
          <w:numId w:val="6"/>
        </w:numPr>
        <w:rPr>
          <w:sz w:val="22"/>
          <w:szCs w:val="22"/>
        </w:rPr>
      </w:pPr>
      <w:r>
        <w:rPr>
          <w:sz w:val="22"/>
          <w:szCs w:val="22"/>
        </w:rPr>
        <w:t>4</w:t>
      </w:r>
      <w:r w:rsidR="00D32014">
        <w:rPr>
          <w:sz w:val="22"/>
          <w:szCs w:val="22"/>
        </w:rPr>
        <w:t xml:space="preserve"> meetings in 202</w:t>
      </w:r>
      <w:r>
        <w:rPr>
          <w:sz w:val="22"/>
          <w:szCs w:val="22"/>
        </w:rPr>
        <w:t>0</w:t>
      </w:r>
    </w:p>
    <w:p w14:paraId="76298A5E" w14:textId="00E9E4D7" w:rsidR="00DA2D60" w:rsidRDefault="00D32014" w:rsidP="00D87B56">
      <w:pPr>
        <w:pStyle w:val="CommentText"/>
        <w:numPr>
          <w:ilvl w:val="1"/>
          <w:numId w:val="6"/>
        </w:numPr>
        <w:rPr>
          <w:sz w:val="22"/>
          <w:szCs w:val="22"/>
        </w:rPr>
      </w:pPr>
      <w:r>
        <w:rPr>
          <w:sz w:val="22"/>
          <w:szCs w:val="22"/>
        </w:rPr>
        <w:t xml:space="preserve">3 meetings in 2021 </w:t>
      </w:r>
      <w:r w:rsidR="000F147E">
        <w:rPr>
          <w:sz w:val="22"/>
          <w:szCs w:val="22"/>
        </w:rPr>
        <w:t xml:space="preserve">due to covid-19 pandemic. </w:t>
      </w:r>
    </w:p>
    <w:p w14:paraId="33B28639" w14:textId="0A957142" w:rsidR="00AA346E" w:rsidRDefault="006D0364" w:rsidP="00D87B56">
      <w:pPr>
        <w:pStyle w:val="CommentText"/>
        <w:numPr>
          <w:ilvl w:val="0"/>
          <w:numId w:val="6"/>
        </w:numPr>
        <w:jc w:val="both"/>
        <w:rPr>
          <w:sz w:val="22"/>
          <w:szCs w:val="22"/>
        </w:rPr>
      </w:pPr>
      <w:r>
        <w:rPr>
          <w:sz w:val="22"/>
          <w:szCs w:val="22"/>
        </w:rPr>
        <w:t xml:space="preserve">The attendance at meetings </w:t>
      </w:r>
      <w:r w:rsidR="009A4D45">
        <w:rPr>
          <w:sz w:val="22"/>
          <w:szCs w:val="22"/>
        </w:rPr>
        <w:t>may show that alternates are attending instead of full members, however this</w:t>
      </w:r>
      <w:r w:rsidR="00574A6A">
        <w:rPr>
          <w:sz w:val="22"/>
          <w:szCs w:val="22"/>
        </w:rPr>
        <w:t xml:space="preserve"> does not in </w:t>
      </w:r>
      <w:proofErr w:type="spellStart"/>
      <w:r w:rsidR="00574A6A">
        <w:rPr>
          <w:sz w:val="22"/>
          <w:szCs w:val="22"/>
        </w:rPr>
        <w:t>anyway</w:t>
      </w:r>
      <w:proofErr w:type="spellEnd"/>
      <w:r w:rsidR="00574A6A">
        <w:rPr>
          <w:sz w:val="22"/>
          <w:szCs w:val="22"/>
        </w:rPr>
        <w:t xml:space="preserve"> diminish each constituency’s commitment </w:t>
      </w:r>
      <w:proofErr w:type="gramStart"/>
      <w:r w:rsidR="00574A6A">
        <w:rPr>
          <w:sz w:val="22"/>
          <w:szCs w:val="22"/>
        </w:rPr>
        <w:t xml:space="preserve">to </w:t>
      </w:r>
      <w:r w:rsidR="009A4D45">
        <w:rPr>
          <w:sz w:val="22"/>
          <w:szCs w:val="22"/>
        </w:rPr>
        <w:t xml:space="preserve"> </w:t>
      </w:r>
      <w:r w:rsidR="001F75AB">
        <w:rPr>
          <w:sz w:val="22"/>
          <w:szCs w:val="22"/>
        </w:rPr>
        <w:t>EITI</w:t>
      </w:r>
      <w:proofErr w:type="gramEnd"/>
      <w:r w:rsidR="00462EE0">
        <w:rPr>
          <w:sz w:val="22"/>
          <w:szCs w:val="22"/>
        </w:rPr>
        <w:t xml:space="preserve">. </w:t>
      </w:r>
      <w:r w:rsidR="001F75AB">
        <w:rPr>
          <w:sz w:val="22"/>
          <w:szCs w:val="22"/>
        </w:rPr>
        <w:t xml:space="preserve"> </w:t>
      </w:r>
      <w:r w:rsidR="00D070E4">
        <w:rPr>
          <w:sz w:val="22"/>
          <w:szCs w:val="22"/>
        </w:rPr>
        <w:t xml:space="preserve">It is normal </w:t>
      </w:r>
      <w:r w:rsidR="00342255">
        <w:rPr>
          <w:sz w:val="22"/>
          <w:szCs w:val="22"/>
        </w:rPr>
        <w:t xml:space="preserve">business </w:t>
      </w:r>
      <w:r w:rsidR="00D070E4">
        <w:rPr>
          <w:sz w:val="22"/>
          <w:szCs w:val="22"/>
        </w:rPr>
        <w:t xml:space="preserve">practice that full members </w:t>
      </w:r>
      <w:r w:rsidR="006D144D">
        <w:rPr>
          <w:sz w:val="22"/>
          <w:szCs w:val="22"/>
        </w:rPr>
        <w:t xml:space="preserve">who </w:t>
      </w:r>
      <w:r w:rsidR="00D070E4">
        <w:rPr>
          <w:sz w:val="22"/>
          <w:szCs w:val="22"/>
        </w:rPr>
        <w:t xml:space="preserve">are Ministers, </w:t>
      </w:r>
      <w:proofErr w:type="spellStart"/>
      <w:r w:rsidR="00D070E4">
        <w:rPr>
          <w:sz w:val="22"/>
          <w:szCs w:val="22"/>
        </w:rPr>
        <w:t>Secretarities</w:t>
      </w:r>
      <w:proofErr w:type="spellEnd"/>
      <w:r w:rsidR="00D070E4">
        <w:rPr>
          <w:sz w:val="22"/>
          <w:szCs w:val="22"/>
        </w:rPr>
        <w:t xml:space="preserve"> and Managing Directors/Chief Executive Officers of organisations </w:t>
      </w:r>
      <w:r w:rsidR="006D144D">
        <w:rPr>
          <w:sz w:val="22"/>
          <w:szCs w:val="22"/>
        </w:rPr>
        <w:t xml:space="preserve">delegate their </w:t>
      </w:r>
      <w:r w:rsidR="00462EE0" w:rsidRPr="00BE79A4">
        <w:rPr>
          <w:sz w:val="22"/>
          <w:szCs w:val="22"/>
        </w:rPr>
        <w:t>MSG responsibilities</w:t>
      </w:r>
      <w:r w:rsidR="00462EE0">
        <w:rPr>
          <w:sz w:val="22"/>
          <w:szCs w:val="22"/>
        </w:rPr>
        <w:t xml:space="preserve"> such as </w:t>
      </w:r>
      <w:r w:rsidR="006D144D">
        <w:rPr>
          <w:sz w:val="22"/>
          <w:szCs w:val="22"/>
        </w:rPr>
        <w:t xml:space="preserve">attendance at MSG meetings to the alternates because of </w:t>
      </w:r>
      <w:r w:rsidR="00F12427">
        <w:rPr>
          <w:sz w:val="22"/>
          <w:szCs w:val="22"/>
        </w:rPr>
        <w:t xml:space="preserve">the </w:t>
      </w:r>
      <w:r w:rsidR="006D144D">
        <w:rPr>
          <w:sz w:val="22"/>
          <w:szCs w:val="22"/>
        </w:rPr>
        <w:t>responsibilities and</w:t>
      </w:r>
      <w:r w:rsidR="008F4BEA">
        <w:rPr>
          <w:sz w:val="22"/>
          <w:szCs w:val="22"/>
        </w:rPr>
        <w:t xml:space="preserve"> commitment</w:t>
      </w:r>
      <w:r w:rsidR="001307B9">
        <w:rPr>
          <w:sz w:val="22"/>
          <w:szCs w:val="22"/>
        </w:rPr>
        <w:t xml:space="preserve">s </w:t>
      </w:r>
      <w:r w:rsidR="006D144D">
        <w:rPr>
          <w:sz w:val="22"/>
          <w:szCs w:val="22"/>
        </w:rPr>
        <w:t>that come with the</w:t>
      </w:r>
      <w:r w:rsidR="00F12427">
        <w:rPr>
          <w:sz w:val="22"/>
          <w:szCs w:val="22"/>
        </w:rPr>
        <w:t>ir</w:t>
      </w:r>
      <w:r w:rsidR="006D144D">
        <w:rPr>
          <w:sz w:val="22"/>
          <w:szCs w:val="22"/>
        </w:rPr>
        <w:t xml:space="preserve"> positions</w:t>
      </w:r>
      <w:r w:rsidR="008F4BEA">
        <w:rPr>
          <w:sz w:val="22"/>
          <w:szCs w:val="22"/>
        </w:rPr>
        <w:t xml:space="preserve">.  </w:t>
      </w:r>
    </w:p>
    <w:p w14:paraId="7FDE3570" w14:textId="06EFE764" w:rsidR="00213243" w:rsidRPr="007A7F98" w:rsidRDefault="00585486" w:rsidP="00A35513">
      <w:pPr>
        <w:pStyle w:val="CommentText"/>
        <w:numPr>
          <w:ilvl w:val="0"/>
          <w:numId w:val="6"/>
        </w:numPr>
        <w:jc w:val="both"/>
        <w:rPr>
          <w:sz w:val="22"/>
          <w:szCs w:val="22"/>
        </w:rPr>
      </w:pPr>
      <w:r w:rsidRPr="007A7F98">
        <w:rPr>
          <w:sz w:val="22"/>
          <w:szCs w:val="22"/>
        </w:rPr>
        <w:t>In most cases, t</w:t>
      </w:r>
      <w:r w:rsidR="00C63AC6" w:rsidRPr="007A7F98">
        <w:rPr>
          <w:sz w:val="22"/>
          <w:szCs w:val="22"/>
        </w:rPr>
        <w:t xml:space="preserve">he alternates </w:t>
      </w:r>
      <w:r w:rsidR="00AA346E" w:rsidRPr="007A7F98">
        <w:rPr>
          <w:sz w:val="22"/>
          <w:szCs w:val="22"/>
        </w:rPr>
        <w:t>do</w:t>
      </w:r>
      <w:r w:rsidR="00C63AC6" w:rsidRPr="007A7F98">
        <w:rPr>
          <w:sz w:val="22"/>
          <w:szCs w:val="22"/>
        </w:rPr>
        <w:t xml:space="preserve"> hold senior positions </w:t>
      </w:r>
      <w:r w:rsidRPr="007A7F98">
        <w:rPr>
          <w:sz w:val="22"/>
          <w:szCs w:val="22"/>
        </w:rPr>
        <w:t xml:space="preserve">within the organisations that they represent and in comes cases the alternates </w:t>
      </w:r>
      <w:r w:rsidR="00AA346E" w:rsidRPr="007A7F98">
        <w:rPr>
          <w:sz w:val="22"/>
          <w:szCs w:val="22"/>
        </w:rPr>
        <w:t xml:space="preserve">may </w:t>
      </w:r>
      <w:r w:rsidRPr="007A7F98">
        <w:rPr>
          <w:sz w:val="22"/>
          <w:szCs w:val="22"/>
        </w:rPr>
        <w:t xml:space="preserve">hold </w:t>
      </w:r>
      <w:r w:rsidR="00C63AC6" w:rsidRPr="007A7F98">
        <w:rPr>
          <w:sz w:val="22"/>
          <w:szCs w:val="22"/>
        </w:rPr>
        <w:t xml:space="preserve">technical positions within their respective organisations. </w:t>
      </w:r>
      <w:r w:rsidR="00F12427" w:rsidRPr="007A7F98">
        <w:rPr>
          <w:sz w:val="22"/>
          <w:szCs w:val="22"/>
        </w:rPr>
        <w:t xml:space="preserve">There </w:t>
      </w:r>
      <w:r w:rsidR="00AA346E" w:rsidRPr="007A7F98">
        <w:rPr>
          <w:sz w:val="22"/>
          <w:szCs w:val="22"/>
        </w:rPr>
        <w:t>may be</w:t>
      </w:r>
      <w:r w:rsidR="00F021B2" w:rsidRPr="007A7F98">
        <w:rPr>
          <w:sz w:val="22"/>
          <w:szCs w:val="22"/>
        </w:rPr>
        <w:t xml:space="preserve"> a lot of alternates on the MSG</w:t>
      </w:r>
      <w:r w:rsidR="00AA346E" w:rsidRPr="007A7F98">
        <w:rPr>
          <w:sz w:val="22"/>
          <w:szCs w:val="22"/>
        </w:rPr>
        <w:t xml:space="preserve">, </w:t>
      </w:r>
      <w:r w:rsidR="00706DA0" w:rsidRPr="007A7F98">
        <w:rPr>
          <w:sz w:val="22"/>
          <w:szCs w:val="22"/>
        </w:rPr>
        <w:t>however</w:t>
      </w:r>
      <w:r w:rsidR="00F021B2" w:rsidRPr="007A7F98">
        <w:rPr>
          <w:sz w:val="22"/>
          <w:szCs w:val="22"/>
        </w:rPr>
        <w:t xml:space="preserve"> this is to ensure</w:t>
      </w:r>
      <w:r w:rsidR="00706DA0" w:rsidRPr="007A7F98">
        <w:rPr>
          <w:sz w:val="22"/>
          <w:szCs w:val="22"/>
        </w:rPr>
        <w:t xml:space="preserve"> that</w:t>
      </w:r>
      <w:r w:rsidR="00F021B2" w:rsidRPr="007A7F98">
        <w:rPr>
          <w:sz w:val="22"/>
          <w:szCs w:val="22"/>
        </w:rPr>
        <w:t xml:space="preserve"> </w:t>
      </w:r>
      <w:r w:rsidR="00213243" w:rsidRPr="007A7F98">
        <w:rPr>
          <w:sz w:val="22"/>
          <w:szCs w:val="22"/>
        </w:rPr>
        <w:t xml:space="preserve">there is </w:t>
      </w:r>
      <w:r w:rsidR="00F021B2" w:rsidRPr="007A7F98">
        <w:rPr>
          <w:sz w:val="22"/>
          <w:szCs w:val="22"/>
        </w:rPr>
        <w:t>continuity in the implementation of EITI</w:t>
      </w:r>
      <w:r w:rsidR="00562402" w:rsidRPr="007A7F98">
        <w:rPr>
          <w:sz w:val="22"/>
          <w:szCs w:val="22"/>
        </w:rPr>
        <w:t xml:space="preserve"> </w:t>
      </w:r>
      <w:r w:rsidR="00213243" w:rsidRPr="007A7F98">
        <w:rPr>
          <w:sz w:val="22"/>
          <w:szCs w:val="22"/>
        </w:rPr>
        <w:t>by each organisation</w:t>
      </w:r>
      <w:r w:rsidR="00F021B2" w:rsidRPr="007A7F98">
        <w:rPr>
          <w:sz w:val="22"/>
          <w:szCs w:val="22"/>
        </w:rPr>
        <w:t xml:space="preserve">. </w:t>
      </w:r>
    </w:p>
    <w:p w14:paraId="0ECECCB3" w14:textId="77777777" w:rsidR="00E26453" w:rsidRPr="00CD1799" w:rsidRDefault="00585486" w:rsidP="00A35513">
      <w:pPr>
        <w:pStyle w:val="CommentText"/>
        <w:numPr>
          <w:ilvl w:val="0"/>
          <w:numId w:val="6"/>
        </w:numPr>
        <w:jc w:val="both"/>
        <w:rPr>
          <w:sz w:val="22"/>
          <w:szCs w:val="22"/>
        </w:rPr>
      </w:pPr>
      <w:r w:rsidRPr="00CD1799">
        <w:rPr>
          <w:sz w:val="22"/>
          <w:szCs w:val="22"/>
        </w:rPr>
        <w:t xml:space="preserve">The alternates do have full voting rights at each MSG meetings and can make decisions </w:t>
      </w:r>
      <w:r w:rsidR="00F021B2" w:rsidRPr="00CD1799">
        <w:rPr>
          <w:sz w:val="22"/>
          <w:szCs w:val="22"/>
        </w:rPr>
        <w:t xml:space="preserve">in accordance with MSG MoU. There is continuous flow of information between National Secretariat and MSG members in relations to discussions at MSG meetings. The full members are always aware of the proceedings at MSG meetings because </w:t>
      </w:r>
      <w:r w:rsidR="00DF3CD2" w:rsidRPr="00CD1799">
        <w:rPr>
          <w:sz w:val="22"/>
          <w:szCs w:val="22"/>
        </w:rPr>
        <w:t>they</w:t>
      </w:r>
      <w:r w:rsidR="00F021B2" w:rsidRPr="00CD1799">
        <w:rPr>
          <w:sz w:val="22"/>
          <w:szCs w:val="22"/>
        </w:rPr>
        <w:t xml:space="preserve"> appoint alternates</w:t>
      </w:r>
      <w:r w:rsidR="00DF3CD2" w:rsidRPr="00CD1799">
        <w:rPr>
          <w:sz w:val="22"/>
          <w:szCs w:val="22"/>
        </w:rPr>
        <w:t xml:space="preserve"> and are also</w:t>
      </w:r>
      <w:r w:rsidR="00F021B2" w:rsidRPr="00CD1799">
        <w:rPr>
          <w:sz w:val="22"/>
          <w:szCs w:val="22"/>
        </w:rPr>
        <w:t xml:space="preserve"> included in email </w:t>
      </w:r>
      <w:proofErr w:type="spellStart"/>
      <w:r w:rsidR="00F021B2" w:rsidRPr="00CD1799">
        <w:rPr>
          <w:sz w:val="22"/>
          <w:szCs w:val="22"/>
        </w:rPr>
        <w:t>corresponses</w:t>
      </w:r>
      <w:proofErr w:type="spellEnd"/>
      <w:r w:rsidR="00F021B2" w:rsidRPr="00CD1799">
        <w:rPr>
          <w:sz w:val="22"/>
          <w:szCs w:val="22"/>
        </w:rPr>
        <w:t xml:space="preserve"> from the National Secretariat</w:t>
      </w:r>
      <w:r w:rsidR="00DF3CD2" w:rsidRPr="00CD1799">
        <w:rPr>
          <w:sz w:val="22"/>
          <w:szCs w:val="22"/>
        </w:rPr>
        <w:t xml:space="preserve">. </w:t>
      </w:r>
    </w:p>
    <w:p w14:paraId="06B3E8D6" w14:textId="5C087CCE" w:rsidR="006D0364" w:rsidRDefault="00DF3CD2" w:rsidP="00A35513">
      <w:pPr>
        <w:pStyle w:val="CommentText"/>
        <w:numPr>
          <w:ilvl w:val="0"/>
          <w:numId w:val="6"/>
        </w:numPr>
        <w:jc w:val="both"/>
        <w:rPr>
          <w:sz w:val="22"/>
          <w:szCs w:val="22"/>
        </w:rPr>
      </w:pPr>
      <w:r>
        <w:rPr>
          <w:sz w:val="22"/>
          <w:szCs w:val="22"/>
        </w:rPr>
        <w:t>The alternates do report back to the full members with</w:t>
      </w:r>
      <w:r w:rsidR="00E26453">
        <w:rPr>
          <w:sz w:val="22"/>
          <w:szCs w:val="22"/>
        </w:rPr>
        <w:t>in</w:t>
      </w:r>
      <w:r>
        <w:rPr>
          <w:sz w:val="22"/>
          <w:szCs w:val="22"/>
        </w:rPr>
        <w:t xml:space="preserve"> their organisations and if there are instances where full members participation and/or decision is required, th</w:t>
      </w:r>
      <w:r w:rsidR="00E26453">
        <w:rPr>
          <w:sz w:val="22"/>
          <w:szCs w:val="22"/>
        </w:rPr>
        <w:t>e</w:t>
      </w:r>
      <w:r>
        <w:rPr>
          <w:sz w:val="22"/>
          <w:szCs w:val="22"/>
        </w:rPr>
        <w:t>n they will attend to this</w:t>
      </w:r>
      <w:r w:rsidR="00F021B2">
        <w:rPr>
          <w:sz w:val="22"/>
          <w:szCs w:val="22"/>
        </w:rPr>
        <w:t>. Th</w:t>
      </w:r>
      <w:r w:rsidR="00F31353">
        <w:rPr>
          <w:sz w:val="22"/>
          <w:szCs w:val="22"/>
        </w:rPr>
        <w:t xml:space="preserve">erefore, </w:t>
      </w:r>
      <w:r w:rsidR="00D10798">
        <w:rPr>
          <w:sz w:val="22"/>
          <w:szCs w:val="22"/>
        </w:rPr>
        <w:t>there is always an individual from each organi</w:t>
      </w:r>
      <w:r w:rsidR="00E26453">
        <w:rPr>
          <w:sz w:val="22"/>
          <w:szCs w:val="22"/>
        </w:rPr>
        <w:t>s</w:t>
      </w:r>
      <w:r w:rsidR="00D10798">
        <w:rPr>
          <w:sz w:val="22"/>
          <w:szCs w:val="22"/>
        </w:rPr>
        <w:t xml:space="preserve">ation that has the </w:t>
      </w:r>
      <w:proofErr w:type="spellStart"/>
      <w:r w:rsidR="00D10798">
        <w:rPr>
          <w:sz w:val="22"/>
          <w:szCs w:val="22"/>
        </w:rPr>
        <w:t>authorithy</w:t>
      </w:r>
      <w:proofErr w:type="spellEnd"/>
      <w:r w:rsidR="00D10798">
        <w:rPr>
          <w:sz w:val="22"/>
          <w:szCs w:val="22"/>
        </w:rPr>
        <w:t xml:space="preserve"> and freedom to coordinate actions in relation to the implementation of EITI </w:t>
      </w:r>
      <w:r w:rsidR="00EB33C2">
        <w:rPr>
          <w:sz w:val="22"/>
          <w:szCs w:val="22"/>
        </w:rPr>
        <w:t xml:space="preserve">and </w:t>
      </w:r>
      <w:r w:rsidR="00D10798">
        <w:rPr>
          <w:sz w:val="22"/>
          <w:szCs w:val="22"/>
        </w:rPr>
        <w:t xml:space="preserve">the </w:t>
      </w:r>
      <w:r w:rsidR="00EB33C2">
        <w:rPr>
          <w:sz w:val="22"/>
          <w:szCs w:val="22"/>
        </w:rPr>
        <w:t>PNG G</w:t>
      </w:r>
      <w:r w:rsidR="00D10798">
        <w:rPr>
          <w:sz w:val="22"/>
          <w:szCs w:val="22"/>
        </w:rPr>
        <w:t xml:space="preserve">overnment </w:t>
      </w:r>
      <w:r w:rsidR="00EB33C2">
        <w:rPr>
          <w:sz w:val="22"/>
          <w:szCs w:val="22"/>
        </w:rPr>
        <w:t>is</w:t>
      </w:r>
      <w:r w:rsidR="00D10798">
        <w:rPr>
          <w:sz w:val="22"/>
          <w:szCs w:val="22"/>
        </w:rPr>
        <w:t xml:space="preserve"> fully support</w:t>
      </w:r>
      <w:r w:rsidR="00EB33C2">
        <w:rPr>
          <w:sz w:val="22"/>
          <w:szCs w:val="22"/>
        </w:rPr>
        <w:t>ive of PNGEITI</w:t>
      </w:r>
      <w:r w:rsidR="00D10798">
        <w:rPr>
          <w:sz w:val="22"/>
          <w:szCs w:val="22"/>
        </w:rPr>
        <w:t xml:space="preserve"> through its continuous funding of the National Secretariat</w:t>
      </w:r>
      <w:r w:rsidR="00EB33C2">
        <w:rPr>
          <w:sz w:val="22"/>
          <w:szCs w:val="22"/>
        </w:rPr>
        <w:t xml:space="preserve"> and its activities</w:t>
      </w:r>
      <w:r w:rsidR="00D10798">
        <w:rPr>
          <w:sz w:val="22"/>
          <w:szCs w:val="22"/>
        </w:rPr>
        <w:t>.</w:t>
      </w:r>
    </w:p>
    <w:p w14:paraId="3648148F" w14:textId="7C5BD95F" w:rsidR="00ED6C85" w:rsidRDefault="00ED6C85" w:rsidP="00CD1799">
      <w:pPr>
        <w:pStyle w:val="CommentText"/>
        <w:ind w:left="720"/>
        <w:jc w:val="both"/>
        <w:rPr>
          <w:sz w:val="22"/>
          <w:szCs w:val="22"/>
        </w:rPr>
      </w:pPr>
    </w:p>
    <w:p w14:paraId="4D360E14" w14:textId="77777777" w:rsidR="00F021B2" w:rsidRDefault="00F021B2" w:rsidP="00F1263E">
      <w:pPr>
        <w:pStyle w:val="CommentText"/>
        <w:rPr>
          <w:sz w:val="22"/>
          <w:szCs w:val="22"/>
        </w:rPr>
      </w:pPr>
    </w:p>
    <w:p w14:paraId="6EE2F764" w14:textId="5A947091" w:rsidR="008009BF" w:rsidRDefault="008009BF" w:rsidP="00B82C60">
      <w:pPr>
        <w:sectPr w:rsidR="008009BF" w:rsidSect="00937427">
          <w:headerReference w:type="even" r:id="rId12"/>
          <w:headerReference w:type="default" r:id="rId13"/>
          <w:footerReference w:type="even" r:id="rId14"/>
          <w:footerReference w:type="default" r:id="rId15"/>
          <w:headerReference w:type="first" r:id="rId16"/>
          <w:footerReference w:type="first" r:id="rId17"/>
          <w:pgSz w:w="11901" w:h="16840"/>
          <w:pgMar w:top="1418" w:right="1411" w:bottom="1418" w:left="1418" w:header="851" w:footer="113" w:gutter="0"/>
          <w:pgNumType w:start="1"/>
          <w:cols w:space="708"/>
          <w:titlePg/>
          <w:docGrid w:linePitch="326"/>
        </w:sectPr>
      </w:pPr>
    </w:p>
    <w:tbl>
      <w:tblPr>
        <w:tblpPr w:leftFromText="180" w:rightFromText="180" w:vertAnchor="text" w:tblpX="-750" w:tblpY="1"/>
        <w:tblOverlap w:val="never"/>
        <w:tblW w:w="1514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413"/>
        <w:gridCol w:w="1302"/>
        <w:gridCol w:w="1260"/>
        <w:gridCol w:w="2340"/>
        <w:gridCol w:w="1950"/>
        <w:gridCol w:w="1830"/>
        <w:gridCol w:w="1080"/>
        <w:gridCol w:w="2145"/>
        <w:gridCol w:w="1826"/>
      </w:tblGrid>
      <w:tr w:rsidR="008C76E2" w:rsidRPr="00320F6E" w14:paraId="2A21D3F8" w14:textId="77777777" w:rsidTr="00A50860">
        <w:trPr>
          <w:trHeight w:val="180"/>
        </w:trPr>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0B3FFD0D" w14:textId="77777777" w:rsidR="00C36699" w:rsidRPr="00320F6E" w:rsidRDefault="00C36699"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Constituency</w:t>
            </w:r>
          </w:p>
        </w:tc>
        <w:tc>
          <w:tcPr>
            <w:tcW w:w="13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30DB945F" w14:textId="77777777" w:rsidR="00C36699" w:rsidRPr="00320F6E" w:rsidRDefault="00C36699"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 alternate member</w:t>
            </w:r>
          </w:p>
        </w:tc>
        <w:tc>
          <w:tcPr>
            <w:tcW w:w="1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72D7C046" w14:textId="77777777" w:rsidR="00C36699" w:rsidRPr="00320F6E" w:rsidRDefault="00C36699"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Member since (MM/YY)</w:t>
            </w:r>
          </w:p>
        </w:tc>
        <w:tc>
          <w:tcPr>
            <w:tcW w:w="23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59F82D5F" w14:textId="77777777" w:rsidR="00C36699" w:rsidRPr="00320F6E" w:rsidRDefault="00C36699"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Name</w:t>
            </w:r>
          </w:p>
        </w:tc>
        <w:tc>
          <w:tcPr>
            <w:tcW w:w="19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20F17DBD" w14:textId="77777777" w:rsidR="00C36699" w:rsidRPr="00320F6E" w:rsidRDefault="00C36699"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Position</w:t>
            </w:r>
          </w:p>
        </w:tc>
        <w:tc>
          <w:tcPr>
            <w:tcW w:w="18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6B718889" w14:textId="536E2C3F" w:rsidR="00C36699" w:rsidRPr="00320F6E" w:rsidRDefault="00C36699"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Organization</w:t>
            </w:r>
          </w:p>
        </w:tc>
        <w:tc>
          <w:tcPr>
            <w:tcW w:w="1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7D8FD78B" w14:textId="77777777" w:rsidR="00C36699" w:rsidRPr="00320F6E" w:rsidRDefault="00C36699"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Gender</w:t>
            </w:r>
          </w:p>
        </w:tc>
        <w:tc>
          <w:tcPr>
            <w:tcW w:w="3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124CDF5E" w14:textId="77777777" w:rsidR="00C36699" w:rsidRPr="00320F6E" w:rsidRDefault="00C36699" w:rsidP="00646DB4">
            <w:pPr>
              <w:spacing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Meetings attended in period under review (dates)</w:t>
            </w:r>
          </w:p>
        </w:tc>
      </w:tr>
      <w:tr w:rsidR="00646DB4" w:rsidRPr="00320F6E" w14:paraId="76405DCC" w14:textId="77777777" w:rsidTr="00F1263E">
        <w:trPr>
          <w:trHeight w:val="70"/>
        </w:trPr>
        <w:tc>
          <w:tcPr>
            <w:tcW w:w="1413" w:type="dxa"/>
            <w:vMerge/>
            <w:vAlign w:val="center"/>
            <w:hideMark/>
          </w:tcPr>
          <w:p w14:paraId="6ECD9B1F" w14:textId="77777777" w:rsidR="00C36699" w:rsidRPr="00320F6E" w:rsidRDefault="00C36699" w:rsidP="00646DB4">
            <w:pPr>
              <w:spacing w:before="0" w:after="0"/>
              <w:rPr>
                <w:rFonts w:ascii="Libre Franklin" w:eastAsia="Libre Franklin" w:hAnsi="Libre Franklin" w:cs="Libre Franklin"/>
                <w:sz w:val="18"/>
                <w:szCs w:val="18"/>
                <w:lang w:eastAsia="en-AU"/>
              </w:rPr>
            </w:pPr>
          </w:p>
        </w:tc>
        <w:tc>
          <w:tcPr>
            <w:tcW w:w="1302" w:type="dxa"/>
            <w:vMerge/>
            <w:vAlign w:val="center"/>
            <w:hideMark/>
          </w:tcPr>
          <w:p w14:paraId="60C4DFC8" w14:textId="77777777" w:rsidR="00C36699" w:rsidRPr="00320F6E" w:rsidRDefault="00C36699" w:rsidP="00646DB4">
            <w:pPr>
              <w:spacing w:before="0" w:after="0"/>
              <w:rPr>
                <w:rFonts w:ascii="Libre Franklin" w:eastAsia="Libre Franklin" w:hAnsi="Libre Franklin" w:cs="Libre Franklin"/>
                <w:sz w:val="18"/>
                <w:szCs w:val="18"/>
                <w:lang w:eastAsia="en-AU"/>
              </w:rPr>
            </w:pPr>
          </w:p>
        </w:tc>
        <w:tc>
          <w:tcPr>
            <w:tcW w:w="1260" w:type="dxa"/>
            <w:vMerge/>
            <w:vAlign w:val="center"/>
            <w:hideMark/>
          </w:tcPr>
          <w:p w14:paraId="7BC9EEAB" w14:textId="77777777" w:rsidR="00C36699" w:rsidRPr="00320F6E" w:rsidRDefault="00C36699" w:rsidP="00646DB4">
            <w:pPr>
              <w:spacing w:before="0" w:after="0"/>
              <w:rPr>
                <w:rFonts w:ascii="Libre Franklin" w:eastAsia="Libre Franklin" w:hAnsi="Libre Franklin" w:cs="Libre Franklin"/>
                <w:sz w:val="18"/>
                <w:szCs w:val="18"/>
                <w:lang w:eastAsia="en-AU"/>
              </w:rPr>
            </w:pPr>
          </w:p>
        </w:tc>
        <w:tc>
          <w:tcPr>
            <w:tcW w:w="2340" w:type="dxa"/>
            <w:vMerge/>
            <w:vAlign w:val="center"/>
            <w:hideMark/>
          </w:tcPr>
          <w:p w14:paraId="0CD60F5C" w14:textId="77777777" w:rsidR="00C36699" w:rsidRPr="00320F6E" w:rsidRDefault="00C36699" w:rsidP="00646DB4">
            <w:pPr>
              <w:spacing w:before="0" w:after="0"/>
              <w:rPr>
                <w:rFonts w:ascii="Libre Franklin" w:eastAsia="Libre Franklin" w:hAnsi="Libre Franklin" w:cs="Libre Franklin"/>
                <w:sz w:val="18"/>
                <w:szCs w:val="18"/>
                <w:lang w:eastAsia="en-AU"/>
              </w:rPr>
            </w:pPr>
          </w:p>
        </w:tc>
        <w:tc>
          <w:tcPr>
            <w:tcW w:w="1950" w:type="dxa"/>
            <w:vMerge/>
            <w:vAlign w:val="center"/>
            <w:hideMark/>
          </w:tcPr>
          <w:p w14:paraId="0B17EC01" w14:textId="77777777" w:rsidR="00C36699" w:rsidRPr="00320F6E" w:rsidRDefault="00C36699" w:rsidP="00646DB4">
            <w:pPr>
              <w:spacing w:before="0" w:after="0"/>
              <w:rPr>
                <w:rFonts w:ascii="Libre Franklin" w:eastAsia="Libre Franklin" w:hAnsi="Libre Franklin" w:cs="Libre Franklin"/>
                <w:sz w:val="18"/>
                <w:szCs w:val="18"/>
                <w:lang w:eastAsia="en-AU"/>
              </w:rPr>
            </w:pPr>
          </w:p>
        </w:tc>
        <w:tc>
          <w:tcPr>
            <w:tcW w:w="1830" w:type="dxa"/>
            <w:vMerge/>
            <w:vAlign w:val="center"/>
            <w:hideMark/>
          </w:tcPr>
          <w:p w14:paraId="2FC5A2F4" w14:textId="77777777" w:rsidR="00C36699" w:rsidRPr="00320F6E" w:rsidRDefault="00C36699" w:rsidP="00646DB4">
            <w:pPr>
              <w:spacing w:before="0" w:after="0"/>
              <w:rPr>
                <w:rFonts w:ascii="Libre Franklin" w:eastAsia="Libre Franklin" w:hAnsi="Libre Franklin" w:cs="Libre Franklin"/>
                <w:sz w:val="18"/>
                <w:szCs w:val="18"/>
                <w:lang w:eastAsia="en-AU"/>
              </w:rPr>
            </w:pPr>
          </w:p>
        </w:tc>
        <w:tc>
          <w:tcPr>
            <w:tcW w:w="1080" w:type="dxa"/>
            <w:vMerge/>
            <w:vAlign w:val="center"/>
            <w:hideMark/>
          </w:tcPr>
          <w:p w14:paraId="4C093425" w14:textId="77777777" w:rsidR="00C36699" w:rsidRPr="00320F6E" w:rsidRDefault="00C36699" w:rsidP="00646DB4">
            <w:pPr>
              <w:spacing w:before="0" w:after="0"/>
              <w:rPr>
                <w:rFonts w:ascii="Libre Franklin" w:eastAsia="Libre Franklin" w:hAnsi="Libre Franklin" w:cs="Libre Franklin"/>
                <w:sz w:val="18"/>
                <w:szCs w:val="18"/>
                <w:lang w:eastAsia="en-AU"/>
              </w:rPr>
            </w:pP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1822508D" w14:textId="3B5E32C1" w:rsidR="00C36699" w:rsidRPr="00320F6E" w:rsidRDefault="009B26C7" w:rsidP="00646DB4">
            <w:pPr>
              <w:jc w:val="center"/>
              <w:rPr>
                <w:rFonts w:ascii="Libre Franklin" w:eastAsia="Libre Franklin" w:hAnsi="Libre Franklin" w:cs="Libre Franklin"/>
                <w:sz w:val="18"/>
                <w:szCs w:val="18"/>
              </w:rPr>
            </w:pPr>
            <w:r w:rsidRPr="00320F6E">
              <w:rPr>
                <w:rFonts w:ascii="Libre Franklin" w:eastAsia="Libre Franklin" w:hAnsi="Libre Franklin" w:cs="Libre Franklin"/>
                <w:sz w:val="18"/>
                <w:szCs w:val="18"/>
              </w:rPr>
              <w:t>Regular MSG</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7778F448" w14:textId="6ED87E81" w:rsidR="00C36699" w:rsidRPr="00320F6E" w:rsidRDefault="00F71D41" w:rsidP="05CE4F98">
            <w:pPr>
              <w:rPr>
                <w:rStyle w:val="Hyperlink"/>
                <w:szCs w:val="22"/>
                <w:lang w:eastAsia="en-AU"/>
              </w:rPr>
            </w:pPr>
            <w:r w:rsidRPr="00320F6E">
              <w:rPr>
                <w:rFonts w:ascii="Libre Franklin" w:eastAsia="Libre Franklin" w:hAnsi="Libre Franklin" w:cs="Libre Franklin"/>
                <w:sz w:val="18"/>
                <w:szCs w:val="18"/>
              </w:rPr>
              <w:t xml:space="preserve">Still a </w:t>
            </w:r>
            <w:r w:rsidR="003F545D" w:rsidRPr="00320F6E">
              <w:rPr>
                <w:rFonts w:ascii="Libre Franklin" w:eastAsia="Libre Franklin" w:hAnsi="Libre Franklin" w:cs="Libre Franklin"/>
                <w:sz w:val="18"/>
                <w:szCs w:val="18"/>
              </w:rPr>
              <w:t>Member</w:t>
            </w:r>
            <w:r w:rsidRPr="00320F6E">
              <w:rPr>
                <w:rFonts w:ascii="Libre Franklin" w:eastAsia="Libre Franklin" w:hAnsi="Libre Franklin" w:cs="Libre Franklin"/>
                <w:sz w:val="18"/>
                <w:szCs w:val="18"/>
              </w:rPr>
              <w:t xml:space="preserve"> (Yes/No)</w:t>
            </w:r>
          </w:p>
        </w:tc>
      </w:tr>
      <w:tr w:rsidR="001430CF" w:rsidRPr="00320F6E" w14:paraId="02269BD9"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1F1E7" w14:textId="5F65AB2D" w:rsidR="001430CF" w:rsidRPr="00320F6E" w:rsidRDefault="00C53B1D"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9E429" w14:textId="4D81057B" w:rsidR="001430CF" w:rsidRPr="00320F6E" w:rsidRDefault="00C53B1D"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2F067" w14:textId="6D4B732C" w:rsidR="001430CF" w:rsidRPr="00320F6E" w:rsidRDefault="00C53B1D" w:rsidP="00646DB4">
            <w:pPr>
              <w:jc w:val="center"/>
              <w:rPr>
                <w:rFonts w:ascii="Libre Franklin" w:eastAsia="Libre Franklin" w:hAnsi="Libre Franklin" w:cs="Libre Franklin"/>
                <w:sz w:val="18"/>
                <w:szCs w:val="18"/>
                <w:lang w:eastAsia="en-AU"/>
              </w:rPr>
            </w:pPr>
            <w:r w:rsidRPr="00A35513">
              <w:rPr>
                <w:rFonts w:ascii="Libre Franklin" w:eastAsia="Libre Franklin" w:hAnsi="Libre Franklin" w:cs="Libre Franklin"/>
                <w:sz w:val="18"/>
                <w:szCs w:val="18"/>
                <w:lang w:eastAsia="en-AU"/>
              </w:rPr>
              <w:t>20</w:t>
            </w:r>
            <w:r w:rsidR="00E66531" w:rsidRPr="00A35513">
              <w:rPr>
                <w:rFonts w:ascii="Libre Franklin" w:eastAsia="Libre Franklin" w:hAnsi="Libre Franklin" w:cs="Libre Franklin"/>
                <w:sz w:val="18"/>
                <w:szCs w:val="18"/>
                <w:lang w:eastAsia="en-AU"/>
              </w:rPr>
              <w:t>1</w:t>
            </w:r>
            <w:r w:rsidR="00E25361" w:rsidRPr="00A35513">
              <w:rPr>
                <w:rFonts w:ascii="Libre Franklin" w:eastAsia="Libre Franklin" w:hAnsi="Libre Franklin" w:cs="Libre Franklin"/>
                <w:sz w:val="18"/>
                <w:szCs w:val="18"/>
                <w:lang w:eastAsia="en-AU"/>
              </w:rPr>
              <w:t>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D94D5" w14:textId="781F913B" w:rsidR="001430CF" w:rsidRPr="00320F6E" w:rsidRDefault="00E66531" w:rsidP="00646DB4">
            <w:pPr>
              <w:jc w:val="center"/>
              <w:rPr>
                <w:sz w:val="18"/>
                <w:szCs w:val="18"/>
              </w:rPr>
            </w:pPr>
            <w:r w:rsidRPr="00320F6E">
              <w:rPr>
                <w:sz w:val="18"/>
                <w:szCs w:val="18"/>
              </w:rPr>
              <w:t>Hon. Patrick Pruaitch, MP</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37B21" w14:textId="62E203F3" w:rsidR="001430CF" w:rsidRPr="00320F6E" w:rsidRDefault="00E66531" w:rsidP="00646DB4">
            <w:pPr>
              <w:jc w:val="center"/>
              <w:rPr>
                <w:sz w:val="18"/>
                <w:szCs w:val="18"/>
              </w:rPr>
            </w:pPr>
            <w:r w:rsidRPr="00320F6E">
              <w:rPr>
                <w:sz w:val="18"/>
                <w:szCs w:val="18"/>
              </w:rPr>
              <w:t>Minister for Treasury &amp; PNGEITI MSG Chairman</w:t>
            </w:r>
            <w:r w:rsidR="00194F68">
              <w:rPr>
                <w:rStyle w:val="FootnoteReference"/>
                <w:sz w:val="18"/>
                <w:szCs w:val="18"/>
              </w:rPr>
              <w:footnoteReference w:id="2"/>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79354" w14:textId="23A3A0F0" w:rsidR="001430CF" w:rsidRPr="00320F6E" w:rsidRDefault="00E66531"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Ministry of Treasury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BDE8D" w14:textId="38A05C84" w:rsidR="001430CF" w:rsidRPr="00320F6E" w:rsidRDefault="00E66531"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2CF3A" w14:textId="77777777" w:rsidR="001430CF" w:rsidRPr="00320F6E" w:rsidRDefault="001430CF" w:rsidP="00646DB4">
            <w:pPr>
              <w:spacing w:before="0" w:after="0"/>
              <w:jc w:val="center"/>
              <w:rPr>
                <w:rFonts w:ascii="Libre Franklin" w:eastAsia="Libre Franklin" w:hAnsi="Libre Franklin" w:cs="Libre Franklin"/>
                <w:sz w:val="18"/>
                <w:szCs w:val="18"/>
                <w:lang w:eastAsia="en-AU"/>
              </w:rPr>
            </w:pPr>
          </w:p>
          <w:p w14:paraId="2F59462A" w14:textId="77777777" w:rsidR="0009019D" w:rsidRPr="00D413D6" w:rsidRDefault="00D779EB" w:rsidP="00646DB4">
            <w:pPr>
              <w:spacing w:before="0" w:after="0"/>
              <w:jc w:val="center"/>
              <w:rPr>
                <w:rFonts w:ascii="Libre Franklin" w:eastAsia="Libre Franklin" w:hAnsi="Libre Franklin" w:cs="Libre Franklin"/>
                <w:b/>
                <w:bCs/>
                <w:sz w:val="18"/>
                <w:szCs w:val="18"/>
                <w:lang w:eastAsia="en-AU"/>
              </w:rPr>
            </w:pPr>
            <w:r w:rsidRPr="00D413D6">
              <w:rPr>
                <w:rFonts w:ascii="Libre Franklin" w:eastAsia="Libre Franklin" w:hAnsi="Libre Franklin" w:cs="Libre Franklin"/>
                <w:b/>
                <w:bCs/>
                <w:sz w:val="18"/>
                <w:szCs w:val="18"/>
                <w:lang w:eastAsia="en-AU"/>
              </w:rPr>
              <w:t>2016</w:t>
            </w:r>
          </w:p>
          <w:p w14:paraId="143122B6" w14:textId="77777777" w:rsidR="00707168" w:rsidRPr="00320F6E" w:rsidRDefault="00D779EB"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Wednesday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October 2016</w:t>
            </w:r>
            <w:r w:rsidR="00197C63" w:rsidRPr="00320F6E">
              <w:rPr>
                <w:rFonts w:ascii="Libre Franklin" w:eastAsia="Libre Franklin" w:hAnsi="Libre Franklin" w:cs="Libre Franklin"/>
                <w:sz w:val="18"/>
                <w:szCs w:val="18"/>
                <w:lang w:eastAsia="en-AU"/>
              </w:rPr>
              <w:t xml:space="preserve"> </w:t>
            </w:r>
          </w:p>
          <w:p w14:paraId="65BFE63A" w14:textId="77777777" w:rsidR="00D779EB" w:rsidRPr="00320F6E" w:rsidRDefault="00197C63"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5/2016</w:t>
            </w:r>
          </w:p>
          <w:p w14:paraId="506B43A2" w14:textId="77777777" w:rsidR="00707168" w:rsidRPr="00320F6E" w:rsidRDefault="00707168" w:rsidP="00646DB4">
            <w:pPr>
              <w:spacing w:before="0" w:after="0"/>
              <w:jc w:val="center"/>
              <w:rPr>
                <w:rFonts w:ascii="Libre Franklin" w:eastAsia="Libre Franklin" w:hAnsi="Libre Franklin" w:cs="Libre Franklin"/>
                <w:sz w:val="18"/>
                <w:szCs w:val="18"/>
                <w:lang w:eastAsia="en-AU"/>
              </w:rPr>
            </w:pPr>
          </w:p>
          <w:p w14:paraId="66458350" w14:textId="459ED7EF" w:rsidR="00F4741A" w:rsidRPr="00320F6E" w:rsidRDefault="00F4741A" w:rsidP="00F1263E">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4A930" w14:textId="77777777" w:rsidR="001430CF" w:rsidRPr="00320F6E" w:rsidRDefault="001430CF" w:rsidP="00474DA9">
            <w:pPr>
              <w:spacing w:before="0" w:after="0"/>
              <w:rPr>
                <w:rFonts w:ascii="Libre Franklin" w:eastAsia="Libre Franklin" w:hAnsi="Libre Franklin" w:cs="Libre Franklin"/>
                <w:sz w:val="18"/>
                <w:szCs w:val="18"/>
                <w:lang w:eastAsia="en-AU"/>
              </w:rPr>
            </w:pPr>
          </w:p>
          <w:p w14:paraId="0D6D91D4" w14:textId="77777777" w:rsidR="00864897" w:rsidRDefault="00864897" w:rsidP="00F1263E">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t>
            </w:r>
          </w:p>
          <w:p w14:paraId="3333988C" w14:textId="77777777" w:rsidR="00B154DF" w:rsidRDefault="00B154DF" w:rsidP="00F1263E">
            <w:pPr>
              <w:spacing w:before="0" w:after="0"/>
              <w:jc w:val="center"/>
              <w:rPr>
                <w:rFonts w:ascii="Libre Franklin" w:eastAsia="Libre Franklin" w:hAnsi="Libre Franklin" w:cs="Libre Franklin"/>
                <w:sz w:val="18"/>
                <w:szCs w:val="18"/>
                <w:lang w:eastAsia="en-AU"/>
              </w:rPr>
            </w:pPr>
          </w:p>
          <w:p w14:paraId="5D7010BE" w14:textId="77777777" w:rsidR="00B154DF" w:rsidRPr="00374605" w:rsidRDefault="00B154DF" w:rsidP="00B154DF">
            <w:pPr>
              <w:spacing w:before="0" w:after="0"/>
              <w:rPr>
                <w:rFonts w:ascii="Libre Franklin" w:eastAsia="Libre Franklin" w:hAnsi="Libre Franklin" w:cs="Libre Franklin"/>
                <w:b/>
                <w:bCs/>
                <w:sz w:val="18"/>
                <w:szCs w:val="18"/>
                <w:u w:val="single"/>
                <w:lang w:eastAsia="en-AU"/>
              </w:rPr>
            </w:pPr>
            <w:r w:rsidRPr="00374605">
              <w:rPr>
                <w:rFonts w:ascii="Libre Franklin" w:eastAsia="Libre Franklin" w:hAnsi="Libre Franklin" w:cs="Libre Franklin"/>
                <w:b/>
                <w:bCs/>
                <w:sz w:val="18"/>
                <w:szCs w:val="18"/>
                <w:u w:val="single"/>
                <w:lang w:eastAsia="en-AU"/>
              </w:rPr>
              <w:t>Note:</w:t>
            </w:r>
          </w:p>
          <w:p w14:paraId="13CB87D4" w14:textId="01A747AC" w:rsidR="00B154DF" w:rsidRPr="00320F6E" w:rsidRDefault="00B154DF" w:rsidP="00B154DF">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No </w:t>
            </w:r>
            <w:proofErr w:type="gramStart"/>
            <w:r>
              <w:rPr>
                <w:rFonts w:ascii="Libre Franklin" w:eastAsia="Libre Franklin" w:hAnsi="Libre Franklin" w:cs="Libre Franklin"/>
                <w:sz w:val="18"/>
                <w:szCs w:val="18"/>
                <w:lang w:eastAsia="en-AU"/>
              </w:rPr>
              <w:t>longer  Chairman</w:t>
            </w:r>
            <w:proofErr w:type="gramEnd"/>
            <w:r>
              <w:rPr>
                <w:rFonts w:ascii="Libre Franklin" w:eastAsia="Libre Franklin" w:hAnsi="Libre Franklin" w:cs="Libre Franklin"/>
                <w:sz w:val="18"/>
                <w:szCs w:val="18"/>
                <w:lang w:eastAsia="en-AU"/>
              </w:rPr>
              <w:t xml:space="preserve"> of PNG EITI – change in government.</w:t>
            </w:r>
            <w:r w:rsidRPr="00320F6E">
              <w:rPr>
                <w:rFonts w:ascii="Libre Franklin" w:eastAsia="Libre Franklin" w:hAnsi="Libre Franklin" w:cs="Libre Franklin"/>
                <w:sz w:val="18"/>
                <w:szCs w:val="18"/>
                <w:lang w:eastAsia="en-AU"/>
              </w:rPr>
              <w:t xml:space="preserve"> </w:t>
            </w:r>
          </w:p>
        </w:tc>
      </w:tr>
      <w:tr w:rsidR="001430CF" w:rsidRPr="00320F6E" w14:paraId="2B0EA49A"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D8962" w14:textId="5A64D9A7" w:rsidR="001430CF" w:rsidRPr="00320F6E" w:rsidRDefault="00C53B1D"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C2839" w14:textId="06B4892D" w:rsidR="001430CF" w:rsidRPr="00320F6E" w:rsidRDefault="00C53B1D"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018AE" w14:textId="6F6BBC69" w:rsidR="001430CF" w:rsidRPr="00320F6E" w:rsidRDefault="00E66531" w:rsidP="00646DB4">
            <w:pPr>
              <w:jc w:val="center"/>
              <w:rPr>
                <w:rFonts w:ascii="Libre Franklin" w:eastAsia="Libre Franklin" w:hAnsi="Libre Franklin" w:cs="Libre Franklin"/>
                <w:sz w:val="18"/>
                <w:szCs w:val="18"/>
                <w:lang w:eastAsia="en-AU"/>
              </w:rPr>
            </w:pPr>
            <w:r w:rsidRPr="00A35513">
              <w:rPr>
                <w:rFonts w:ascii="Libre Franklin" w:eastAsia="Libre Franklin" w:hAnsi="Libre Franklin" w:cs="Libre Franklin"/>
                <w:sz w:val="18"/>
                <w:szCs w:val="18"/>
                <w:lang w:eastAsia="en-AU"/>
              </w:rPr>
              <w:t>201</w:t>
            </w:r>
            <w:r w:rsidR="00E25361" w:rsidRPr="00A35513">
              <w:rPr>
                <w:rFonts w:ascii="Libre Franklin" w:eastAsia="Libre Franklin" w:hAnsi="Libre Franklin" w:cs="Libre Franklin"/>
                <w:sz w:val="18"/>
                <w:szCs w:val="18"/>
                <w:lang w:eastAsia="en-AU"/>
              </w:rPr>
              <w:t>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F9C5C" w14:textId="515EE372" w:rsidR="001430CF" w:rsidRPr="00320F6E" w:rsidRDefault="00E22BE0" w:rsidP="00646DB4">
            <w:pPr>
              <w:jc w:val="center"/>
              <w:rPr>
                <w:sz w:val="18"/>
                <w:szCs w:val="18"/>
              </w:rPr>
            </w:pPr>
            <w:r w:rsidRPr="00320F6E">
              <w:rPr>
                <w:sz w:val="18"/>
                <w:szCs w:val="18"/>
              </w:rPr>
              <w:t>Hon. Sam Basil, MP</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E4466" w14:textId="460F157E" w:rsidR="001430CF" w:rsidRPr="00320F6E" w:rsidRDefault="00E22BE0" w:rsidP="00646DB4">
            <w:pPr>
              <w:jc w:val="center"/>
              <w:rPr>
                <w:sz w:val="18"/>
                <w:szCs w:val="18"/>
              </w:rPr>
            </w:pPr>
            <w:r w:rsidRPr="00320F6E">
              <w:rPr>
                <w:sz w:val="18"/>
                <w:szCs w:val="18"/>
              </w:rPr>
              <w:t>Minister for Treasury &amp; PNGEITI MSG Chairman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2C1C3" w14:textId="746348E5" w:rsidR="001430CF" w:rsidRPr="00320F6E" w:rsidRDefault="00803561"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Ministry of Treasury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04555" w14:textId="32067C59" w:rsidR="001430CF" w:rsidRPr="00320F6E" w:rsidRDefault="00E22BE0"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7AD9E" w14:textId="77777777" w:rsidR="001430CF" w:rsidRPr="00320F6E" w:rsidRDefault="001430CF" w:rsidP="00646DB4">
            <w:pPr>
              <w:spacing w:before="0" w:after="0"/>
              <w:jc w:val="center"/>
              <w:rPr>
                <w:rFonts w:ascii="Libre Franklin" w:eastAsia="Libre Franklin" w:hAnsi="Libre Franklin" w:cs="Libre Franklin"/>
                <w:sz w:val="18"/>
                <w:szCs w:val="18"/>
                <w:lang w:eastAsia="en-AU"/>
              </w:rPr>
            </w:pPr>
          </w:p>
          <w:p w14:paraId="57D914EE" w14:textId="11CBFEBB" w:rsidR="00AD36B6" w:rsidRPr="00320F6E" w:rsidRDefault="00E25361" w:rsidP="00646DB4">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He was a Treasurer for a short period of time. </w:t>
            </w:r>
          </w:p>
          <w:p w14:paraId="5B5F22CB" w14:textId="77777777" w:rsidR="00AD36B6" w:rsidRPr="00320F6E" w:rsidRDefault="00AD36B6" w:rsidP="00646DB4">
            <w:pPr>
              <w:spacing w:before="0" w:after="0"/>
              <w:jc w:val="center"/>
              <w:rPr>
                <w:rFonts w:ascii="Libre Franklin" w:eastAsia="Libre Franklin" w:hAnsi="Libre Franklin" w:cs="Libre Franklin"/>
                <w:sz w:val="18"/>
                <w:szCs w:val="18"/>
                <w:lang w:eastAsia="en-AU"/>
              </w:rPr>
            </w:pPr>
          </w:p>
          <w:p w14:paraId="5F00B282" w14:textId="21EDEFC9" w:rsidR="00AD36B6" w:rsidRPr="00320F6E" w:rsidRDefault="000863A7" w:rsidP="00F1263E">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 </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AD9AC" w14:textId="77777777" w:rsidR="001430CF" w:rsidRPr="00320F6E" w:rsidRDefault="001430CF" w:rsidP="00F1263E">
            <w:pPr>
              <w:spacing w:before="0" w:after="0"/>
              <w:jc w:val="center"/>
              <w:rPr>
                <w:rFonts w:ascii="Libre Franklin" w:eastAsia="Libre Franklin" w:hAnsi="Libre Franklin" w:cs="Libre Franklin"/>
                <w:sz w:val="18"/>
                <w:szCs w:val="18"/>
                <w:lang w:eastAsia="en-AU"/>
              </w:rPr>
            </w:pPr>
          </w:p>
          <w:p w14:paraId="0B27BCD3" w14:textId="77777777" w:rsidR="00864897" w:rsidRDefault="00864897" w:rsidP="00F1263E">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t>
            </w:r>
          </w:p>
          <w:p w14:paraId="0E83B3B6" w14:textId="77777777" w:rsidR="00B154DF" w:rsidRPr="00374605" w:rsidRDefault="00B154DF" w:rsidP="00B154DF">
            <w:pPr>
              <w:spacing w:before="0" w:after="0"/>
              <w:rPr>
                <w:rFonts w:ascii="Libre Franklin" w:eastAsia="Libre Franklin" w:hAnsi="Libre Franklin" w:cs="Libre Franklin"/>
                <w:b/>
                <w:bCs/>
                <w:sz w:val="18"/>
                <w:szCs w:val="18"/>
                <w:u w:val="single"/>
                <w:lang w:eastAsia="en-AU"/>
              </w:rPr>
            </w:pPr>
            <w:r w:rsidRPr="00374605">
              <w:rPr>
                <w:rFonts w:ascii="Libre Franklin" w:eastAsia="Libre Franklin" w:hAnsi="Libre Franklin" w:cs="Libre Franklin"/>
                <w:b/>
                <w:bCs/>
                <w:sz w:val="18"/>
                <w:szCs w:val="18"/>
                <w:u w:val="single"/>
                <w:lang w:eastAsia="en-AU"/>
              </w:rPr>
              <w:t>Note</w:t>
            </w:r>
          </w:p>
          <w:p w14:paraId="6D920469" w14:textId="77777777" w:rsidR="00B154DF" w:rsidRDefault="00B154DF" w:rsidP="00B154DF">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Due to cabinet reshuffle. </w:t>
            </w:r>
          </w:p>
          <w:p w14:paraId="38CCFCE5" w14:textId="67538BD1" w:rsidR="00B154DF" w:rsidRPr="00320F6E" w:rsidRDefault="00B154DF" w:rsidP="00F1263E">
            <w:pPr>
              <w:spacing w:before="0" w:after="0"/>
              <w:jc w:val="center"/>
              <w:rPr>
                <w:rFonts w:ascii="Libre Franklin" w:eastAsia="Libre Franklin" w:hAnsi="Libre Franklin" w:cs="Libre Franklin"/>
                <w:sz w:val="18"/>
                <w:szCs w:val="18"/>
                <w:lang w:eastAsia="en-AU"/>
              </w:rPr>
            </w:pPr>
          </w:p>
        </w:tc>
      </w:tr>
      <w:tr w:rsidR="001430CF" w:rsidRPr="00320F6E" w14:paraId="1479548C"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06E24" w14:textId="69FEC29E" w:rsidR="001430CF" w:rsidRPr="00320F6E" w:rsidRDefault="00C53B1D"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E3E6E" w14:textId="32CB813E" w:rsidR="001430CF" w:rsidRPr="00320F6E" w:rsidRDefault="00C53B1D"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DFC9F" w14:textId="7E5E5ACA" w:rsidR="001430CF" w:rsidRPr="00320F6E" w:rsidRDefault="00803561" w:rsidP="00646DB4">
            <w:pPr>
              <w:jc w:val="center"/>
              <w:rPr>
                <w:rFonts w:ascii="Libre Franklin" w:eastAsia="Libre Franklin" w:hAnsi="Libre Franklin" w:cs="Libre Franklin"/>
                <w:sz w:val="18"/>
                <w:szCs w:val="18"/>
                <w:lang w:eastAsia="en-AU"/>
              </w:rPr>
            </w:pPr>
            <w:r w:rsidRPr="00A35513">
              <w:rPr>
                <w:rFonts w:ascii="Libre Franklin" w:eastAsia="Libre Franklin" w:hAnsi="Libre Franklin" w:cs="Libre Franklin"/>
                <w:sz w:val="18"/>
                <w:szCs w:val="18"/>
                <w:lang w:eastAsia="en-AU"/>
              </w:rPr>
              <w:t>201</w:t>
            </w:r>
            <w:r w:rsidR="00077D28" w:rsidRPr="00A35513">
              <w:rPr>
                <w:rFonts w:ascii="Libre Franklin" w:eastAsia="Libre Franklin" w:hAnsi="Libre Franklin" w:cs="Libre Franklin"/>
                <w:sz w:val="18"/>
                <w:szCs w:val="18"/>
                <w:lang w:eastAsia="en-AU"/>
              </w:rPr>
              <w:t>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12081" w14:textId="01D1477E" w:rsidR="001430CF" w:rsidRPr="00320F6E" w:rsidRDefault="00E22BE0" w:rsidP="00646DB4">
            <w:pPr>
              <w:jc w:val="center"/>
              <w:rPr>
                <w:sz w:val="18"/>
                <w:szCs w:val="18"/>
              </w:rPr>
            </w:pPr>
            <w:r w:rsidRPr="00320F6E">
              <w:rPr>
                <w:sz w:val="18"/>
                <w:szCs w:val="18"/>
              </w:rPr>
              <w:t>Hon. Charles Abel</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8A5F1" w14:textId="4BB86F1F" w:rsidR="001430CF" w:rsidRPr="00320F6E" w:rsidRDefault="00E22BE0" w:rsidP="00646DB4">
            <w:pPr>
              <w:jc w:val="center"/>
              <w:rPr>
                <w:sz w:val="18"/>
                <w:szCs w:val="18"/>
              </w:rPr>
            </w:pPr>
            <w:r w:rsidRPr="00320F6E">
              <w:rPr>
                <w:sz w:val="18"/>
                <w:szCs w:val="18"/>
              </w:rPr>
              <w:t>Minister for Treasury &amp; PNGEITI MSG Chairman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2E76B" w14:textId="1FF05F05" w:rsidR="001430CF" w:rsidRPr="00320F6E" w:rsidRDefault="00803561"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Ministry of Treasury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4B7AF" w14:textId="31C33B79" w:rsidR="001430CF" w:rsidRPr="00320F6E" w:rsidRDefault="00803561"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54B84" w14:textId="77777777" w:rsidR="00374605" w:rsidRDefault="00374605" w:rsidP="00AD36B6">
            <w:pPr>
              <w:spacing w:before="0" w:after="0"/>
              <w:jc w:val="center"/>
              <w:rPr>
                <w:rFonts w:ascii="Libre Franklin" w:eastAsia="Libre Franklin" w:hAnsi="Libre Franklin" w:cs="Libre Franklin"/>
                <w:sz w:val="18"/>
                <w:szCs w:val="18"/>
                <w:lang w:eastAsia="en-AU"/>
              </w:rPr>
            </w:pPr>
          </w:p>
          <w:p w14:paraId="544B8333" w14:textId="77777777" w:rsidR="00E25361" w:rsidRPr="00E25361" w:rsidRDefault="00E25361" w:rsidP="00E25361">
            <w:pPr>
              <w:spacing w:before="0" w:after="0"/>
              <w:jc w:val="center"/>
              <w:rPr>
                <w:rFonts w:ascii="Libre Franklin" w:eastAsia="Libre Franklin" w:hAnsi="Libre Franklin" w:cs="Libre Franklin"/>
                <w:sz w:val="18"/>
                <w:szCs w:val="18"/>
                <w:lang w:eastAsia="en-AU"/>
              </w:rPr>
            </w:pPr>
            <w:r w:rsidRPr="00E25361">
              <w:rPr>
                <w:rFonts w:ascii="Libre Franklin" w:eastAsia="Libre Franklin" w:hAnsi="Libre Franklin" w:cs="Libre Franklin"/>
                <w:sz w:val="18"/>
                <w:szCs w:val="18"/>
                <w:lang w:eastAsia="en-AU"/>
              </w:rPr>
              <w:t>2018</w:t>
            </w:r>
          </w:p>
          <w:p w14:paraId="2A8E594A" w14:textId="6FF52373" w:rsidR="00AD36B6" w:rsidRDefault="00E25361" w:rsidP="00E25361">
            <w:pPr>
              <w:spacing w:before="0" w:after="0"/>
              <w:jc w:val="center"/>
              <w:rPr>
                <w:rFonts w:ascii="Libre Franklin" w:eastAsia="Libre Franklin" w:hAnsi="Libre Franklin" w:cs="Libre Franklin"/>
                <w:sz w:val="18"/>
                <w:szCs w:val="18"/>
                <w:lang w:eastAsia="en-AU"/>
              </w:rPr>
            </w:pPr>
            <w:r w:rsidRPr="00E25361">
              <w:rPr>
                <w:rFonts w:ascii="Libre Franklin" w:eastAsia="Libre Franklin" w:hAnsi="Libre Franklin" w:cs="Libre Franklin"/>
                <w:sz w:val="18"/>
                <w:szCs w:val="18"/>
                <w:lang w:eastAsia="en-AU"/>
              </w:rPr>
              <w:t>Friday, 29th June</w:t>
            </w:r>
          </w:p>
          <w:p w14:paraId="5FF6CBA9" w14:textId="77777777" w:rsidR="00374605" w:rsidRPr="00320F6E" w:rsidRDefault="00374605" w:rsidP="00AD36B6">
            <w:pPr>
              <w:spacing w:before="0" w:after="0"/>
              <w:jc w:val="center"/>
              <w:rPr>
                <w:rFonts w:ascii="Libre Franklin" w:eastAsia="Libre Franklin" w:hAnsi="Libre Franklin" w:cs="Libre Franklin"/>
                <w:sz w:val="18"/>
                <w:szCs w:val="18"/>
                <w:lang w:eastAsia="en-AU"/>
              </w:rPr>
            </w:pPr>
          </w:p>
          <w:p w14:paraId="012776D1" w14:textId="54662E03" w:rsidR="001430CF" w:rsidRPr="00320F6E" w:rsidRDefault="001430CF" w:rsidP="00F1263E">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E619D" w14:textId="77777777" w:rsidR="00374605" w:rsidRDefault="00374605" w:rsidP="00F1263E">
            <w:pPr>
              <w:spacing w:before="0" w:after="0"/>
              <w:jc w:val="center"/>
              <w:rPr>
                <w:rFonts w:ascii="Libre Franklin" w:eastAsia="Libre Franklin" w:hAnsi="Libre Franklin" w:cs="Libre Franklin"/>
                <w:sz w:val="18"/>
                <w:szCs w:val="18"/>
                <w:lang w:eastAsia="en-AU"/>
              </w:rPr>
            </w:pPr>
          </w:p>
          <w:p w14:paraId="6DB3FF2F" w14:textId="77777777" w:rsidR="001430CF" w:rsidRDefault="00864897" w:rsidP="00F1263E">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t>
            </w:r>
          </w:p>
          <w:p w14:paraId="2D519B65" w14:textId="77777777" w:rsidR="00B154DF" w:rsidRPr="00374605" w:rsidRDefault="00B154DF" w:rsidP="00B154DF">
            <w:pPr>
              <w:spacing w:before="0" w:after="0"/>
              <w:rPr>
                <w:rFonts w:ascii="Libre Franklin" w:eastAsia="Libre Franklin" w:hAnsi="Libre Franklin" w:cs="Libre Franklin"/>
                <w:b/>
                <w:bCs/>
                <w:sz w:val="18"/>
                <w:szCs w:val="18"/>
                <w:u w:val="single"/>
                <w:lang w:eastAsia="en-AU"/>
              </w:rPr>
            </w:pPr>
            <w:r w:rsidRPr="00374605">
              <w:rPr>
                <w:rFonts w:ascii="Libre Franklin" w:eastAsia="Libre Franklin" w:hAnsi="Libre Franklin" w:cs="Libre Franklin"/>
                <w:b/>
                <w:bCs/>
                <w:sz w:val="18"/>
                <w:szCs w:val="18"/>
                <w:u w:val="single"/>
                <w:lang w:eastAsia="en-AU"/>
              </w:rPr>
              <w:t>Note:</w:t>
            </w:r>
          </w:p>
          <w:p w14:paraId="6205D2EA" w14:textId="2EC34C22" w:rsidR="00B154DF" w:rsidRPr="00320F6E" w:rsidRDefault="00B154DF" w:rsidP="00B154DF">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No longer Chairman of PNGEITI – change in government.</w:t>
            </w:r>
          </w:p>
        </w:tc>
      </w:tr>
      <w:tr w:rsidR="00C36699" w:rsidRPr="00320F6E" w14:paraId="22D47D62"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5B4DD4" w14:textId="77777777" w:rsidR="00C36699" w:rsidRPr="00320F6E" w:rsidRDefault="00C36699"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57517" w14:textId="214C4E47" w:rsidR="00C36699" w:rsidRPr="00320F6E" w:rsidRDefault="00F667EE"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9BA3D" w14:textId="2E3D8FC3" w:rsidR="00C36699" w:rsidRPr="00320F6E" w:rsidRDefault="001C5328"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A898E" w14:textId="27CE0725" w:rsidR="00C36699" w:rsidRPr="00320F6E" w:rsidRDefault="008F6D16" w:rsidP="00646DB4">
            <w:pPr>
              <w:jc w:val="center"/>
              <w:rPr>
                <w:rFonts w:ascii="Libre Franklin" w:eastAsia="Libre Franklin" w:hAnsi="Libre Franklin" w:cs="Libre Franklin"/>
                <w:sz w:val="18"/>
                <w:szCs w:val="18"/>
                <w:lang w:eastAsia="en-AU"/>
              </w:rPr>
            </w:pPr>
            <w:r w:rsidRPr="00320F6E">
              <w:rPr>
                <w:sz w:val="18"/>
                <w:szCs w:val="18"/>
              </w:rPr>
              <w:t xml:space="preserve">Hon. </w:t>
            </w:r>
            <w:r w:rsidR="00E779FA" w:rsidRPr="00320F6E">
              <w:rPr>
                <w:sz w:val="18"/>
                <w:szCs w:val="18"/>
              </w:rPr>
              <w:t>Ian Ling-Stuckey, CMG,</w:t>
            </w:r>
            <w:r w:rsidR="00DA2D60" w:rsidRPr="00320F6E">
              <w:rPr>
                <w:sz w:val="18"/>
                <w:szCs w:val="18"/>
              </w:rPr>
              <w:t xml:space="preserve"> MP</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BECCC" w14:textId="465B2C8F" w:rsidR="00C36699" w:rsidRPr="00320F6E" w:rsidRDefault="00B36F33" w:rsidP="00646DB4">
            <w:pPr>
              <w:jc w:val="center"/>
              <w:rPr>
                <w:rFonts w:ascii="Libre Franklin" w:eastAsia="Libre Franklin" w:hAnsi="Libre Franklin" w:cs="Libre Franklin"/>
                <w:sz w:val="18"/>
                <w:szCs w:val="18"/>
                <w:lang w:eastAsia="en-AU"/>
              </w:rPr>
            </w:pPr>
            <w:r w:rsidRPr="00320F6E">
              <w:rPr>
                <w:sz w:val="18"/>
                <w:szCs w:val="18"/>
              </w:rPr>
              <w:t xml:space="preserve">Minister for Treasury &amp; </w:t>
            </w:r>
            <w:r w:rsidR="008F6D16" w:rsidRPr="00320F6E">
              <w:rPr>
                <w:sz w:val="18"/>
                <w:szCs w:val="18"/>
              </w:rPr>
              <w:t>PNGEITI MSG Chairman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80A48" w14:textId="2E19F0F0" w:rsidR="00C36699" w:rsidRPr="00320F6E" w:rsidRDefault="008F6D16"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Treasury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F1A29" w14:textId="6C613EC6" w:rsidR="00C36699" w:rsidRPr="00320F6E" w:rsidRDefault="00B90EBE"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F9EBA" w14:textId="77777777" w:rsidR="008F151F" w:rsidRPr="00320F6E" w:rsidRDefault="008F151F" w:rsidP="00646DB4">
            <w:pPr>
              <w:spacing w:before="0" w:after="0"/>
              <w:jc w:val="center"/>
              <w:rPr>
                <w:rFonts w:ascii="Libre Franklin" w:eastAsia="Libre Franklin" w:hAnsi="Libre Franklin" w:cs="Libre Franklin"/>
                <w:sz w:val="18"/>
                <w:szCs w:val="18"/>
                <w:lang w:eastAsia="en-AU"/>
              </w:rPr>
            </w:pPr>
          </w:p>
          <w:p w14:paraId="69031ACC" w14:textId="3712E2D4" w:rsidR="00B36F33" w:rsidRPr="00A35513" w:rsidRDefault="004B5DD7" w:rsidP="00646DB4">
            <w:pPr>
              <w:spacing w:before="0" w:after="0"/>
              <w:jc w:val="center"/>
              <w:rPr>
                <w:rFonts w:ascii="Libre Franklin" w:eastAsia="Libre Franklin" w:hAnsi="Libre Franklin" w:cs="Libre Franklin"/>
                <w:sz w:val="18"/>
                <w:szCs w:val="18"/>
                <w:lang w:eastAsia="en-AU"/>
              </w:rPr>
            </w:pPr>
            <w:r w:rsidRPr="00A35513">
              <w:rPr>
                <w:rFonts w:ascii="Libre Franklin" w:eastAsia="Libre Franklin" w:hAnsi="Libre Franklin" w:cs="Libre Franklin"/>
                <w:sz w:val="18"/>
                <w:szCs w:val="18"/>
                <w:lang w:eastAsia="en-AU"/>
              </w:rPr>
              <w:t>His priorit</w:t>
            </w:r>
            <w:r w:rsidR="00B154DF" w:rsidRPr="00A35513">
              <w:rPr>
                <w:rFonts w:ascii="Libre Franklin" w:eastAsia="Libre Franklin" w:hAnsi="Libre Franklin" w:cs="Libre Franklin"/>
                <w:sz w:val="18"/>
                <w:szCs w:val="18"/>
                <w:lang w:eastAsia="en-AU"/>
              </w:rPr>
              <w:t>ies</w:t>
            </w:r>
            <w:r w:rsidRPr="00A35513">
              <w:rPr>
                <w:rFonts w:ascii="Libre Franklin" w:eastAsia="Libre Franklin" w:hAnsi="Libre Franklin" w:cs="Libre Franklin"/>
                <w:sz w:val="18"/>
                <w:szCs w:val="18"/>
                <w:lang w:eastAsia="en-AU"/>
              </w:rPr>
              <w:t xml:space="preserve"> </w:t>
            </w:r>
            <w:r w:rsidR="00B154DF" w:rsidRPr="00A35513">
              <w:rPr>
                <w:rFonts w:ascii="Libre Franklin" w:eastAsia="Libre Franklin" w:hAnsi="Libre Franklin" w:cs="Libre Franklin"/>
                <w:sz w:val="18"/>
                <w:szCs w:val="18"/>
                <w:lang w:eastAsia="en-AU"/>
              </w:rPr>
              <w:t xml:space="preserve">were </w:t>
            </w:r>
            <w:r w:rsidRPr="00A35513">
              <w:rPr>
                <w:rFonts w:ascii="Libre Franklin" w:eastAsia="Libre Franklin" w:hAnsi="Libre Franklin" w:cs="Libre Franklin"/>
                <w:sz w:val="18"/>
                <w:szCs w:val="18"/>
                <w:lang w:eastAsia="en-AU"/>
              </w:rPr>
              <w:t xml:space="preserve">redirected to </w:t>
            </w:r>
            <w:r w:rsidR="00B154DF" w:rsidRPr="00A35513">
              <w:rPr>
                <w:rFonts w:ascii="Libre Franklin" w:eastAsia="Libre Franklin" w:hAnsi="Libre Franklin" w:cs="Libre Franklin"/>
                <w:sz w:val="18"/>
                <w:szCs w:val="18"/>
                <w:lang w:eastAsia="en-AU"/>
              </w:rPr>
              <w:t xml:space="preserve">address </w:t>
            </w:r>
            <w:r w:rsidRPr="00A35513">
              <w:rPr>
                <w:rFonts w:ascii="Libre Franklin" w:eastAsia="Libre Franklin" w:hAnsi="Libre Franklin" w:cs="Libre Franklin"/>
                <w:sz w:val="18"/>
                <w:szCs w:val="18"/>
                <w:lang w:eastAsia="en-AU"/>
              </w:rPr>
              <w:t>Covid</w:t>
            </w:r>
            <w:r w:rsidR="003D7040" w:rsidRPr="00A35513">
              <w:rPr>
                <w:rFonts w:ascii="Libre Franklin" w:eastAsia="Libre Franklin" w:hAnsi="Libre Franklin" w:cs="Libre Franklin"/>
                <w:sz w:val="18"/>
                <w:szCs w:val="18"/>
                <w:lang w:eastAsia="en-AU"/>
              </w:rPr>
              <w:t>-</w:t>
            </w:r>
            <w:r w:rsidRPr="00A35513">
              <w:rPr>
                <w:rFonts w:ascii="Libre Franklin" w:eastAsia="Libre Franklin" w:hAnsi="Libre Franklin" w:cs="Libre Franklin"/>
                <w:sz w:val="18"/>
                <w:szCs w:val="18"/>
                <w:lang w:eastAsia="en-AU"/>
              </w:rPr>
              <w:t>19</w:t>
            </w:r>
            <w:r w:rsidR="00275405" w:rsidRPr="00A35513">
              <w:rPr>
                <w:rFonts w:ascii="Libre Franklin" w:eastAsia="Libre Franklin" w:hAnsi="Libre Franklin" w:cs="Libre Franklin"/>
                <w:sz w:val="18"/>
                <w:szCs w:val="18"/>
                <w:lang w:eastAsia="en-AU"/>
              </w:rPr>
              <w:t xml:space="preserve"> and</w:t>
            </w:r>
            <w:r w:rsidR="00B154DF" w:rsidRPr="00A35513">
              <w:rPr>
                <w:rFonts w:ascii="Libre Franklin" w:eastAsia="Libre Franklin" w:hAnsi="Libre Franklin" w:cs="Libre Franklin"/>
                <w:sz w:val="18"/>
                <w:szCs w:val="18"/>
                <w:lang w:eastAsia="en-AU"/>
              </w:rPr>
              <w:t xml:space="preserve"> </w:t>
            </w:r>
            <w:r w:rsidR="00275405" w:rsidRPr="00A35513">
              <w:rPr>
                <w:rFonts w:ascii="Libre Franklin" w:eastAsia="Libre Franklin" w:hAnsi="Libre Franklin" w:cs="Libre Franklin"/>
                <w:sz w:val="18"/>
                <w:szCs w:val="18"/>
                <w:lang w:eastAsia="en-AU"/>
              </w:rPr>
              <w:t>national budgetary shortfall</w:t>
            </w:r>
          </w:p>
          <w:p w14:paraId="18C78450" w14:textId="6E3B0386" w:rsidR="00275405" w:rsidRPr="00320F6E" w:rsidRDefault="00275405" w:rsidP="00646DB4">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BC296" w14:textId="77777777" w:rsidR="00C36699" w:rsidRPr="00320F6E" w:rsidRDefault="00C36699" w:rsidP="00474DA9">
            <w:pPr>
              <w:spacing w:before="0" w:after="0"/>
              <w:rPr>
                <w:rFonts w:ascii="Libre Franklin" w:eastAsia="Libre Franklin" w:hAnsi="Libre Franklin" w:cs="Libre Franklin"/>
                <w:sz w:val="18"/>
                <w:szCs w:val="18"/>
                <w:lang w:eastAsia="en-AU"/>
              </w:rPr>
            </w:pPr>
          </w:p>
          <w:p w14:paraId="5ED4BFF2" w14:textId="7F479C70" w:rsidR="00C36699" w:rsidRPr="00320F6E" w:rsidRDefault="00864897" w:rsidP="009B26C7">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1430CF" w:rsidRPr="00320F6E" w14:paraId="78497298"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FDB72" w14:textId="484E8268" w:rsidR="001430CF" w:rsidRPr="00320F6E" w:rsidRDefault="0052736B"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2A0B9" w14:textId="60C5ABAC" w:rsidR="001430CF" w:rsidRPr="00320F6E" w:rsidRDefault="0052736B"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C99DF" w14:textId="7D76B485" w:rsidR="001430CF" w:rsidRPr="00320F6E" w:rsidRDefault="0052736B"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w:t>
            </w:r>
            <w:r w:rsidR="00B0118D" w:rsidRPr="00320F6E">
              <w:rPr>
                <w:rFonts w:ascii="Libre Franklin" w:eastAsia="Libre Franklin" w:hAnsi="Libre Franklin" w:cs="Libre Franklin"/>
                <w:sz w:val="18"/>
                <w:szCs w:val="18"/>
                <w:lang w:eastAsia="en-AU"/>
              </w:rPr>
              <w:t>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7D07B" w14:textId="7DD431EC" w:rsidR="001430CF" w:rsidRPr="00320F6E" w:rsidRDefault="00B0118D"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Dairi Vele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60208" w14:textId="53315B68" w:rsidR="001430CF" w:rsidRPr="00320F6E" w:rsidRDefault="00B0118D"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Secretary</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8D6C7" w14:textId="029F0EB8" w:rsidR="001430CF" w:rsidRPr="00320F6E" w:rsidRDefault="00B0118D"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Treasury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48362" w14:textId="35CC83C4" w:rsidR="001430CF" w:rsidRPr="00320F6E" w:rsidRDefault="00B0118D"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3FE5B" w14:textId="77777777" w:rsidR="001430CF" w:rsidRPr="00320F6E" w:rsidRDefault="001430CF" w:rsidP="00646DB4">
            <w:pPr>
              <w:spacing w:before="0" w:after="0" w:line="276" w:lineRule="auto"/>
              <w:jc w:val="center"/>
              <w:rPr>
                <w:rFonts w:ascii="Libre Franklin" w:eastAsia="Libre Franklin" w:hAnsi="Libre Franklin" w:cs="Libre Franklin"/>
                <w:sz w:val="18"/>
                <w:szCs w:val="18"/>
                <w:lang w:eastAsia="en-AU"/>
              </w:rPr>
            </w:pPr>
          </w:p>
          <w:p w14:paraId="48CBB9C0" w14:textId="77777777" w:rsidR="00B0118D" w:rsidRPr="00320F6E" w:rsidRDefault="00B0118D" w:rsidP="00646DB4">
            <w:pPr>
              <w:spacing w:before="0" w:after="0" w:line="276" w:lineRule="auto"/>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 as delegated to Deputy Secretary</w:t>
            </w:r>
          </w:p>
          <w:p w14:paraId="325C12BF" w14:textId="77777777" w:rsidR="008A74C7" w:rsidRDefault="008A74C7" w:rsidP="00BC0463">
            <w:pPr>
              <w:spacing w:before="0" w:after="0"/>
              <w:rPr>
                <w:rFonts w:ascii="Libre Franklin" w:eastAsia="Libre Franklin" w:hAnsi="Libre Franklin" w:cs="Libre Franklin"/>
                <w:b/>
                <w:bCs/>
                <w:sz w:val="18"/>
                <w:szCs w:val="18"/>
                <w:u w:val="single"/>
                <w:lang w:eastAsia="en-AU"/>
              </w:rPr>
            </w:pPr>
          </w:p>
          <w:p w14:paraId="30D12071" w14:textId="0B2F6BAF" w:rsidR="00BC0463" w:rsidRPr="00320F6E" w:rsidRDefault="00BC0463" w:rsidP="00F1263E">
            <w:pPr>
              <w:spacing w:before="0" w:after="0" w:line="276" w:lineRule="auto"/>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8E837" w14:textId="77777777" w:rsidR="001430CF" w:rsidRPr="00320F6E" w:rsidRDefault="001430CF" w:rsidP="00646DB4">
            <w:pPr>
              <w:spacing w:before="0" w:after="0" w:line="276" w:lineRule="auto"/>
              <w:jc w:val="center"/>
              <w:rPr>
                <w:rFonts w:ascii="Libre Franklin" w:eastAsia="Libre Franklin" w:hAnsi="Libre Franklin" w:cs="Libre Franklin"/>
                <w:sz w:val="18"/>
                <w:szCs w:val="18"/>
                <w:lang w:eastAsia="en-AU"/>
              </w:rPr>
            </w:pPr>
          </w:p>
          <w:p w14:paraId="1BC73357" w14:textId="560ADF4E" w:rsidR="00B154DF" w:rsidRDefault="00864897" w:rsidP="004751C6">
            <w:pPr>
              <w:spacing w:before="0" w:after="0" w:line="276" w:lineRule="auto"/>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t>
            </w:r>
          </w:p>
          <w:p w14:paraId="440959E3" w14:textId="77777777" w:rsidR="00B154DF" w:rsidRPr="00374605" w:rsidRDefault="00B154DF" w:rsidP="00B154DF">
            <w:pPr>
              <w:spacing w:before="0" w:after="0"/>
              <w:rPr>
                <w:rFonts w:ascii="Libre Franklin" w:eastAsia="Libre Franklin" w:hAnsi="Libre Franklin" w:cs="Libre Franklin"/>
                <w:b/>
                <w:bCs/>
                <w:sz w:val="18"/>
                <w:szCs w:val="18"/>
                <w:u w:val="single"/>
                <w:lang w:eastAsia="en-AU"/>
              </w:rPr>
            </w:pPr>
            <w:r w:rsidRPr="00374605">
              <w:rPr>
                <w:rFonts w:ascii="Libre Franklin" w:eastAsia="Libre Franklin" w:hAnsi="Libre Franklin" w:cs="Libre Franklin"/>
                <w:b/>
                <w:bCs/>
                <w:sz w:val="18"/>
                <w:szCs w:val="18"/>
                <w:u w:val="single"/>
                <w:lang w:eastAsia="en-AU"/>
              </w:rPr>
              <w:t>Note:</w:t>
            </w:r>
          </w:p>
          <w:p w14:paraId="61D660B9" w14:textId="35CA25AB" w:rsidR="00B154DF" w:rsidRPr="00320F6E" w:rsidRDefault="00B154DF" w:rsidP="00B154DF">
            <w:pPr>
              <w:spacing w:before="0" w:after="0" w:line="276" w:lineRule="auto"/>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No longer EITI representative -resigned 2022</w:t>
            </w:r>
          </w:p>
        </w:tc>
      </w:tr>
      <w:tr w:rsidR="00C36699" w:rsidRPr="00320F6E" w14:paraId="49CC3331"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AE39B" w14:textId="77777777" w:rsidR="00C36699" w:rsidRPr="00320F6E" w:rsidRDefault="00C36699"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A8455" w14:textId="311E89BA" w:rsidR="00C36699" w:rsidRPr="00320F6E" w:rsidRDefault="005637D8"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36E3F" w14:textId="20E64E91" w:rsidR="00C36699" w:rsidRPr="00320F6E" w:rsidRDefault="005637D8"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2022</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937A8" w14:textId="10E84E3B" w:rsidR="00C36699" w:rsidRPr="00320F6E" w:rsidRDefault="005637D8"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Andrew </w:t>
            </w:r>
            <w:proofErr w:type="spellStart"/>
            <w:r w:rsidR="007E13DE" w:rsidRPr="00320F6E">
              <w:rPr>
                <w:rFonts w:ascii="Libre Franklin" w:eastAsia="Libre Franklin" w:hAnsi="Libre Franklin" w:cs="Libre Franklin"/>
                <w:sz w:val="18"/>
                <w:szCs w:val="18"/>
                <w:lang w:eastAsia="en-AU"/>
              </w:rPr>
              <w:t>Oaeka</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920E3" w14:textId="2BE84AD5" w:rsidR="00C36699" w:rsidRPr="00320F6E" w:rsidRDefault="005637D8"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Acting Secretary</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FA438" w14:textId="35FE3361" w:rsidR="00C36699" w:rsidRPr="00320F6E" w:rsidRDefault="005637D8"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Treasury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BC6A4" w14:textId="5D171AC8" w:rsidR="00C36699" w:rsidRPr="00320F6E" w:rsidRDefault="005637D8"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572E8" w14:textId="77777777" w:rsidR="008F151F" w:rsidRPr="00320F6E" w:rsidRDefault="008F151F" w:rsidP="00646DB4">
            <w:pPr>
              <w:spacing w:before="0" w:after="0" w:line="276" w:lineRule="auto"/>
              <w:jc w:val="center"/>
              <w:rPr>
                <w:rFonts w:ascii="Libre Franklin" w:eastAsia="Libre Franklin" w:hAnsi="Libre Franklin" w:cs="Libre Franklin"/>
                <w:sz w:val="18"/>
                <w:szCs w:val="18"/>
                <w:lang w:eastAsia="en-AU"/>
              </w:rPr>
            </w:pPr>
          </w:p>
          <w:p w14:paraId="68455E3E" w14:textId="3B0DF930" w:rsidR="005637D8" w:rsidRPr="00320F6E" w:rsidRDefault="009F5B5B" w:rsidP="00646DB4">
            <w:pPr>
              <w:spacing w:before="0" w:after="0" w:line="276" w:lineRule="auto"/>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Yet to have 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meeting in 2022</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5B099" w14:textId="77777777" w:rsidR="00B154DF" w:rsidRDefault="00B154DF" w:rsidP="00646DB4">
            <w:pPr>
              <w:spacing w:before="0" w:after="0" w:line="276" w:lineRule="auto"/>
              <w:jc w:val="center"/>
              <w:rPr>
                <w:rFonts w:ascii="Libre Franklin" w:eastAsia="Libre Franklin" w:hAnsi="Libre Franklin" w:cs="Libre Franklin"/>
                <w:sz w:val="18"/>
                <w:szCs w:val="18"/>
                <w:lang w:eastAsia="en-AU"/>
              </w:rPr>
            </w:pPr>
          </w:p>
          <w:p w14:paraId="68B38397" w14:textId="0B7349DF" w:rsidR="005637D8" w:rsidRPr="00320F6E" w:rsidRDefault="00864897" w:rsidP="00646DB4">
            <w:pPr>
              <w:spacing w:before="0" w:after="0" w:line="276" w:lineRule="auto"/>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79BDC237" w14:textId="77777777" w:rsidTr="0099582B">
        <w:tc>
          <w:tcPr>
            <w:tcW w:w="1514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77FA8" w14:textId="77777777" w:rsidR="00347BAB" w:rsidRPr="00E05DAA" w:rsidRDefault="00347BAB" w:rsidP="00347BAB">
            <w:pPr>
              <w:spacing w:before="0" w:after="0"/>
              <w:rPr>
                <w:rFonts w:eastAsia="Libre Franklin" w:cs="Libre Franklin"/>
                <w:b/>
                <w:bCs/>
                <w:sz w:val="18"/>
                <w:szCs w:val="18"/>
                <w:u w:val="single"/>
                <w:lang w:eastAsia="en-AU"/>
              </w:rPr>
            </w:pPr>
            <w:r w:rsidRPr="00E05DAA">
              <w:rPr>
                <w:rFonts w:eastAsia="Libre Franklin" w:cs="Libre Franklin"/>
                <w:b/>
                <w:bCs/>
                <w:sz w:val="18"/>
                <w:szCs w:val="18"/>
                <w:u w:val="single"/>
                <w:lang w:eastAsia="en-AU"/>
              </w:rPr>
              <w:t xml:space="preserve">Note: </w:t>
            </w:r>
            <w:r w:rsidRPr="00E05DAA">
              <w:rPr>
                <w:sz w:val="18"/>
                <w:szCs w:val="18"/>
              </w:rPr>
              <w:t>The Secretary for Treasury has nominated the Sectoral Policy Division (SPD) after the 2018 validation process to attend to EITI matters. SPD is the responsible division that deals with most of the information that is required for the EITI report. Thus, the First Assistant Secretary SPD has appointed Action</w:t>
            </w:r>
            <w:r w:rsidRPr="00E05DAA">
              <w:t xml:space="preserve"> </w:t>
            </w:r>
            <w:r w:rsidRPr="00E05DAA">
              <w:rPr>
                <w:sz w:val="18"/>
              </w:rPr>
              <w:t>office</w:t>
            </w:r>
            <w:r w:rsidRPr="00E05DAA">
              <w:t xml:space="preserve">r </w:t>
            </w:r>
            <w:r w:rsidRPr="00E05DAA">
              <w:rPr>
                <w:sz w:val="18"/>
                <w:szCs w:val="18"/>
              </w:rPr>
              <w:t>from the Extractive Industries Branch to attend to EITI matters annually.</w:t>
            </w:r>
          </w:p>
          <w:p w14:paraId="4BC9047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tc>
      </w:tr>
      <w:tr w:rsidR="00C36699" w:rsidRPr="00320F6E" w14:paraId="1AC40508"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81295" w14:textId="0213C976" w:rsidR="00C36699" w:rsidRPr="00320F6E" w:rsidRDefault="00904868"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D9B32" w14:textId="6FA75618" w:rsidR="00C36699" w:rsidRPr="00320F6E" w:rsidRDefault="00B90EBE"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7A86E" w14:textId="4E037ECF" w:rsidR="00C36699" w:rsidRPr="00320F6E" w:rsidRDefault="00040C3C"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54094" w14:textId="45DD7790" w:rsidR="00C36699" w:rsidRPr="00320F6E" w:rsidRDefault="00040C3C"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Manu Momo</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B4596" w14:textId="209F43BA" w:rsidR="00C36699" w:rsidRPr="00320F6E" w:rsidRDefault="00B90EBE"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Deputy Secretary Economic Policy </w:t>
            </w:r>
            <w:r w:rsidR="00F472BC" w:rsidRPr="00320F6E">
              <w:rPr>
                <w:rFonts w:ascii="Libre Franklin" w:eastAsia="Libre Franklin" w:hAnsi="Libre Franklin" w:cs="Libre Franklin"/>
                <w:sz w:val="18"/>
                <w:szCs w:val="18"/>
                <w:lang w:eastAsia="en-AU"/>
              </w:rPr>
              <w:t>Division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93A78" w14:textId="05B3F934" w:rsidR="00C36699" w:rsidRPr="00320F6E" w:rsidRDefault="00B90EBE"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Treasury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50987" w14:textId="716336FB" w:rsidR="00C36699" w:rsidRPr="00320F6E" w:rsidRDefault="00B90EBE"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FD3EE" w14:textId="77777777" w:rsidR="00FE2C56" w:rsidRPr="00320F6E" w:rsidRDefault="00FE2C56" w:rsidP="00646DB4">
            <w:pPr>
              <w:spacing w:before="0" w:after="0"/>
              <w:jc w:val="center"/>
              <w:rPr>
                <w:rFonts w:ascii="Libre Franklin" w:eastAsia="Libre Franklin" w:hAnsi="Libre Franklin" w:cs="Libre Franklin"/>
                <w:sz w:val="18"/>
                <w:szCs w:val="18"/>
                <w:lang w:eastAsia="en-AU"/>
              </w:rPr>
            </w:pPr>
          </w:p>
          <w:p w14:paraId="41F1958A" w14:textId="77777777" w:rsidR="00C36699" w:rsidRPr="00CE1EC9" w:rsidRDefault="00CA4D06" w:rsidP="00646DB4">
            <w:pPr>
              <w:spacing w:before="0" w:after="0"/>
              <w:jc w:val="center"/>
              <w:rPr>
                <w:rFonts w:ascii="Libre Franklin" w:eastAsia="Libre Franklin" w:hAnsi="Libre Franklin" w:cs="Libre Franklin"/>
                <w:b/>
                <w:bCs/>
                <w:sz w:val="18"/>
                <w:szCs w:val="18"/>
                <w:lang w:eastAsia="en-AU"/>
              </w:rPr>
            </w:pPr>
            <w:r w:rsidRPr="00CE1EC9">
              <w:rPr>
                <w:rFonts w:ascii="Libre Franklin" w:eastAsia="Libre Franklin" w:hAnsi="Libre Franklin" w:cs="Libre Franklin"/>
                <w:b/>
                <w:bCs/>
                <w:sz w:val="18"/>
                <w:szCs w:val="18"/>
                <w:lang w:eastAsia="en-AU"/>
              </w:rPr>
              <w:t>2017</w:t>
            </w:r>
          </w:p>
          <w:p w14:paraId="438810F8" w14:textId="77777777" w:rsidR="00F901C9" w:rsidRPr="00320F6E" w:rsidRDefault="00F901C9"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w:t>
            </w:r>
            <w:r w:rsidRPr="00320F6E">
              <w:rPr>
                <w:rFonts w:ascii="Libre Franklin" w:eastAsia="Libre Franklin" w:hAnsi="Libre Franklin" w:cs="Libre Franklin"/>
                <w:sz w:val="18"/>
                <w:szCs w:val="18"/>
                <w:vertAlign w:val="superscript"/>
                <w:lang w:eastAsia="en-AU"/>
              </w:rPr>
              <w:t>nd</w:t>
            </w:r>
            <w:r w:rsidRPr="00320F6E">
              <w:rPr>
                <w:rFonts w:ascii="Libre Franklin" w:eastAsia="Libre Franklin" w:hAnsi="Libre Franklin" w:cs="Libre Franklin"/>
                <w:sz w:val="18"/>
                <w:szCs w:val="18"/>
                <w:lang w:eastAsia="en-AU"/>
              </w:rPr>
              <w:t xml:space="preserve"> Mar</w:t>
            </w:r>
          </w:p>
          <w:p w14:paraId="33646976" w14:textId="3524C14E" w:rsidR="002A0146" w:rsidRPr="00320F6E" w:rsidRDefault="00F26B2F"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2/2017</w:t>
            </w:r>
          </w:p>
          <w:p w14:paraId="090DFADE" w14:textId="77777777" w:rsidR="00FE2C56" w:rsidRPr="00320F6E" w:rsidRDefault="00FE2C56" w:rsidP="00646DB4">
            <w:pPr>
              <w:spacing w:before="0" w:after="0"/>
              <w:jc w:val="center"/>
              <w:rPr>
                <w:rFonts w:ascii="Libre Franklin" w:eastAsia="Libre Franklin" w:hAnsi="Libre Franklin" w:cs="Libre Franklin"/>
                <w:sz w:val="18"/>
                <w:szCs w:val="18"/>
                <w:lang w:eastAsia="en-AU"/>
              </w:rPr>
            </w:pPr>
          </w:p>
          <w:p w14:paraId="5446D46A" w14:textId="2F654704" w:rsidR="00F901C9" w:rsidRPr="00CE1EC9" w:rsidRDefault="00F901C9" w:rsidP="00646DB4">
            <w:pPr>
              <w:spacing w:before="0" w:after="0"/>
              <w:jc w:val="center"/>
              <w:rPr>
                <w:rFonts w:ascii="Libre Franklin" w:eastAsia="Libre Franklin" w:hAnsi="Libre Franklin" w:cs="Libre Franklin"/>
                <w:b/>
                <w:bCs/>
                <w:sz w:val="18"/>
                <w:szCs w:val="18"/>
                <w:lang w:eastAsia="en-AU"/>
              </w:rPr>
            </w:pPr>
            <w:r w:rsidRPr="00CE1EC9">
              <w:rPr>
                <w:rFonts w:ascii="Libre Franklin" w:eastAsia="Libre Franklin" w:hAnsi="Libre Franklin" w:cs="Libre Franklin"/>
                <w:b/>
                <w:bCs/>
                <w:sz w:val="18"/>
                <w:szCs w:val="18"/>
                <w:lang w:eastAsia="en-AU"/>
              </w:rPr>
              <w:t>2018</w:t>
            </w:r>
          </w:p>
          <w:p w14:paraId="2431D41D" w14:textId="445E112E" w:rsidR="00FE2C56" w:rsidRPr="00320F6E" w:rsidRDefault="00FE2C56"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43F17ED6" w14:textId="77777777" w:rsidR="00FE2C56" w:rsidRPr="00320F6E" w:rsidRDefault="00FE2C56" w:rsidP="00646DB4">
            <w:pPr>
              <w:spacing w:before="0" w:after="0"/>
              <w:jc w:val="center"/>
              <w:rPr>
                <w:rFonts w:ascii="Libre Franklin" w:eastAsia="Libre Franklin" w:hAnsi="Libre Franklin" w:cs="Libre Franklin"/>
                <w:sz w:val="18"/>
                <w:szCs w:val="18"/>
                <w:lang w:eastAsia="en-AU"/>
              </w:rPr>
            </w:pPr>
          </w:p>
          <w:p w14:paraId="4A20B0FD" w14:textId="5450BF40" w:rsidR="00FE2C56" w:rsidRPr="00320F6E" w:rsidRDefault="00B60E43"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79F0D2E1" w14:textId="77777777" w:rsidR="00FE2C56" w:rsidRPr="00320F6E" w:rsidRDefault="00FE2C56" w:rsidP="00646DB4">
            <w:pPr>
              <w:spacing w:before="0" w:after="0"/>
              <w:jc w:val="center"/>
              <w:rPr>
                <w:rFonts w:ascii="Libre Franklin" w:eastAsia="Libre Franklin" w:hAnsi="Libre Franklin" w:cs="Libre Franklin"/>
                <w:sz w:val="18"/>
                <w:szCs w:val="18"/>
                <w:lang w:eastAsia="en-AU"/>
              </w:rPr>
            </w:pPr>
          </w:p>
          <w:p w14:paraId="2DEF7E5A" w14:textId="5F667DB1" w:rsidR="00FE2C56" w:rsidRPr="00CE1EC9" w:rsidRDefault="00FE2C56" w:rsidP="00646DB4">
            <w:pPr>
              <w:spacing w:before="0" w:after="0"/>
              <w:jc w:val="center"/>
              <w:rPr>
                <w:rFonts w:ascii="Libre Franklin" w:eastAsia="Libre Franklin" w:hAnsi="Libre Franklin" w:cs="Libre Franklin"/>
                <w:b/>
                <w:bCs/>
                <w:sz w:val="18"/>
                <w:szCs w:val="18"/>
                <w:lang w:eastAsia="en-AU"/>
              </w:rPr>
            </w:pPr>
            <w:r w:rsidRPr="00CE1EC9">
              <w:rPr>
                <w:rFonts w:ascii="Libre Franklin" w:eastAsia="Libre Franklin" w:hAnsi="Libre Franklin" w:cs="Libre Franklin"/>
                <w:b/>
                <w:bCs/>
                <w:sz w:val="18"/>
                <w:szCs w:val="18"/>
                <w:lang w:eastAsia="en-AU"/>
              </w:rPr>
              <w:t>2020</w:t>
            </w:r>
          </w:p>
          <w:p w14:paraId="79C0B128" w14:textId="331761A6" w:rsidR="00FE2C56" w:rsidRPr="00320F6E" w:rsidRDefault="00FE2C56"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63CE6B7A" w14:textId="32A80A67" w:rsidR="00F901C9" w:rsidRPr="00320F6E" w:rsidRDefault="00CD55C9"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0E5B4428" w14:textId="1DCAD41B" w:rsidR="00F901C9" w:rsidRPr="00320F6E" w:rsidRDefault="00F901C9" w:rsidP="00646DB4">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1B709" w14:textId="77777777" w:rsidR="003F0076" w:rsidRDefault="003F0076" w:rsidP="00646DB4">
            <w:pPr>
              <w:spacing w:before="0" w:after="0"/>
              <w:jc w:val="center"/>
              <w:rPr>
                <w:rFonts w:ascii="Libre Franklin" w:eastAsia="Libre Franklin" w:hAnsi="Libre Franklin" w:cs="Libre Franklin"/>
                <w:sz w:val="18"/>
                <w:szCs w:val="18"/>
                <w:lang w:eastAsia="en-AU"/>
              </w:rPr>
            </w:pPr>
          </w:p>
          <w:p w14:paraId="5E526A47" w14:textId="7787695F" w:rsidR="009B26C7" w:rsidRPr="00320F6E" w:rsidRDefault="003F0076" w:rsidP="00646DB4">
            <w:pPr>
              <w:spacing w:before="0" w:after="0"/>
              <w:jc w:val="center"/>
              <w:rPr>
                <w:rFonts w:ascii="Libre Franklin" w:eastAsia="Libre Franklin" w:hAnsi="Libre Franklin" w:cs="Libre Franklin"/>
                <w:sz w:val="18"/>
                <w:szCs w:val="18"/>
                <w:lang w:eastAsia="en-AU"/>
              </w:rPr>
            </w:pPr>
            <w:r w:rsidRPr="00A35513">
              <w:rPr>
                <w:rFonts w:ascii="Libre Franklin" w:eastAsia="Libre Franklin" w:hAnsi="Libre Franklin" w:cs="Libre Franklin"/>
                <w:sz w:val="18"/>
                <w:szCs w:val="18"/>
                <w:lang w:eastAsia="en-AU"/>
              </w:rPr>
              <w:t>No</w:t>
            </w:r>
          </w:p>
        </w:tc>
      </w:tr>
      <w:tr w:rsidR="00197C9B" w:rsidRPr="00320F6E" w14:paraId="78DB61F4"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4C2DF" w14:textId="14754D13" w:rsidR="00197C9B" w:rsidRPr="00320F6E" w:rsidRDefault="00197C9B"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4C0E0" w14:textId="3EF9DFDD" w:rsidR="00197C9B" w:rsidRPr="00320F6E" w:rsidRDefault="00197C9B"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81F60" w14:textId="4CCCACCC" w:rsidR="00197C9B" w:rsidRPr="00320F6E" w:rsidRDefault="008853AE"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88316" w14:textId="5572983B" w:rsidR="00197C9B" w:rsidRPr="00320F6E" w:rsidRDefault="00197C9B"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Donald Hehona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9BB55" w14:textId="5E122438" w:rsidR="00197C9B" w:rsidRPr="00320F6E" w:rsidRDefault="00197C9B"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First Assistant Secretary Sectoral Policy Division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FBE65" w14:textId="77777777" w:rsidR="00197C9B" w:rsidRPr="00320F6E" w:rsidRDefault="00197C9B"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Treasury</w:t>
            </w:r>
          </w:p>
          <w:p w14:paraId="7C248BA2" w14:textId="60A3EBF3" w:rsidR="006A7B4F" w:rsidRPr="00320F6E" w:rsidRDefault="006A7B4F" w:rsidP="00646DB4">
            <w:pPr>
              <w:jc w:val="center"/>
              <w:rPr>
                <w:rFonts w:ascii="Libre Franklin" w:eastAsia="Libre Franklin" w:hAnsi="Libre Franklin" w:cs="Libre Franklin"/>
                <w:sz w:val="18"/>
                <w:szCs w:val="18"/>
                <w:lang w:eastAsia="en-AU"/>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DCB4D" w14:textId="5B52DA35" w:rsidR="00197C9B" w:rsidRPr="00320F6E" w:rsidRDefault="00197C9B"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C791B" w14:textId="77777777" w:rsidR="000133EA" w:rsidRPr="00CE1EC9" w:rsidRDefault="000133EA" w:rsidP="000133EA">
            <w:pPr>
              <w:spacing w:before="0" w:after="0"/>
              <w:jc w:val="center"/>
              <w:rPr>
                <w:rFonts w:ascii="Libre Franklin" w:eastAsia="Libre Franklin" w:hAnsi="Libre Franklin" w:cs="Libre Franklin"/>
                <w:b/>
                <w:bCs/>
                <w:sz w:val="18"/>
                <w:szCs w:val="18"/>
                <w:lang w:eastAsia="en-AU"/>
              </w:rPr>
            </w:pPr>
            <w:r w:rsidRPr="00CE1EC9">
              <w:rPr>
                <w:rFonts w:ascii="Libre Franklin" w:eastAsia="Libre Franklin" w:hAnsi="Libre Franklin" w:cs="Libre Franklin"/>
                <w:b/>
                <w:bCs/>
                <w:sz w:val="18"/>
                <w:szCs w:val="18"/>
                <w:lang w:eastAsia="en-AU"/>
              </w:rPr>
              <w:t>2015</w:t>
            </w:r>
          </w:p>
          <w:p w14:paraId="2F0EBE40" w14:textId="77777777" w:rsidR="000133EA" w:rsidRPr="00320F6E" w:rsidRDefault="000133EA" w:rsidP="000133E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19 </w:t>
            </w:r>
            <w:proofErr w:type="spellStart"/>
            <w:r w:rsidRPr="00320F6E">
              <w:rPr>
                <w:rFonts w:ascii="Libre Franklin" w:eastAsia="Libre Franklin" w:hAnsi="Libre Franklin" w:cs="Libre Franklin"/>
                <w:sz w:val="18"/>
                <w:szCs w:val="18"/>
                <w:lang w:eastAsia="en-AU"/>
              </w:rPr>
              <w:t>th</w:t>
            </w:r>
            <w:proofErr w:type="spellEnd"/>
            <w:r w:rsidRPr="00320F6E">
              <w:rPr>
                <w:rFonts w:ascii="Libre Franklin" w:eastAsia="Libre Franklin" w:hAnsi="Libre Franklin" w:cs="Libre Franklin"/>
                <w:sz w:val="18"/>
                <w:szCs w:val="18"/>
                <w:lang w:eastAsia="en-AU"/>
              </w:rPr>
              <w:t xml:space="preserve"> February 1/2015</w:t>
            </w:r>
          </w:p>
          <w:p w14:paraId="63A574FD" w14:textId="77777777" w:rsidR="000133EA" w:rsidRPr="00320F6E" w:rsidRDefault="000133EA" w:rsidP="000133EA">
            <w:pPr>
              <w:spacing w:before="0" w:after="0"/>
              <w:jc w:val="center"/>
              <w:rPr>
                <w:rFonts w:ascii="Libre Franklin" w:eastAsia="Libre Franklin" w:hAnsi="Libre Franklin" w:cs="Libre Franklin"/>
                <w:sz w:val="18"/>
                <w:szCs w:val="18"/>
                <w:lang w:eastAsia="en-AU"/>
              </w:rPr>
            </w:pPr>
          </w:p>
          <w:p w14:paraId="5D8602A6" w14:textId="77777777" w:rsidR="000133EA" w:rsidRPr="00320F6E" w:rsidRDefault="000133EA" w:rsidP="000133E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w:t>
            </w:r>
            <w:proofErr w:type="gramStart"/>
            <w:r w:rsidRPr="00320F6E">
              <w:rPr>
                <w:rFonts w:ascii="Libre Franklin" w:eastAsia="Libre Franklin" w:hAnsi="Libre Franklin" w:cs="Libre Franklin"/>
                <w:sz w:val="18"/>
                <w:szCs w:val="18"/>
                <w:lang w:eastAsia="en-AU"/>
              </w:rPr>
              <w:t>March,  2</w:t>
            </w:r>
            <w:proofErr w:type="gramEnd"/>
            <w:r w:rsidRPr="00320F6E">
              <w:rPr>
                <w:rFonts w:ascii="Libre Franklin" w:eastAsia="Libre Franklin" w:hAnsi="Libre Franklin" w:cs="Libre Franklin"/>
                <w:sz w:val="18"/>
                <w:szCs w:val="18"/>
                <w:lang w:eastAsia="en-AU"/>
              </w:rPr>
              <w:t>/2015</w:t>
            </w:r>
          </w:p>
          <w:p w14:paraId="792073FE" w14:textId="77777777" w:rsidR="000133EA" w:rsidRPr="00320F6E" w:rsidRDefault="000133EA" w:rsidP="000133EA">
            <w:pPr>
              <w:spacing w:before="0" w:after="0"/>
              <w:jc w:val="center"/>
              <w:rPr>
                <w:rFonts w:ascii="Libre Franklin" w:eastAsia="Libre Franklin" w:hAnsi="Libre Franklin" w:cs="Libre Franklin"/>
                <w:sz w:val="18"/>
                <w:szCs w:val="18"/>
                <w:lang w:eastAsia="en-AU"/>
              </w:rPr>
            </w:pPr>
          </w:p>
          <w:p w14:paraId="6D0EC15F" w14:textId="77777777" w:rsidR="000133EA" w:rsidRPr="00320F6E" w:rsidRDefault="000133EA" w:rsidP="000133E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April, </w:t>
            </w:r>
          </w:p>
          <w:p w14:paraId="6A1D3B24" w14:textId="77777777" w:rsidR="000133EA" w:rsidRPr="00320F6E" w:rsidRDefault="000133EA" w:rsidP="000133E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3/2015</w:t>
            </w:r>
          </w:p>
          <w:p w14:paraId="7E72C7FD" w14:textId="77777777" w:rsidR="000133EA" w:rsidRPr="00320F6E" w:rsidRDefault="000133EA" w:rsidP="000133EA">
            <w:pPr>
              <w:spacing w:before="0" w:after="0"/>
              <w:jc w:val="center"/>
              <w:rPr>
                <w:rFonts w:ascii="Libre Franklin" w:eastAsia="Libre Franklin" w:hAnsi="Libre Franklin" w:cs="Libre Franklin"/>
                <w:sz w:val="18"/>
                <w:szCs w:val="18"/>
                <w:lang w:eastAsia="en-AU"/>
              </w:rPr>
            </w:pPr>
          </w:p>
          <w:p w14:paraId="146F350A" w14:textId="77777777" w:rsidR="000133EA" w:rsidRPr="00320F6E" w:rsidRDefault="000133EA" w:rsidP="000133E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w:t>
            </w:r>
            <w:r w:rsidRPr="00320F6E">
              <w:rPr>
                <w:rFonts w:ascii="Libre Franklin" w:eastAsia="Libre Franklin" w:hAnsi="Libre Franklin" w:cs="Libre Franklin"/>
                <w:sz w:val="18"/>
                <w:szCs w:val="18"/>
                <w:vertAlign w:val="superscript"/>
                <w:lang w:eastAsia="en-AU"/>
              </w:rPr>
              <w:t>nd</w:t>
            </w:r>
            <w:r w:rsidRPr="00320F6E">
              <w:rPr>
                <w:rFonts w:ascii="Libre Franklin" w:eastAsia="Libre Franklin" w:hAnsi="Libre Franklin" w:cs="Libre Franklin"/>
                <w:sz w:val="18"/>
                <w:szCs w:val="18"/>
                <w:lang w:eastAsia="en-AU"/>
              </w:rPr>
              <w:t xml:space="preserve"> September, 6/2015</w:t>
            </w:r>
          </w:p>
          <w:p w14:paraId="09528B7D" w14:textId="77777777" w:rsidR="000133EA" w:rsidRPr="00320F6E" w:rsidRDefault="000133EA" w:rsidP="000133EA">
            <w:pPr>
              <w:spacing w:before="0" w:after="0"/>
              <w:jc w:val="center"/>
              <w:rPr>
                <w:rFonts w:ascii="Libre Franklin" w:eastAsia="Libre Franklin" w:hAnsi="Libre Franklin" w:cs="Libre Franklin"/>
                <w:sz w:val="18"/>
                <w:szCs w:val="18"/>
                <w:lang w:eastAsia="en-AU"/>
              </w:rPr>
            </w:pPr>
          </w:p>
          <w:p w14:paraId="3EBDFF7F" w14:textId="77777777" w:rsidR="000133EA" w:rsidRPr="00CE1EC9" w:rsidRDefault="000133EA" w:rsidP="000133EA">
            <w:pPr>
              <w:spacing w:before="0" w:after="0"/>
              <w:jc w:val="center"/>
              <w:rPr>
                <w:rFonts w:ascii="Libre Franklin" w:eastAsia="Libre Franklin" w:hAnsi="Libre Franklin" w:cs="Libre Franklin"/>
                <w:b/>
                <w:bCs/>
                <w:sz w:val="18"/>
                <w:szCs w:val="18"/>
                <w:lang w:eastAsia="en-AU"/>
              </w:rPr>
            </w:pPr>
            <w:r w:rsidRPr="00CE1EC9">
              <w:rPr>
                <w:rFonts w:ascii="Libre Franklin" w:eastAsia="Libre Franklin" w:hAnsi="Libre Franklin" w:cs="Libre Franklin"/>
                <w:b/>
                <w:bCs/>
                <w:sz w:val="18"/>
                <w:szCs w:val="18"/>
                <w:lang w:eastAsia="en-AU"/>
              </w:rPr>
              <w:t>2016</w:t>
            </w:r>
          </w:p>
          <w:p w14:paraId="19FF70BF" w14:textId="77777777" w:rsidR="000133EA" w:rsidRPr="00320F6E" w:rsidRDefault="000133EA" w:rsidP="000133E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 </w:t>
            </w:r>
          </w:p>
          <w:p w14:paraId="77951F68" w14:textId="77777777" w:rsidR="000133EA" w:rsidRPr="00320F6E" w:rsidRDefault="000133EA" w:rsidP="000133E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2/2016</w:t>
            </w:r>
          </w:p>
          <w:p w14:paraId="2EE2D8AF" w14:textId="77777777" w:rsidR="000133EA" w:rsidRPr="00320F6E" w:rsidRDefault="000133EA" w:rsidP="000133EA">
            <w:pPr>
              <w:spacing w:before="0" w:after="0"/>
              <w:jc w:val="center"/>
              <w:rPr>
                <w:rFonts w:ascii="Libre Franklin" w:eastAsia="Libre Franklin" w:hAnsi="Libre Franklin" w:cs="Libre Franklin"/>
                <w:sz w:val="18"/>
                <w:szCs w:val="18"/>
                <w:lang w:eastAsia="en-AU"/>
              </w:rPr>
            </w:pPr>
          </w:p>
          <w:p w14:paraId="4F9F8DCF" w14:textId="77777777" w:rsidR="000133EA" w:rsidRPr="00320F6E" w:rsidRDefault="000133EA" w:rsidP="000133EA">
            <w:pPr>
              <w:spacing w:before="0" w:after="0"/>
              <w:jc w:val="center"/>
              <w:rPr>
                <w:rFonts w:ascii="Libre Franklin" w:eastAsia="Libre Franklin" w:hAnsi="Libre Franklin" w:cs="Libre Franklin"/>
                <w:sz w:val="18"/>
                <w:szCs w:val="18"/>
                <w:lang w:eastAsia="en-AU"/>
              </w:rPr>
            </w:pPr>
            <w:proofErr w:type="spellStart"/>
            <w:r w:rsidRPr="00320F6E">
              <w:rPr>
                <w:rFonts w:ascii="Libre Franklin" w:eastAsia="Libre Franklin" w:hAnsi="Libre Franklin" w:cs="Libre Franklin"/>
                <w:sz w:val="18"/>
                <w:szCs w:val="18"/>
                <w:lang w:eastAsia="en-AU"/>
              </w:rPr>
              <w:t>Firday</w:t>
            </w:r>
            <w:proofErr w:type="spellEnd"/>
            <w:r w:rsidRPr="00320F6E">
              <w:rPr>
                <w:rFonts w:ascii="Libre Franklin" w:eastAsia="Libre Franklin" w:hAnsi="Libre Franklin" w:cs="Libre Franklin"/>
                <w:sz w:val="18"/>
                <w:szCs w:val="18"/>
                <w:lang w:eastAsia="en-AU"/>
              </w:rPr>
              <w:t xml:space="preserve"> 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August, 3/2016</w:t>
            </w:r>
          </w:p>
          <w:p w14:paraId="293D0FC8" w14:textId="0CEFFC86" w:rsidR="004215FD" w:rsidRPr="00320F6E" w:rsidRDefault="004215FD" w:rsidP="00474DA9">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7E552" w14:textId="3FD2629B" w:rsidR="00864897" w:rsidRPr="00320F6E" w:rsidRDefault="00864897"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 </w:t>
            </w:r>
          </w:p>
          <w:p w14:paraId="26933816" w14:textId="41363765" w:rsidR="00197C9B" w:rsidRPr="00320F6E" w:rsidRDefault="00864897"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0176D6" w:rsidRPr="00320F6E" w14:paraId="66C9D27C"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A82D5" w14:textId="0D1C5CC4" w:rsidR="000176D6" w:rsidRPr="00320F6E" w:rsidRDefault="000176D6"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9E90A" w14:textId="130DEBD8" w:rsidR="000176D6" w:rsidRPr="00320F6E" w:rsidRDefault="000176D6"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DFF4D" w14:textId="59047E26" w:rsidR="000176D6" w:rsidRPr="00320F6E" w:rsidRDefault="008853AE"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7D836" w14:textId="051DA576" w:rsidR="000176D6" w:rsidRPr="00320F6E" w:rsidRDefault="004066AF"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Bridgette Turalir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E3BAD" w14:textId="771D78FB" w:rsidR="000176D6" w:rsidRPr="00320F6E" w:rsidRDefault="000176D6"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Acting Senior Analyst – Extractive Industries Branch</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42E32" w14:textId="70ED3A6D" w:rsidR="000176D6" w:rsidRPr="00320F6E" w:rsidRDefault="000176D6"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Treasury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CFF8B" w14:textId="79FDCF50" w:rsidR="000176D6" w:rsidRPr="00320F6E" w:rsidRDefault="000176D6"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DD95C" w14:textId="77777777" w:rsidR="000176D6" w:rsidRPr="00320F6E" w:rsidRDefault="000176D6" w:rsidP="00646DB4">
            <w:pPr>
              <w:spacing w:before="0" w:after="0"/>
              <w:jc w:val="center"/>
              <w:rPr>
                <w:rFonts w:ascii="Libre Franklin" w:eastAsia="Libre Franklin" w:hAnsi="Libre Franklin" w:cs="Libre Franklin"/>
                <w:sz w:val="18"/>
                <w:szCs w:val="18"/>
                <w:lang w:eastAsia="en-AU"/>
              </w:rPr>
            </w:pPr>
          </w:p>
          <w:p w14:paraId="72725343" w14:textId="77777777" w:rsidR="008917D0" w:rsidRPr="00CE1EC9" w:rsidRDefault="008917D0" w:rsidP="00646DB4">
            <w:pPr>
              <w:spacing w:before="0" w:after="0"/>
              <w:jc w:val="center"/>
              <w:rPr>
                <w:rFonts w:ascii="Libre Franklin" w:eastAsia="Libre Franklin" w:hAnsi="Libre Franklin" w:cs="Libre Franklin"/>
                <w:b/>
                <w:bCs/>
                <w:sz w:val="18"/>
                <w:szCs w:val="18"/>
                <w:lang w:eastAsia="en-AU"/>
              </w:rPr>
            </w:pPr>
            <w:r w:rsidRPr="00CE1EC9">
              <w:rPr>
                <w:rFonts w:ascii="Libre Franklin" w:eastAsia="Libre Franklin" w:hAnsi="Libre Franklin" w:cs="Libre Franklin"/>
                <w:b/>
                <w:bCs/>
                <w:sz w:val="18"/>
                <w:szCs w:val="18"/>
                <w:lang w:eastAsia="en-AU"/>
              </w:rPr>
              <w:t>2019</w:t>
            </w:r>
          </w:p>
          <w:p w14:paraId="7E663AE8" w14:textId="77777777" w:rsidR="00DE359F" w:rsidRPr="00320F6E" w:rsidRDefault="00DE359F"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4839625D" w14:textId="77777777" w:rsidR="00DE359F" w:rsidRPr="00320F6E" w:rsidRDefault="005B173E"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2/2019</w:t>
            </w:r>
          </w:p>
          <w:p w14:paraId="0D39243C" w14:textId="77777777" w:rsidR="00371E59" w:rsidRPr="00320F6E" w:rsidRDefault="00371E59" w:rsidP="00646DB4">
            <w:pPr>
              <w:spacing w:before="0" w:after="0"/>
              <w:jc w:val="center"/>
              <w:rPr>
                <w:rFonts w:ascii="Libre Franklin" w:eastAsia="Libre Franklin" w:hAnsi="Libre Franklin" w:cs="Libre Franklin"/>
                <w:sz w:val="18"/>
                <w:szCs w:val="18"/>
                <w:lang w:eastAsia="en-AU"/>
              </w:rPr>
            </w:pPr>
          </w:p>
          <w:p w14:paraId="50862AD5" w14:textId="77777777" w:rsidR="00371E59" w:rsidRPr="00320F6E" w:rsidRDefault="00371E59"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w:t>
            </w:r>
            <w:r w:rsidR="00B45510" w:rsidRPr="00320F6E">
              <w:rPr>
                <w:rFonts w:ascii="Libre Franklin" w:eastAsia="Libre Franklin" w:hAnsi="Libre Franklin" w:cs="Libre Franklin"/>
                <w:sz w:val="18"/>
                <w:szCs w:val="18"/>
                <w:lang w:eastAsia="en-AU"/>
              </w:rPr>
              <w:t>, 11</w:t>
            </w:r>
            <w:r w:rsidR="00B45510" w:rsidRPr="00320F6E">
              <w:rPr>
                <w:rFonts w:ascii="Libre Franklin" w:eastAsia="Libre Franklin" w:hAnsi="Libre Franklin" w:cs="Libre Franklin"/>
                <w:sz w:val="18"/>
                <w:szCs w:val="18"/>
                <w:vertAlign w:val="superscript"/>
                <w:lang w:eastAsia="en-AU"/>
              </w:rPr>
              <w:t>th</w:t>
            </w:r>
            <w:r w:rsidR="00B45510" w:rsidRPr="00320F6E">
              <w:rPr>
                <w:rFonts w:ascii="Libre Franklin" w:eastAsia="Libre Franklin" w:hAnsi="Libre Franklin" w:cs="Libre Franklin"/>
                <w:sz w:val="18"/>
                <w:szCs w:val="18"/>
                <w:lang w:eastAsia="en-AU"/>
              </w:rPr>
              <w:t xml:space="preserve"> Oct</w:t>
            </w:r>
          </w:p>
          <w:p w14:paraId="123F0323" w14:textId="77777777" w:rsidR="00D56580" w:rsidRPr="00320F6E" w:rsidRDefault="00D56580"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p w14:paraId="302CCEDD" w14:textId="77777777" w:rsidR="00D56580" w:rsidRPr="00320F6E" w:rsidRDefault="00D56580" w:rsidP="00646DB4">
            <w:pPr>
              <w:spacing w:before="0" w:after="0"/>
              <w:jc w:val="center"/>
              <w:rPr>
                <w:rFonts w:ascii="Libre Franklin" w:eastAsia="Libre Franklin" w:hAnsi="Libre Franklin" w:cs="Libre Franklin"/>
                <w:sz w:val="18"/>
                <w:szCs w:val="18"/>
                <w:lang w:eastAsia="en-AU"/>
              </w:rPr>
            </w:pPr>
          </w:p>
          <w:p w14:paraId="322C158D" w14:textId="77777777" w:rsidR="00D56580" w:rsidRPr="00320F6E" w:rsidRDefault="0016360B"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Dec</w:t>
            </w:r>
          </w:p>
          <w:p w14:paraId="6D8AC21A" w14:textId="77777777" w:rsidR="0016360B" w:rsidRPr="00320F6E" w:rsidRDefault="0016360B"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4/2019</w:t>
            </w:r>
          </w:p>
          <w:p w14:paraId="1F06A802" w14:textId="77777777" w:rsidR="0016360B" w:rsidRPr="00320F6E" w:rsidRDefault="0016360B" w:rsidP="00646DB4">
            <w:pPr>
              <w:spacing w:before="0" w:after="0"/>
              <w:jc w:val="center"/>
              <w:rPr>
                <w:rFonts w:ascii="Libre Franklin" w:eastAsia="Libre Franklin" w:hAnsi="Libre Franklin" w:cs="Libre Franklin"/>
                <w:sz w:val="18"/>
                <w:szCs w:val="18"/>
                <w:lang w:eastAsia="en-AU"/>
              </w:rPr>
            </w:pPr>
          </w:p>
          <w:p w14:paraId="47D446FF" w14:textId="55562EFE" w:rsidR="00F83F56" w:rsidRPr="00320F6E" w:rsidRDefault="00F83F56" w:rsidP="00F83F56">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3F7CE" w14:textId="56307089" w:rsidR="000176D6" w:rsidRPr="00320F6E" w:rsidRDefault="000176D6" w:rsidP="00174DBA">
            <w:pPr>
              <w:spacing w:before="0" w:after="0"/>
              <w:jc w:val="center"/>
              <w:rPr>
                <w:rFonts w:ascii="Libre Franklin" w:eastAsia="Libre Franklin" w:hAnsi="Libre Franklin" w:cs="Libre Franklin"/>
                <w:sz w:val="18"/>
                <w:szCs w:val="18"/>
                <w:lang w:eastAsia="en-AU"/>
              </w:rPr>
            </w:pPr>
          </w:p>
          <w:p w14:paraId="7DA74D4F" w14:textId="77777777" w:rsidR="0030261E" w:rsidRDefault="0030261E" w:rsidP="00174DB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t>
            </w:r>
          </w:p>
          <w:p w14:paraId="3FAF7F60" w14:textId="77777777" w:rsidR="00B119CF" w:rsidRDefault="00B119CF" w:rsidP="00174DBA">
            <w:pPr>
              <w:spacing w:before="0" w:after="0"/>
              <w:jc w:val="center"/>
              <w:rPr>
                <w:rFonts w:ascii="Libre Franklin" w:eastAsia="Libre Franklin" w:hAnsi="Libre Franklin" w:cs="Libre Franklin"/>
                <w:sz w:val="18"/>
                <w:szCs w:val="18"/>
                <w:lang w:eastAsia="en-AU"/>
              </w:rPr>
            </w:pPr>
          </w:p>
          <w:p w14:paraId="4AB66063" w14:textId="77777777" w:rsidR="00B119CF" w:rsidRPr="00374605" w:rsidRDefault="00B119CF" w:rsidP="00B119CF">
            <w:pPr>
              <w:spacing w:before="0" w:after="0"/>
              <w:rPr>
                <w:rFonts w:ascii="Libre Franklin" w:eastAsia="Libre Franklin" w:hAnsi="Libre Franklin" w:cs="Libre Franklin"/>
                <w:b/>
                <w:bCs/>
                <w:sz w:val="18"/>
                <w:szCs w:val="18"/>
                <w:u w:val="single"/>
                <w:lang w:eastAsia="en-AU"/>
              </w:rPr>
            </w:pPr>
            <w:r w:rsidRPr="00374605">
              <w:rPr>
                <w:rFonts w:ascii="Libre Franklin" w:eastAsia="Libre Franklin" w:hAnsi="Libre Franklin" w:cs="Libre Franklin"/>
                <w:b/>
                <w:bCs/>
                <w:sz w:val="18"/>
                <w:szCs w:val="18"/>
                <w:u w:val="single"/>
                <w:lang w:eastAsia="en-AU"/>
              </w:rPr>
              <w:t>Note:</w:t>
            </w:r>
          </w:p>
          <w:p w14:paraId="35B473C3" w14:textId="519C9FFD" w:rsidR="00B119CF" w:rsidRPr="00320F6E" w:rsidRDefault="00B119CF" w:rsidP="00B119CF">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No longer EITI representative –. </w:t>
            </w:r>
            <w:r w:rsidRPr="00320F6E">
              <w:rPr>
                <w:rFonts w:ascii="Libre Franklin" w:eastAsia="Libre Franklin" w:hAnsi="Libre Franklin" w:cs="Libre Franklin"/>
                <w:sz w:val="18"/>
                <w:szCs w:val="18"/>
                <w:lang w:eastAsia="en-AU"/>
              </w:rPr>
              <w:t>Replaced in 2022 by Gilmister Ben – Assistant Analyst</w:t>
            </w:r>
            <w:r>
              <w:rPr>
                <w:rFonts w:ascii="Libre Franklin" w:eastAsia="Libre Franklin" w:hAnsi="Libre Franklin" w:cs="Libre Franklin"/>
                <w:sz w:val="18"/>
                <w:szCs w:val="18"/>
                <w:lang w:eastAsia="en-AU"/>
              </w:rPr>
              <w:t>.</w:t>
            </w:r>
          </w:p>
        </w:tc>
      </w:tr>
      <w:tr w:rsidR="00621CD6" w:rsidRPr="00320F6E" w14:paraId="2F3489AE"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1B72F" w14:textId="5E4B3FAF" w:rsidR="00621CD6" w:rsidRPr="00320F6E" w:rsidRDefault="00621CD6"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D7F62" w14:textId="181D66AF" w:rsidR="00621CD6" w:rsidRPr="00320F6E" w:rsidRDefault="00621CD6"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CAF5E" w14:textId="7056EC69" w:rsidR="00621CD6" w:rsidRPr="00320F6E" w:rsidRDefault="008853AE"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057AE" w14:textId="7DF885CA" w:rsidR="00621CD6" w:rsidRPr="00320F6E" w:rsidRDefault="005E0DA6"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Christy Tende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08056" w14:textId="7D589B5A" w:rsidR="00621CD6" w:rsidRPr="00320F6E" w:rsidRDefault="2F859205"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Assistant Analyst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819B7" w14:textId="2CCAF6B4" w:rsidR="00621CD6" w:rsidRPr="00320F6E" w:rsidRDefault="00621CD6"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Treasury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F5D57" w14:textId="4A7BF2E8" w:rsidR="00621CD6" w:rsidRPr="00320F6E" w:rsidRDefault="00CC34FF"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735CF" w14:textId="77777777" w:rsidR="00621CD6" w:rsidRPr="00320F6E" w:rsidRDefault="00621CD6" w:rsidP="00646DB4">
            <w:pPr>
              <w:spacing w:before="0" w:after="0"/>
              <w:jc w:val="center"/>
              <w:rPr>
                <w:rFonts w:ascii="Libre Franklin" w:eastAsia="Libre Franklin" w:hAnsi="Libre Franklin" w:cs="Libre Franklin"/>
                <w:sz w:val="18"/>
                <w:szCs w:val="18"/>
                <w:lang w:eastAsia="en-AU"/>
              </w:rPr>
            </w:pPr>
          </w:p>
          <w:p w14:paraId="38A1D656" w14:textId="77777777" w:rsidR="005F15F3" w:rsidRPr="00CE1EC9" w:rsidRDefault="005F15F3" w:rsidP="00646DB4">
            <w:pPr>
              <w:spacing w:before="0" w:after="0"/>
              <w:jc w:val="center"/>
              <w:rPr>
                <w:rFonts w:ascii="Libre Franklin" w:eastAsia="Libre Franklin" w:hAnsi="Libre Franklin" w:cs="Libre Franklin"/>
                <w:b/>
                <w:bCs/>
                <w:sz w:val="18"/>
                <w:szCs w:val="18"/>
                <w:lang w:eastAsia="en-AU"/>
              </w:rPr>
            </w:pPr>
            <w:r w:rsidRPr="00CE1EC9">
              <w:rPr>
                <w:rFonts w:ascii="Libre Franklin" w:eastAsia="Libre Franklin" w:hAnsi="Libre Franklin" w:cs="Libre Franklin"/>
                <w:b/>
                <w:bCs/>
                <w:sz w:val="18"/>
                <w:szCs w:val="18"/>
                <w:lang w:eastAsia="en-AU"/>
              </w:rPr>
              <w:t>2020</w:t>
            </w:r>
          </w:p>
          <w:p w14:paraId="49D655DD" w14:textId="77777777" w:rsidR="005F15F3" w:rsidRPr="00320F6E" w:rsidRDefault="00157085"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w:t>
            </w:r>
          </w:p>
          <w:p w14:paraId="2508ECCA" w14:textId="77777777" w:rsidR="00157085" w:rsidRPr="00320F6E" w:rsidRDefault="00157085"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1D15BCB6" w14:textId="77777777" w:rsidR="00157085" w:rsidRPr="00320F6E" w:rsidRDefault="00157085" w:rsidP="00646DB4">
            <w:pPr>
              <w:spacing w:before="0" w:after="0"/>
              <w:jc w:val="center"/>
              <w:rPr>
                <w:rFonts w:ascii="Libre Franklin" w:eastAsia="Libre Franklin" w:hAnsi="Libre Franklin" w:cs="Libre Franklin"/>
                <w:sz w:val="18"/>
                <w:szCs w:val="18"/>
                <w:lang w:eastAsia="en-AU"/>
              </w:rPr>
            </w:pPr>
          </w:p>
          <w:p w14:paraId="28A62F17" w14:textId="77777777" w:rsidR="00215B89" w:rsidRPr="00320F6E" w:rsidRDefault="00215B89"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24593D9A" w14:textId="77777777" w:rsidR="00215B89" w:rsidRPr="00320F6E" w:rsidRDefault="00675BF5"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1F333091" w14:textId="77777777" w:rsidR="00675BF5" w:rsidRPr="00320F6E" w:rsidRDefault="00675BF5" w:rsidP="00646DB4">
            <w:pPr>
              <w:spacing w:before="0" w:after="0"/>
              <w:jc w:val="center"/>
              <w:rPr>
                <w:rFonts w:ascii="Libre Franklin" w:eastAsia="Libre Franklin" w:hAnsi="Libre Franklin" w:cs="Libre Franklin"/>
                <w:sz w:val="18"/>
                <w:szCs w:val="18"/>
                <w:lang w:eastAsia="en-AU"/>
              </w:rPr>
            </w:pPr>
          </w:p>
          <w:p w14:paraId="11AC4EDC" w14:textId="77777777" w:rsidR="00743B00" w:rsidRPr="00320F6E" w:rsidRDefault="00743B00"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098B6F85" w14:textId="77777777" w:rsidR="000B37CB" w:rsidRPr="00320F6E" w:rsidRDefault="00DC4E27"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51CC3693" w14:textId="77777777" w:rsidR="005652BA" w:rsidRPr="00320F6E" w:rsidRDefault="005652BA" w:rsidP="00646DB4">
            <w:pPr>
              <w:spacing w:before="0" w:after="0"/>
              <w:jc w:val="center"/>
              <w:rPr>
                <w:rFonts w:ascii="Libre Franklin" w:eastAsia="Libre Franklin" w:hAnsi="Libre Franklin" w:cs="Libre Franklin"/>
                <w:sz w:val="18"/>
                <w:szCs w:val="18"/>
                <w:lang w:eastAsia="en-AU"/>
              </w:rPr>
            </w:pPr>
          </w:p>
          <w:p w14:paraId="0C35CAAC" w14:textId="7800CD2D" w:rsidR="002837EA" w:rsidRPr="00CE1EC9" w:rsidRDefault="00877852" w:rsidP="00646DB4">
            <w:pPr>
              <w:spacing w:before="0" w:after="0"/>
              <w:jc w:val="center"/>
              <w:rPr>
                <w:rFonts w:ascii="Libre Franklin" w:eastAsia="Libre Franklin" w:hAnsi="Libre Franklin" w:cs="Libre Franklin"/>
                <w:b/>
                <w:bCs/>
                <w:sz w:val="18"/>
                <w:szCs w:val="18"/>
                <w:lang w:eastAsia="en-AU"/>
              </w:rPr>
            </w:pPr>
            <w:r w:rsidRPr="00CE1EC9">
              <w:rPr>
                <w:rFonts w:ascii="Libre Franklin" w:eastAsia="Libre Franklin" w:hAnsi="Libre Franklin" w:cs="Libre Franklin"/>
                <w:b/>
                <w:bCs/>
                <w:sz w:val="18"/>
                <w:szCs w:val="18"/>
                <w:lang w:eastAsia="en-AU"/>
              </w:rPr>
              <w:t>2021</w:t>
            </w:r>
          </w:p>
          <w:p w14:paraId="38268160" w14:textId="77777777" w:rsidR="00877852" w:rsidRPr="00320F6E" w:rsidRDefault="0012141B"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Aug</w:t>
            </w:r>
          </w:p>
          <w:p w14:paraId="0E3CC6F9" w14:textId="0A2DAE9A" w:rsidR="00ED6590" w:rsidRPr="00320F6E" w:rsidRDefault="00ED6590" w:rsidP="00B119CF">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2/2021</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0A368" w14:textId="77777777" w:rsidR="00082912" w:rsidRPr="00320F6E" w:rsidRDefault="00082912" w:rsidP="00646DB4">
            <w:pPr>
              <w:spacing w:before="0" w:after="0"/>
              <w:jc w:val="center"/>
              <w:rPr>
                <w:rFonts w:ascii="Libre Franklin" w:eastAsia="Libre Franklin" w:hAnsi="Libre Franklin" w:cs="Libre Franklin"/>
                <w:sz w:val="18"/>
                <w:szCs w:val="18"/>
                <w:lang w:eastAsia="en-AU"/>
              </w:rPr>
            </w:pPr>
          </w:p>
          <w:p w14:paraId="2FD931D0" w14:textId="7C13D085" w:rsidR="0030261E" w:rsidRPr="00320F6E" w:rsidRDefault="0030261E"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t>
            </w:r>
          </w:p>
          <w:p w14:paraId="4CA9F54E" w14:textId="08EC9EB9" w:rsidR="00B119CF" w:rsidRDefault="00B119CF" w:rsidP="006149AF">
            <w:pPr>
              <w:spacing w:before="0" w:after="0"/>
              <w:jc w:val="center"/>
              <w:rPr>
                <w:rFonts w:ascii="Libre Franklin" w:eastAsia="Libre Franklin" w:hAnsi="Libre Franklin" w:cs="Libre Franklin"/>
                <w:sz w:val="18"/>
                <w:szCs w:val="18"/>
                <w:lang w:eastAsia="en-AU"/>
              </w:rPr>
            </w:pPr>
          </w:p>
          <w:p w14:paraId="2B0FB922" w14:textId="77777777" w:rsidR="00B119CF" w:rsidRDefault="00B119CF" w:rsidP="00B119CF">
            <w:pPr>
              <w:spacing w:before="0" w:after="0"/>
              <w:rPr>
                <w:rFonts w:ascii="Libre Franklin" w:eastAsia="Libre Franklin" w:hAnsi="Libre Franklin" w:cs="Libre Franklin"/>
                <w:b/>
                <w:bCs/>
                <w:sz w:val="18"/>
                <w:szCs w:val="18"/>
                <w:u w:val="single"/>
                <w:lang w:eastAsia="en-AU"/>
              </w:rPr>
            </w:pPr>
            <w:r w:rsidRPr="00374605">
              <w:rPr>
                <w:rFonts w:ascii="Libre Franklin" w:eastAsia="Libre Franklin" w:hAnsi="Libre Franklin" w:cs="Libre Franklin"/>
                <w:b/>
                <w:bCs/>
                <w:sz w:val="18"/>
                <w:szCs w:val="18"/>
                <w:u w:val="single"/>
                <w:lang w:eastAsia="en-AU"/>
              </w:rPr>
              <w:t>Note:</w:t>
            </w:r>
          </w:p>
          <w:p w14:paraId="7891DDFE" w14:textId="7607FA06" w:rsidR="00621CD6" w:rsidRPr="00B119CF" w:rsidRDefault="00B119CF" w:rsidP="00B119CF">
            <w:pPr>
              <w:spacing w:before="0" w:after="0"/>
              <w:rPr>
                <w:rFonts w:ascii="Libre Franklin" w:eastAsia="Libre Franklin" w:hAnsi="Libre Franklin" w:cs="Libre Franklin"/>
                <w:b/>
                <w:bCs/>
                <w:sz w:val="18"/>
                <w:szCs w:val="18"/>
                <w:u w:val="single"/>
                <w:lang w:eastAsia="en-AU"/>
              </w:rPr>
            </w:pPr>
            <w:r>
              <w:rPr>
                <w:rFonts w:ascii="Libre Franklin" w:eastAsia="Libre Franklin" w:hAnsi="Libre Franklin" w:cs="Libre Franklin"/>
                <w:sz w:val="18"/>
                <w:szCs w:val="18"/>
                <w:lang w:eastAsia="en-AU"/>
              </w:rPr>
              <w:t>No longer EITI representative –</w:t>
            </w:r>
            <w:r w:rsidRPr="00320F6E">
              <w:rPr>
                <w:rFonts w:ascii="Libre Franklin" w:eastAsia="Libre Franklin" w:hAnsi="Libre Franklin" w:cs="Libre Franklin"/>
                <w:sz w:val="18"/>
                <w:szCs w:val="18"/>
                <w:lang w:eastAsia="en-AU"/>
              </w:rPr>
              <w:t xml:space="preserve">Replaced in 2022 by </w:t>
            </w:r>
            <w:r w:rsidRPr="00320F6E">
              <w:rPr>
                <w:rFonts w:ascii="Libre Franklin" w:eastAsia="Libre Franklin" w:hAnsi="Libre Franklin" w:cs="Libre Franklin"/>
                <w:sz w:val="18"/>
                <w:szCs w:val="18"/>
                <w:lang w:eastAsia="en-AU"/>
              </w:rPr>
              <w:lastRenderedPageBreak/>
              <w:t>Gilmister Ben – Assistant Analyst</w:t>
            </w:r>
          </w:p>
        </w:tc>
      </w:tr>
      <w:tr w:rsidR="00B03A41" w:rsidRPr="00320F6E" w14:paraId="1C7DAFB2"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C23EF" w14:textId="51F8EF13" w:rsidR="00B03A41" w:rsidRPr="00320F6E" w:rsidRDefault="00B03A41"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B517C" w14:textId="3AF8F74E" w:rsidR="00B03A41" w:rsidRPr="00320F6E" w:rsidRDefault="00B03A41"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1A45E" w14:textId="227D44E5" w:rsidR="00B03A41" w:rsidRPr="00320F6E" w:rsidRDefault="00B03A41"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2022</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B64F9" w14:textId="169407EC" w:rsidR="00B03A41" w:rsidRPr="00320F6E" w:rsidRDefault="009F5B5B" w:rsidP="00474DA9">
            <w:pP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Gilmister Ben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D5F20" w14:textId="4BF633F4" w:rsidR="00B03A41" w:rsidRPr="00320F6E" w:rsidRDefault="009F5B5B"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Assistant Analyst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73115" w14:textId="54D26686" w:rsidR="00B03A41" w:rsidRPr="00320F6E" w:rsidRDefault="009F5B5B"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Treasury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2C02F" w14:textId="47D214B0" w:rsidR="00B03A41" w:rsidRPr="00320F6E" w:rsidRDefault="009F5B5B"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B7BD7" w14:textId="77777777" w:rsidR="00B03A41" w:rsidRPr="00320F6E" w:rsidRDefault="00B03A41" w:rsidP="00646DB4">
            <w:pPr>
              <w:spacing w:before="0" w:after="0"/>
              <w:jc w:val="center"/>
              <w:rPr>
                <w:rFonts w:ascii="Libre Franklin" w:eastAsia="Libre Franklin" w:hAnsi="Libre Franklin" w:cs="Libre Franklin"/>
                <w:sz w:val="18"/>
                <w:szCs w:val="18"/>
                <w:lang w:eastAsia="en-AU"/>
              </w:rPr>
            </w:pPr>
          </w:p>
          <w:p w14:paraId="6D137E79" w14:textId="62158D52" w:rsidR="009F5B5B" w:rsidRPr="00320F6E" w:rsidRDefault="009F5B5B" w:rsidP="00942720">
            <w:pPr>
              <w:spacing w:before="0" w:after="0"/>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Yet to have 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meeting in 2022</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9A72C" w14:textId="77777777" w:rsidR="00B03A41" w:rsidRPr="00320F6E" w:rsidRDefault="00B03A41" w:rsidP="00646DB4">
            <w:pPr>
              <w:spacing w:before="0" w:after="0"/>
              <w:jc w:val="center"/>
              <w:rPr>
                <w:rFonts w:ascii="Libre Franklin" w:eastAsia="Libre Franklin" w:hAnsi="Libre Franklin" w:cs="Libre Franklin"/>
                <w:sz w:val="18"/>
                <w:szCs w:val="18"/>
                <w:lang w:eastAsia="en-AU"/>
              </w:rPr>
            </w:pPr>
          </w:p>
          <w:p w14:paraId="1FE7D907" w14:textId="3EDB0E05" w:rsidR="0030261E" w:rsidRPr="00320F6E" w:rsidRDefault="0030261E"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197C9B" w:rsidRPr="00320F6E" w14:paraId="1D7012D5"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E866F" w14:textId="752A51A5" w:rsidR="00197C9B" w:rsidRPr="00320F6E" w:rsidRDefault="00BE56F4"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85AB7" w14:textId="3714C397" w:rsidR="00197C9B" w:rsidRPr="00320F6E" w:rsidRDefault="00B119CF" w:rsidP="00646DB4">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D0B34" w14:textId="0013FFC1" w:rsidR="00197C9B" w:rsidRPr="00320F6E" w:rsidRDefault="008853AE"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392DF" w14:textId="6BAB36F0" w:rsidR="00197C9B" w:rsidRPr="00320F6E" w:rsidRDefault="00BE56F4"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Jeffrey </w:t>
            </w:r>
            <w:proofErr w:type="spellStart"/>
            <w:r w:rsidRPr="00320F6E">
              <w:rPr>
                <w:rFonts w:ascii="Libre Franklin" w:eastAsia="Libre Franklin" w:hAnsi="Libre Franklin" w:cs="Libre Franklin"/>
                <w:sz w:val="18"/>
                <w:szCs w:val="18"/>
                <w:lang w:eastAsia="en-AU"/>
              </w:rPr>
              <w:t>M</w:t>
            </w:r>
            <w:r w:rsidR="008853AE" w:rsidRPr="00320F6E">
              <w:rPr>
                <w:rFonts w:ascii="Libre Franklin" w:eastAsia="Libre Franklin" w:hAnsi="Libre Franklin" w:cs="Libre Franklin"/>
                <w:sz w:val="18"/>
                <w:szCs w:val="18"/>
                <w:lang w:eastAsia="en-AU"/>
              </w:rPr>
              <w:t>urley</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64BB4" w14:textId="35F13011" w:rsidR="00197C9B" w:rsidRPr="00320F6E" w:rsidRDefault="4235230F"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Senior Policy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3184C" w14:textId="5A60BDBB" w:rsidR="00197C9B" w:rsidRPr="00320F6E" w:rsidRDefault="00621CD6"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Prime Minister National Executive Council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808A1" w14:textId="30BE21F1" w:rsidR="00197C9B" w:rsidRPr="00320F6E" w:rsidRDefault="00CC34FF"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4A2BE" w14:textId="3371AE15" w:rsidR="00197C9B" w:rsidRPr="00320F6E" w:rsidRDefault="000C7741"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  </w:t>
            </w:r>
          </w:p>
          <w:p w14:paraId="7463240C" w14:textId="633DD50B" w:rsidR="000C7741" w:rsidRPr="00783ED4" w:rsidRDefault="000C7741" w:rsidP="00646DB4">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2018</w:t>
            </w:r>
          </w:p>
          <w:p w14:paraId="16B01A08" w14:textId="32AFA01F" w:rsidR="000C7741" w:rsidRPr="00320F6E" w:rsidRDefault="000C7741"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Thursday, </w:t>
            </w:r>
            <w:r w:rsidR="00D53941" w:rsidRPr="00320F6E">
              <w:rPr>
                <w:rFonts w:ascii="Libre Franklin" w:eastAsia="Libre Franklin" w:hAnsi="Libre Franklin" w:cs="Libre Franklin"/>
                <w:sz w:val="18"/>
                <w:szCs w:val="18"/>
                <w:lang w:eastAsia="en-AU"/>
              </w:rPr>
              <w:t>29</w:t>
            </w:r>
            <w:r w:rsidR="00D53941" w:rsidRPr="00320F6E">
              <w:rPr>
                <w:rFonts w:ascii="Libre Franklin" w:eastAsia="Libre Franklin" w:hAnsi="Libre Franklin" w:cs="Libre Franklin"/>
                <w:sz w:val="18"/>
                <w:szCs w:val="18"/>
                <w:vertAlign w:val="superscript"/>
                <w:lang w:eastAsia="en-AU"/>
              </w:rPr>
              <w:t>th</w:t>
            </w:r>
            <w:r w:rsidR="00D53941" w:rsidRPr="00320F6E">
              <w:rPr>
                <w:rFonts w:ascii="Libre Franklin" w:eastAsia="Libre Franklin" w:hAnsi="Libre Franklin" w:cs="Libre Franklin"/>
                <w:sz w:val="18"/>
                <w:szCs w:val="18"/>
                <w:lang w:eastAsia="en-AU"/>
              </w:rPr>
              <w:t xml:space="preserve"> Ap</w:t>
            </w:r>
            <w:r w:rsidR="00CF547C" w:rsidRPr="00320F6E">
              <w:rPr>
                <w:rFonts w:ascii="Libre Franklin" w:eastAsia="Libre Franklin" w:hAnsi="Libre Franklin" w:cs="Libre Franklin"/>
                <w:sz w:val="18"/>
                <w:szCs w:val="18"/>
                <w:lang w:eastAsia="en-AU"/>
              </w:rPr>
              <w:t>r</w:t>
            </w:r>
            <w:r w:rsidR="001C4804" w:rsidRPr="00320F6E">
              <w:rPr>
                <w:rFonts w:ascii="Libre Franklin" w:eastAsia="Libre Franklin" w:hAnsi="Libre Franklin" w:cs="Libre Franklin"/>
                <w:sz w:val="18"/>
                <w:szCs w:val="18"/>
                <w:lang w:eastAsia="en-AU"/>
              </w:rPr>
              <w:t>il</w:t>
            </w:r>
          </w:p>
          <w:p w14:paraId="5E6FEF70" w14:textId="4C039421" w:rsidR="001C4804" w:rsidRPr="00320F6E" w:rsidRDefault="001C4804"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w:t>
            </w:r>
            <w:r w:rsidR="005678DE" w:rsidRPr="00320F6E">
              <w:rPr>
                <w:rFonts w:ascii="Libre Franklin" w:eastAsia="Libre Franklin" w:hAnsi="Libre Franklin" w:cs="Libre Franklin"/>
                <w:sz w:val="18"/>
                <w:szCs w:val="18"/>
                <w:lang w:eastAsia="en-AU"/>
              </w:rPr>
              <w:t>2018</w:t>
            </w:r>
          </w:p>
          <w:p w14:paraId="767FED57" w14:textId="22568FBA" w:rsidR="005652BA" w:rsidRPr="00320F6E" w:rsidRDefault="005652BA" w:rsidP="00646DB4">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BDA07" w14:textId="77777777" w:rsidR="00197C9B" w:rsidRPr="00320F6E" w:rsidRDefault="00197C9B" w:rsidP="00646DB4">
            <w:pPr>
              <w:spacing w:before="0" w:after="0"/>
              <w:jc w:val="center"/>
              <w:rPr>
                <w:rFonts w:ascii="Libre Franklin" w:eastAsia="Libre Franklin" w:hAnsi="Libre Franklin" w:cs="Libre Franklin"/>
                <w:sz w:val="18"/>
                <w:szCs w:val="18"/>
                <w:lang w:eastAsia="en-AU"/>
              </w:rPr>
            </w:pPr>
          </w:p>
          <w:p w14:paraId="24C10F2E" w14:textId="4C5B8E77" w:rsidR="006C3604" w:rsidRPr="00320F6E" w:rsidRDefault="00F71D41"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CC34FF" w:rsidRPr="00320F6E" w14:paraId="634C5358"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2F97B" w14:textId="615259CE" w:rsidR="00CC34FF" w:rsidRPr="00320F6E" w:rsidRDefault="00CC34FF"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98EC4" w14:textId="47407B51" w:rsidR="00CC34FF" w:rsidRPr="00320F6E" w:rsidRDefault="00CC34FF"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B119CF">
              <w:rPr>
                <w:rFonts w:ascii="Libre Franklin" w:eastAsia="Libre Franklin" w:hAnsi="Libre Franklin" w:cs="Libre Franklin"/>
                <w:sz w:val="18"/>
                <w:szCs w:val="18"/>
                <w:lang w:eastAsia="en-AU"/>
              </w:rPr>
              <w:t>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6E00D" w14:textId="48EA5029" w:rsidR="00CC34FF" w:rsidRPr="00320F6E" w:rsidRDefault="00C930BF" w:rsidP="00646DB4">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2018 </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E4450" w14:textId="0A8E4265" w:rsidR="00CC34FF" w:rsidRPr="00320F6E" w:rsidRDefault="00CC34FF"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Bruce Java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F98FD" w14:textId="2E3859F4" w:rsidR="00CC34FF" w:rsidRPr="00320F6E" w:rsidRDefault="48EC8AA9"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Director – Non-Renewal Resources (Mining, Petroleum and Energy)</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CF947" w14:textId="6F755BC5" w:rsidR="00CC34FF" w:rsidRPr="00320F6E" w:rsidRDefault="00CC34FF"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Department of Prime </w:t>
            </w:r>
            <w:proofErr w:type="gramStart"/>
            <w:r w:rsidRPr="00320F6E">
              <w:rPr>
                <w:rFonts w:ascii="Libre Franklin" w:eastAsia="Libre Franklin" w:hAnsi="Libre Franklin" w:cs="Libre Franklin"/>
                <w:sz w:val="18"/>
                <w:szCs w:val="18"/>
                <w:lang w:eastAsia="en-AU"/>
              </w:rPr>
              <w:t>Minister  National</w:t>
            </w:r>
            <w:proofErr w:type="gramEnd"/>
            <w:r w:rsidRPr="00320F6E">
              <w:rPr>
                <w:rFonts w:ascii="Libre Franklin" w:eastAsia="Libre Franklin" w:hAnsi="Libre Franklin" w:cs="Libre Franklin"/>
                <w:sz w:val="18"/>
                <w:szCs w:val="18"/>
                <w:lang w:eastAsia="en-AU"/>
              </w:rPr>
              <w:t xml:space="preserve"> Executive Council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3EAB1" w14:textId="5C5B3380" w:rsidR="00CC34FF" w:rsidRPr="00320F6E" w:rsidRDefault="008853AE"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88BB0" w14:textId="77777777" w:rsidR="00CC34FF" w:rsidRPr="00320F6E" w:rsidRDefault="00CC34FF" w:rsidP="00646DB4">
            <w:pPr>
              <w:spacing w:before="0" w:after="0"/>
              <w:jc w:val="center"/>
              <w:rPr>
                <w:rFonts w:ascii="Libre Franklin" w:eastAsia="Libre Franklin" w:hAnsi="Libre Franklin" w:cs="Libre Franklin"/>
                <w:sz w:val="18"/>
                <w:szCs w:val="18"/>
                <w:lang w:eastAsia="en-AU"/>
              </w:rPr>
            </w:pPr>
          </w:p>
          <w:p w14:paraId="6E5F503B" w14:textId="044E8E07" w:rsidR="006C3604" w:rsidRPr="00320F6E" w:rsidRDefault="004432F0"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81FB1" w14:textId="77777777" w:rsidR="00CC34FF" w:rsidRPr="00320F6E" w:rsidRDefault="00CC34FF" w:rsidP="00646DB4">
            <w:pPr>
              <w:spacing w:before="0" w:after="0"/>
              <w:jc w:val="center"/>
              <w:rPr>
                <w:rFonts w:ascii="Libre Franklin" w:eastAsia="Libre Franklin" w:hAnsi="Libre Franklin" w:cs="Libre Franklin"/>
                <w:sz w:val="18"/>
                <w:szCs w:val="18"/>
                <w:lang w:eastAsia="en-AU"/>
              </w:rPr>
            </w:pPr>
          </w:p>
          <w:p w14:paraId="5995CFA8" w14:textId="54AB66F4" w:rsidR="006C3604" w:rsidRPr="00320F6E" w:rsidRDefault="00F71D41"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5B51E5" w:rsidRPr="00320F6E" w14:paraId="7A67F907"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12DA4" w14:textId="77777777" w:rsidR="005B51E5" w:rsidRPr="00320F6E" w:rsidRDefault="005B51E5"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0B8C9" w14:textId="77777777" w:rsidR="005B51E5" w:rsidRPr="00320F6E" w:rsidRDefault="005B51E5"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DA015" w14:textId="674A8B98" w:rsidR="005B51E5" w:rsidRPr="00320F6E" w:rsidRDefault="003C6485"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30DC8" w14:textId="77777777" w:rsidR="005B51E5" w:rsidRPr="00320F6E" w:rsidRDefault="005B51E5"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Sam Koim</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4AEC9" w14:textId="77777777" w:rsidR="005B51E5" w:rsidRPr="00320F6E" w:rsidRDefault="005B51E5"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Commissioner General</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3C0B" w14:textId="77777777" w:rsidR="005B51E5" w:rsidRPr="00320F6E" w:rsidRDefault="005B51E5"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Internal Revenue Commission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668D6" w14:textId="77777777" w:rsidR="005B51E5" w:rsidRPr="00320F6E" w:rsidRDefault="005B51E5" w:rsidP="00646DB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09084" w14:textId="53E862C6" w:rsidR="00DF02D9" w:rsidRDefault="00DF02D9" w:rsidP="00474DA9">
            <w:pPr>
              <w:spacing w:before="0" w:after="0"/>
              <w:rPr>
                <w:rFonts w:ascii="Libre Franklin" w:eastAsia="Libre Franklin" w:hAnsi="Libre Franklin" w:cs="Libre Franklin"/>
                <w:sz w:val="18"/>
                <w:szCs w:val="18"/>
                <w:lang w:eastAsia="en-AU"/>
              </w:rPr>
            </w:pPr>
          </w:p>
          <w:p w14:paraId="15222D42" w14:textId="444012C1" w:rsidR="00190E10" w:rsidRPr="00DF02D9" w:rsidRDefault="00DF02D9" w:rsidP="00DF02D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AA19E" w14:textId="77777777" w:rsidR="00F35A57" w:rsidRDefault="00F35A57" w:rsidP="00646DB4">
            <w:pPr>
              <w:spacing w:before="0" w:after="0"/>
              <w:jc w:val="center"/>
              <w:rPr>
                <w:rFonts w:ascii="Libre Franklin" w:eastAsia="Libre Franklin" w:hAnsi="Libre Franklin" w:cs="Libre Franklin"/>
                <w:sz w:val="18"/>
                <w:szCs w:val="18"/>
                <w:lang w:eastAsia="en-AU"/>
              </w:rPr>
            </w:pPr>
          </w:p>
          <w:p w14:paraId="1FB4E954" w14:textId="1663240C" w:rsidR="00ED3AB7" w:rsidRPr="00320F6E" w:rsidRDefault="00F71D41" w:rsidP="00646DB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6AF4DDBF" w14:textId="77777777" w:rsidTr="0099582B">
        <w:tc>
          <w:tcPr>
            <w:tcW w:w="1514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6656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73DD02D" w14:textId="77777777" w:rsidR="00347BAB" w:rsidRPr="00783ED4" w:rsidRDefault="00347BAB" w:rsidP="00347BAB">
            <w:pPr>
              <w:spacing w:before="0" w:after="0"/>
              <w:rPr>
                <w:rFonts w:ascii="Libre Franklin" w:eastAsia="Libre Franklin" w:hAnsi="Libre Franklin" w:cs="Libre Franklin"/>
                <w:b/>
                <w:bCs/>
                <w:sz w:val="18"/>
                <w:szCs w:val="18"/>
                <w:u w:val="single"/>
                <w:lang w:eastAsia="en-AU"/>
              </w:rPr>
            </w:pPr>
            <w:r w:rsidRPr="00783ED4">
              <w:rPr>
                <w:rFonts w:ascii="Libre Franklin" w:eastAsia="Libre Franklin" w:hAnsi="Libre Franklin" w:cs="Libre Franklin"/>
                <w:b/>
                <w:bCs/>
                <w:sz w:val="18"/>
                <w:szCs w:val="18"/>
                <w:u w:val="single"/>
                <w:lang w:eastAsia="en-AU"/>
              </w:rPr>
              <w:t>Note:</w:t>
            </w:r>
          </w:p>
          <w:p w14:paraId="2968366D" w14:textId="77777777" w:rsidR="00347BAB" w:rsidRPr="00320F6E" w:rsidRDefault="00347BAB" w:rsidP="00347BAB">
            <w:pPr>
              <w:spacing w:before="0" w:after="0"/>
              <w:rPr>
                <w:rFonts w:ascii="Libre Franklin" w:eastAsia="Libre Franklin" w:hAnsi="Libre Franklin" w:cs="Libre Franklin"/>
                <w:sz w:val="18"/>
                <w:szCs w:val="18"/>
                <w:lang w:eastAsia="en-AU"/>
              </w:rPr>
            </w:pPr>
            <w:r>
              <w:rPr>
                <w:sz w:val="18"/>
                <w:szCs w:val="18"/>
              </w:rPr>
              <w:t xml:space="preserve">General </w:t>
            </w:r>
            <w:r w:rsidRPr="00320F6E">
              <w:rPr>
                <w:sz w:val="18"/>
                <w:szCs w:val="18"/>
              </w:rPr>
              <w:t>C</w:t>
            </w:r>
            <w:r>
              <w:rPr>
                <w:sz w:val="18"/>
                <w:szCs w:val="18"/>
              </w:rPr>
              <w:t>ommissioner</w:t>
            </w:r>
            <w:r w:rsidRPr="00320F6E">
              <w:rPr>
                <w:sz w:val="18"/>
                <w:szCs w:val="18"/>
              </w:rPr>
              <w:t xml:space="preserve"> delegated the EITI function to </w:t>
            </w:r>
            <w:r>
              <w:rPr>
                <w:sz w:val="18"/>
                <w:szCs w:val="18"/>
              </w:rPr>
              <w:t>the Resource Policy and Advice division</w:t>
            </w:r>
            <w:r w:rsidRPr="00320F6E">
              <w:rPr>
                <w:sz w:val="18"/>
                <w:szCs w:val="18"/>
              </w:rPr>
              <w:t xml:space="preserve"> </w:t>
            </w:r>
            <w:r>
              <w:rPr>
                <w:sz w:val="18"/>
                <w:szCs w:val="18"/>
              </w:rPr>
              <w:t>- D</w:t>
            </w:r>
            <w:r w:rsidRPr="00320F6E">
              <w:rPr>
                <w:sz w:val="18"/>
                <w:szCs w:val="18"/>
              </w:rPr>
              <w:t>irector Ketty Mas</w:t>
            </w:r>
            <w:r>
              <w:rPr>
                <w:sz w:val="18"/>
                <w:szCs w:val="18"/>
              </w:rPr>
              <w:t xml:space="preserve">u and her delegated officer (s) </w:t>
            </w:r>
            <w:r w:rsidRPr="00320F6E">
              <w:rPr>
                <w:sz w:val="18"/>
                <w:szCs w:val="18"/>
              </w:rPr>
              <w:t>attend</w:t>
            </w:r>
            <w:r>
              <w:rPr>
                <w:sz w:val="18"/>
                <w:szCs w:val="18"/>
              </w:rPr>
              <w:t xml:space="preserve"> to </w:t>
            </w:r>
            <w:r w:rsidRPr="00320F6E">
              <w:rPr>
                <w:sz w:val="18"/>
                <w:szCs w:val="18"/>
              </w:rPr>
              <w:t xml:space="preserve">EITI </w:t>
            </w:r>
            <w:r>
              <w:rPr>
                <w:sz w:val="18"/>
                <w:szCs w:val="18"/>
              </w:rPr>
              <w:t>matters</w:t>
            </w:r>
            <w:r w:rsidRPr="00320F6E">
              <w:rPr>
                <w:sz w:val="18"/>
                <w:szCs w:val="18"/>
              </w:rPr>
              <w:t>.</w:t>
            </w:r>
          </w:p>
          <w:p w14:paraId="6F1DF2B4" w14:textId="77777777" w:rsidR="00347BAB" w:rsidRDefault="00347BAB" w:rsidP="00347BAB">
            <w:pPr>
              <w:spacing w:before="0" w:after="0"/>
              <w:jc w:val="center"/>
              <w:rPr>
                <w:rFonts w:ascii="Libre Franklin" w:eastAsia="Libre Franklin" w:hAnsi="Libre Franklin" w:cs="Libre Franklin"/>
                <w:sz w:val="18"/>
                <w:szCs w:val="18"/>
                <w:lang w:eastAsia="en-AU"/>
              </w:rPr>
            </w:pPr>
          </w:p>
        </w:tc>
      </w:tr>
      <w:tr w:rsidR="00347BAB" w:rsidRPr="00320F6E" w14:paraId="367B1ABD"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C7F7" w14:textId="7777777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74A83" w14:textId="5C89F4D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26020" w14:textId="09FAD59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E91FA" w14:textId="7777777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Ketty Masu</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3024E" w14:textId="7777777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Director Resource Policy and Advice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C460D" w14:textId="7777777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Internal Revenue Commission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820C9" w14:textId="7777777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1389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2531D86" w14:textId="77777777"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2017</w:t>
            </w:r>
          </w:p>
          <w:p w14:paraId="51B84A7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1B6DB1A8" w14:textId="2BE9C626"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1/2017</w:t>
            </w:r>
          </w:p>
          <w:p w14:paraId="7D63DEE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D3B2F0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w:t>
            </w:r>
            <w:r w:rsidRPr="00320F6E">
              <w:rPr>
                <w:rFonts w:ascii="Libre Franklin" w:eastAsia="Libre Franklin" w:hAnsi="Libre Franklin" w:cs="Libre Franklin"/>
                <w:sz w:val="18"/>
                <w:szCs w:val="18"/>
                <w:vertAlign w:val="superscript"/>
                <w:lang w:eastAsia="en-AU"/>
              </w:rPr>
              <w:t>nd</w:t>
            </w:r>
            <w:r w:rsidRPr="00320F6E">
              <w:rPr>
                <w:rFonts w:ascii="Libre Franklin" w:eastAsia="Libre Franklin" w:hAnsi="Libre Franklin" w:cs="Libre Franklin"/>
                <w:sz w:val="18"/>
                <w:szCs w:val="18"/>
                <w:lang w:eastAsia="en-AU"/>
              </w:rPr>
              <w:t xml:space="preserve"> June</w:t>
            </w:r>
          </w:p>
          <w:p w14:paraId="35DCE0A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2/2017</w:t>
            </w:r>
          </w:p>
          <w:p w14:paraId="1DF4845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02E326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70FC21E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3/2017</w:t>
            </w:r>
          </w:p>
          <w:p w14:paraId="59D8E44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9F8DD3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24</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3BF41632" w14:textId="269CE72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4/2017</w:t>
            </w:r>
          </w:p>
          <w:p w14:paraId="2561AD3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8AE823F" w14:textId="123E8613"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2018</w:t>
            </w:r>
          </w:p>
          <w:p w14:paraId="35D9095B" w14:textId="66F009E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647F7E7A" w14:textId="2438358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2/2018</w:t>
            </w:r>
          </w:p>
          <w:p w14:paraId="70022CB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C1980C7" w14:textId="6495A68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4D886EDE" w14:textId="0E3FA41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3/2018</w:t>
            </w:r>
          </w:p>
          <w:p w14:paraId="648D01B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2AAD2AD" w14:textId="3082D1F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0D5077F1" w14:textId="24C47132"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266ABFB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1E576DA" w14:textId="108EFEDD"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2019</w:t>
            </w:r>
          </w:p>
          <w:p w14:paraId="59FF9843" w14:textId="67F4A095"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4B069BAD" w14:textId="6BFEB3CA"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1/2019</w:t>
            </w:r>
          </w:p>
          <w:p w14:paraId="1307C1F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CB27483" w14:textId="60424624"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2020</w:t>
            </w:r>
          </w:p>
          <w:p w14:paraId="639B8F72" w14:textId="033F3453"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2F2F0C2A" w14:textId="30A65DD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67B63E6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6CA3DB6" w14:textId="6D7EB3F1"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Wednesday, 23</w:t>
            </w:r>
            <w:r w:rsidRPr="00320F6E">
              <w:rPr>
                <w:rFonts w:ascii="Libre Franklin" w:eastAsia="Libre Franklin" w:hAnsi="Libre Franklin" w:cs="Libre Franklin"/>
                <w:sz w:val="18"/>
                <w:szCs w:val="18"/>
                <w:vertAlign w:val="superscript"/>
                <w:lang w:eastAsia="en-AU"/>
              </w:rPr>
              <w:t>rd</w:t>
            </w:r>
            <w:r w:rsidRPr="00320F6E">
              <w:rPr>
                <w:rFonts w:ascii="Libre Franklin" w:eastAsia="Libre Franklin" w:hAnsi="Libre Franklin" w:cs="Libre Franklin"/>
                <w:sz w:val="18"/>
                <w:szCs w:val="18"/>
                <w:lang w:eastAsia="en-AU"/>
              </w:rPr>
              <w:t xml:space="preserve"> Dec</w:t>
            </w:r>
          </w:p>
          <w:p w14:paraId="550ADC35" w14:textId="085CDEA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4/2020</w:t>
            </w:r>
          </w:p>
          <w:p w14:paraId="6FEA9D5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D1EA478" w14:textId="4C035DDB"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AC4D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B988D8C" w14:textId="49D7ACF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3FD56CC8"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B0281" w14:textId="26B72E2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BF12B" w14:textId="00227F1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DF02D9">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FE473" w14:textId="3E94D24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BE3D8" w14:textId="1727BEA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Jennifer Jonathan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0CE07" w14:textId="6FE0F9D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Manager Objections Review &amp; Advising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CC659" w14:textId="3E208E1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Internal Revenue Commission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21C14" w14:textId="6A410F8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5D62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280580C" w14:textId="7E3CB53A" w:rsidR="00347BAB" w:rsidRPr="00217B67" w:rsidRDefault="00347BAB" w:rsidP="00347BAB">
            <w:pPr>
              <w:spacing w:before="0" w:after="0"/>
              <w:jc w:val="center"/>
              <w:rPr>
                <w:rFonts w:ascii="Libre Franklin" w:eastAsia="Libre Franklin" w:hAnsi="Libre Franklin" w:cs="Libre Franklin"/>
                <w:b/>
                <w:sz w:val="18"/>
                <w:szCs w:val="18"/>
                <w:lang w:eastAsia="en-AU"/>
              </w:rPr>
            </w:pPr>
            <w:r w:rsidRPr="00217B67">
              <w:rPr>
                <w:rFonts w:ascii="Libre Franklin" w:eastAsia="Libre Franklin" w:hAnsi="Libre Franklin" w:cs="Libre Franklin"/>
                <w:b/>
                <w:sz w:val="18"/>
                <w:szCs w:val="18"/>
                <w:lang w:eastAsia="en-AU"/>
              </w:rPr>
              <w:t>2019</w:t>
            </w:r>
          </w:p>
          <w:p w14:paraId="73BDE4BE" w14:textId="0D7C117B" w:rsidR="00347BAB" w:rsidRDefault="00347BAB" w:rsidP="00347BAB">
            <w:pPr>
              <w:spacing w:before="0" w:after="0"/>
              <w:jc w:val="center"/>
              <w:rPr>
                <w:rFonts w:ascii="Libre Franklin" w:eastAsia="Libre Franklin" w:hAnsi="Libre Franklin" w:cs="Libre Franklin"/>
                <w:bCs/>
                <w:sz w:val="18"/>
                <w:szCs w:val="18"/>
                <w:lang w:eastAsia="en-AU"/>
              </w:rPr>
            </w:pPr>
            <w:r w:rsidRPr="00217B67">
              <w:rPr>
                <w:rFonts w:ascii="Libre Franklin" w:eastAsia="Libre Franklin" w:hAnsi="Libre Franklin" w:cs="Libre Franklin"/>
                <w:bCs/>
                <w:sz w:val="18"/>
                <w:szCs w:val="18"/>
                <w:lang w:eastAsia="en-AU"/>
              </w:rPr>
              <w:t>Friday, 19</w:t>
            </w:r>
            <w:r w:rsidRPr="00013FEF">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xml:space="preserve"> </w:t>
            </w:r>
            <w:r w:rsidRPr="00217B67">
              <w:rPr>
                <w:rFonts w:ascii="Libre Franklin" w:eastAsia="Libre Franklin" w:hAnsi="Libre Franklin" w:cs="Libre Franklin"/>
                <w:bCs/>
                <w:sz w:val="18"/>
                <w:szCs w:val="18"/>
                <w:lang w:eastAsia="en-AU"/>
              </w:rPr>
              <w:t>July</w:t>
            </w:r>
          </w:p>
          <w:p w14:paraId="789A9D89" w14:textId="408FF3A9" w:rsidR="00347BAB" w:rsidRPr="00013FEF" w:rsidRDefault="00347BAB" w:rsidP="00347BAB">
            <w:pPr>
              <w:spacing w:before="0" w:after="0"/>
              <w:rPr>
                <w:rFonts w:ascii="Libre Franklin" w:eastAsia="Libre Franklin" w:hAnsi="Libre Franklin" w:cs="Libre Franklin"/>
                <w:b/>
                <w:bCs/>
                <w:sz w:val="18"/>
                <w:szCs w:val="18"/>
                <w:lang w:eastAsia="en-AU"/>
              </w:rPr>
            </w:pPr>
          </w:p>
          <w:p w14:paraId="2B1BD347" w14:textId="3E9BC328" w:rsidR="00347BAB" w:rsidRPr="00217B67" w:rsidRDefault="00347BAB" w:rsidP="00347BAB">
            <w:pPr>
              <w:spacing w:before="0" w:after="0"/>
              <w:jc w:val="center"/>
              <w:rPr>
                <w:rFonts w:ascii="Libre Franklin" w:eastAsia="Libre Franklin" w:hAnsi="Libre Franklin" w:cs="Libre Franklin"/>
                <w:bCs/>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640D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F934E3F" w14:textId="77777777" w:rsidR="00347BAB"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t>
            </w:r>
          </w:p>
          <w:p w14:paraId="6585247B" w14:textId="6C11D82B" w:rsidR="00DF02D9" w:rsidRPr="00320F6E" w:rsidRDefault="00DF02D9" w:rsidP="00347BAB">
            <w:pPr>
              <w:spacing w:before="0" w:after="0"/>
              <w:jc w:val="center"/>
              <w:rPr>
                <w:rFonts w:ascii="Libre Franklin" w:eastAsia="Libre Franklin" w:hAnsi="Libre Franklin" w:cs="Libre Franklin"/>
                <w:sz w:val="18"/>
                <w:szCs w:val="18"/>
                <w:lang w:eastAsia="en-AU"/>
              </w:rPr>
            </w:pPr>
            <w:r w:rsidRPr="00DF02D9">
              <w:rPr>
                <w:rFonts w:ascii="Libre Franklin" w:eastAsia="Libre Franklin" w:hAnsi="Libre Franklin" w:cs="Libre Franklin"/>
                <w:b/>
                <w:sz w:val="18"/>
                <w:szCs w:val="18"/>
                <w:u w:val="single"/>
                <w:lang w:eastAsia="en-AU"/>
              </w:rPr>
              <w:t>Note</w:t>
            </w:r>
            <w:r>
              <w:rPr>
                <w:rFonts w:ascii="Libre Franklin" w:eastAsia="Libre Franklin" w:hAnsi="Libre Franklin" w:cs="Libre Franklin"/>
                <w:sz w:val="18"/>
                <w:szCs w:val="18"/>
                <w:lang w:eastAsia="en-AU"/>
              </w:rPr>
              <w:t xml:space="preserve">: Internal movement </w:t>
            </w:r>
          </w:p>
        </w:tc>
      </w:tr>
      <w:tr w:rsidR="00347BAB" w:rsidRPr="00320F6E" w14:paraId="0A75A5DF"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B1649" w14:textId="5C72C4D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2E25D" w14:textId="0138441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DF02D9">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2B65F" w14:textId="43239EC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B10EA" w14:textId="5E13D596" w:rsidR="00347BAB" w:rsidRPr="00320F6E" w:rsidRDefault="00347BAB" w:rsidP="00347BAB">
            <w:pPr>
              <w:jc w:val="center"/>
              <w:rPr>
                <w:rFonts w:ascii="Libre Franklin" w:eastAsia="Libre Franklin" w:hAnsi="Libre Franklin" w:cs="Libre Franklin"/>
                <w:sz w:val="18"/>
                <w:szCs w:val="18"/>
                <w:lang w:eastAsia="en-AU"/>
              </w:rPr>
            </w:pPr>
            <w:r w:rsidRPr="00320F6E">
              <w:rPr>
                <w:sz w:val="18"/>
                <w:szCs w:val="18"/>
              </w:rPr>
              <w:t>Albert Kenny</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48F8A" w14:textId="39F5B6D5" w:rsidR="00347BAB" w:rsidRPr="00320F6E" w:rsidRDefault="00347BAB" w:rsidP="00347BAB">
            <w:pPr>
              <w:jc w:val="center"/>
              <w:rPr>
                <w:rFonts w:ascii="Libre Franklin" w:eastAsia="Libre Franklin" w:hAnsi="Libre Franklin" w:cs="Libre Franklin"/>
                <w:sz w:val="18"/>
                <w:szCs w:val="18"/>
                <w:lang w:eastAsia="en-AU"/>
              </w:rPr>
            </w:pPr>
            <w:r w:rsidRPr="00320F6E">
              <w:rPr>
                <w:sz w:val="18"/>
                <w:szCs w:val="18"/>
              </w:rPr>
              <w:t>Objections Review &amp; Advising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37340" w14:textId="25C00B3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Internal Revenue Commission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96173" w14:textId="4D03CD1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8184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3D42C91" w14:textId="77777777"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2017</w:t>
            </w:r>
          </w:p>
          <w:p w14:paraId="5399926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24</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15E354D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4/2017</w:t>
            </w:r>
          </w:p>
          <w:p w14:paraId="758A2BB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989116C" w14:textId="5F916B11"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2018</w:t>
            </w:r>
          </w:p>
          <w:p w14:paraId="251F716A" w14:textId="2468AF01"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3DAADCDC" w14:textId="25E4105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2/2018</w:t>
            </w:r>
          </w:p>
          <w:p w14:paraId="7813004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85B6851" w14:textId="2947B662"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2EB61082" w14:textId="4884AA64"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3/2018</w:t>
            </w:r>
          </w:p>
          <w:p w14:paraId="0965BBE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 </w:t>
            </w:r>
          </w:p>
          <w:p w14:paraId="06AE6D80" w14:textId="77777777"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2019</w:t>
            </w:r>
          </w:p>
          <w:p w14:paraId="1936DA0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35E3FF5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1/2019</w:t>
            </w:r>
          </w:p>
          <w:p w14:paraId="4B11577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25AC7C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3DD9288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2/2019</w:t>
            </w:r>
          </w:p>
          <w:p w14:paraId="6155DCC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  </w:t>
            </w:r>
          </w:p>
          <w:p w14:paraId="60279D4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11</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Oct</w:t>
            </w:r>
          </w:p>
          <w:p w14:paraId="645F98F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p w14:paraId="4419CD7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375075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Dec</w:t>
            </w:r>
          </w:p>
          <w:p w14:paraId="485F172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4/2019</w:t>
            </w:r>
          </w:p>
          <w:p w14:paraId="38A3EC7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80226FE" w14:textId="77777777"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2020</w:t>
            </w:r>
          </w:p>
          <w:p w14:paraId="16CAC5B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1E02AAF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356C54B7" w14:textId="4BBC9DE8"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CF5B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7FAC574" w14:textId="2DCBC52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2550F22B"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90E5D" w14:textId="39F6662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8E205" w14:textId="0A9EB42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3CAA9" w14:textId="1EFFDF7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27E27" w14:textId="521BC09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Maggy Buf</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E5FF4" w14:textId="2D531FF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Economist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3FFE9" w14:textId="2037CED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Internal Revenue Commission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D799E" w14:textId="2F49029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6242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897B773" w14:textId="77777777"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2017</w:t>
            </w:r>
          </w:p>
          <w:p w14:paraId="4C72EB3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028C644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1/2017</w:t>
            </w:r>
          </w:p>
          <w:p w14:paraId="25ADCB4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6126F0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6D3C2B8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3/2017</w:t>
            </w:r>
          </w:p>
          <w:p w14:paraId="1B34BE0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0ECE0F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Friday,24</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64FEFA2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4/2017</w:t>
            </w:r>
          </w:p>
          <w:p w14:paraId="75C4941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77E1308" w14:textId="77777777"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2018</w:t>
            </w:r>
          </w:p>
          <w:p w14:paraId="01213A5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05CEE23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3/2018</w:t>
            </w:r>
          </w:p>
          <w:p w14:paraId="5E476ABC" w14:textId="77777777" w:rsidR="00347BAB" w:rsidRPr="00320F6E" w:rsidRDefault="00347BAB" w:rsidP="00347BAB">
            <w:pPr>
              <w:spacing w:before="0" w:after="0"/>
              <w:rPr>
                <w:rFonts w:ascii="Libre Franklin" w:eastAsia="Libre Franklin" w:hAnsi="Libre Franklin" w:cs="Libre Franklin"/>
                <w:sz w:val="18"/>
                <w:szCs w:val="18"/>
                <w:lang w:eastAsia="en-AU"/>
              </w:rPr>
            </w:pPr>
          </w:p>
          <w:p w14:paraId="6D948450" w14:textId="7035E2B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52A91C62" w14:textId="6CB37945"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07D4FAB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299D46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71BE66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7EF994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70F8277" w14:textId="64623DF4"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2019</w:t>
            </w:r>
          </w:p>
          <w:p w14:paraId="14B613B7" w14:textId="5E41DBF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11</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Oct</w:t>
            </w:r>
          </w:p>
          <w:p w14:paraId="1623B076" w14:textId="639542A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p w14:paraId="623C586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5CCEBE1" w14:textId="328A5979"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2020</w:t>
            </w:r>
          </w:p>
          <w:p w14:paraId="45C48DA5" w14:textId="651193D3"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32429F3D" w14:textId="0445CE0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2E69076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F2F726B" w14:textId="75A4E9C5"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38EE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A4572C7" w14:textId="7D584E0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02ED4F03"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4A339" w14:textId="3CBA2EF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6CBA6" w14:textId="7BD883D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F8894" w14:textId="05BB3D8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77779" w14:textId="3C66CA4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Mathilda </w:t>
            </w:r>
            <w:proofErr w:type="spellStart"/>
            <w:r w:rsidRPr="00320F6E">
              <w:rPr>
                <w:rFonts w:ascii="Libre Franklin" w:eastAsia="Libre Franklin" w:hAnsi="Libre Franklin" w:cs="Libre Franklin"/>
                <w:sz w:val="18"/>
                <w:szCs w:val="18"/>
                <w:lang w:eastAsia="en-AU"/>
              </w:rPr>
              <w:t>Liplip</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F3166" w14:textId="5636B5C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Advising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70B18" w14:textId="082AE01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Internal Revenue Commission (IRC)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16711" w14:textId="6846A77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A458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67E1BA8" w14:textId="77777777"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2020</w:t>
            </w:r>
          </w:p>
          <w:p w14:paraId="4EF5D55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25t Sep</w:t>
            </w:r>
          </w:p>
          <w:p w14:paraId="79B0D96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48EFBA6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4A8550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3FD84B0B" w14:textId="4296A643"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28753999" w14:textId="342F7395"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6BBDEBA" w14:textId="4591974C"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DFF6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06029FA" w14:textId="77777777" w:rsidR="00347BAB"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t>
            </w:r>
          </w:p>
          <w:p w14:paraId="23A2769F"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2AAD8190" w14:textId="77777777" w:rsidR="00347BAB" w:rsidRPr="00783ED4" w:rsidRDefault="00347BAB" w:rsidP="00347BAB">
            <w:pPr>
              <w:spacing w:before="0" w:after="0"/>
              <w:rPr>
                <w:rFonts w:ascii="Libre Franklin" w:eastAsia="Libre Franklin" w:hAnsi="Libre Franklin" w:cs="Libre Franklin"/>
                <w:b/>
                <w:bCs/>
                <w:sz w:val="18"/>
                <w:szCs w:val="18"/>
                <w:u w:val="single"/>
                <w:lang w:eastAsia="en-AU"/>
              </w:rPr>
            </w:pPr>
            <w:r w:rsidRPr="00783ED4">
              <w:rPr>
                <w:rFonts w:ascii="Libre Franklin" w:eastAsia="Libre Franklin" w:hAnsi="Libre Franklin" w:cs="Libre Franklin"/>
                <w:b/>
                <w:bCs/>
                <w:sz w:val="18"/>
                <w:szCs w:val="18"/>
                <w:u w:val="single"/>
                <w:lang w:eastAsia="en-AU"/>
              </w:rPr>
              <w:t>Note:</w:t>
            </w:r>
          </w:p>
          <w:p w14:paraId="505C6075" w14:textId="41084947" w:rsidR="00347BAB" w:rsidRPr="00320F6E" w:rsidRDefault="00347BAB" w:rsidP="00347BAB">
            <w:pPr>
              <w:spacing w:before="0" w:after="0"/>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No longer EITI representative </w:t>
            </w:r>
            <w:r>
              <w:rPr>
                <w:rFonts w:ascii="Libre Franklin" w:eastAsia="Libre Franklin" w:hAnsi="Libre Franklin" w:cs="Libre Franklin"/>
                <w:sz w:val="18"/>
                <w:szCs w:val="18"/>
                <w:lang w:eastAsia="en-AU"/>
              </w:rPr>
              <w:t>– resigned from IRC 2021</w:t>
            </w:r>
          </w:p>
        </w:tc>
      </w:tr>
      <w:tr w:rsidR="00347BAB" w:rsidRPr="00320F6E" w14:paraId="76DF2A5C"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CC5C8" w14:textId="4DA8FED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C837E" w14:textId="40BE084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D5097" w14:textId="66C4BB7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98634" w14:textId="52A6EFE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Garry Jerry</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E2818" w14:textId="590211D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Managing Director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50B32" w14:textId="5C36FA0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Mineral Resources Authority (MRA)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B34EA" w14:textId="5CA8412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698D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5C9ADE2" w14:textId="31541CC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1A31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5206568" w14:textId="32536D0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04406750"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BD202" w14:textId="112BB0E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47BBB" w14:textId="126F6DD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B8915" w14:textId="7CA142A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69D6F" w14:textId="0C9BC6C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Arnold Lakamanga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264A4" w14:textId="3BE0175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Manager - GIS Mineral Information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BE60F" w14:textId="1020BD9D" w:rsidR="00347BAB" w:rsidRPr="00320F6E" w:rsidRDefault="00347BAB" w:rsidP="00347BAB">
            <w:pPr>
              <w:jc w:val="center"/>
              <w:rPr>
                <w:rFonts w:ascii="Libre Franklin" w:eastAsia="Libre Franklin" w:hAnsi="Libre Franklin" w:cs="Libre Franklin"/>
                <w:sz w:val="18"/>
                <w:szCs w:val="18"/>
                <w:lang w:eastAsia="en-AU"/>
              </w:rPr>
            </w:pPr>
            <w:r w:rsidRPr="00320F6E">
              <w:rPr>
                <w:sz w:val="18"/>
                <w:szCs w:val="18"/>
              </w:rPr>
              <w:t>Mineral Resources Authority (MRA)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5984D" w14:textId="67BAFB4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3C68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0AF5B03" w14:textId="77777777" w:rsidR="00347BAB" w:rsidRPr="00B6027B" w:rsidRDefault="00347BAB" w:rsidP="00347BAB">
            <w:pPr>
              <w:spacing w:before="0" w:after="0"/>
              <w:jc w:val="center"/>
              <w:rPr>
                <w:rFonts w:ascii="Libre Franklin" w:eastAsia="Libre Franklin" w:hAnsi="Libre Franklin" w:cs="Libre Franklin"/>
                <w:b/>
                <w:bCs/>
                <w:sz w:val="18"/>
                <w:szCs w:val="18"/>
                <w:lang w:eastAsia="en-AU"/>
              </w:rPr>
            </w:pPr>
            <w:r w:rsidRPr="00B6027B">
              <w:rPr>
                <w:rFonts w:ascii="Libre Franklin" w:eastAsia="Libre Franklin" w:hAnsi="Libre Franklin" w:cs="Libre Franklin"/>
                <w:b/>
                <w:bCs/>
                <w:sz w:val="18"/>
                <w:szCs w:val="18"/>
                <w:lang w:eastAsia="en-AU"/>
              </w:rPr>
              <w:t>2017</w:t>
            </w:r>
          </w:p>
          <w:p w14:paraId="2C8B414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6D4BDBA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1/2017</w:t>
            </w:r>
          </w:p>
          <w:p w14:paraId="28EE03C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D85117C" w14:textId="475A4324"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w:t>
            </w:r>
            <w:r w:rsidRPr="00320F6E">
              <w:rPr>
                <w:rFonts w:ascii="Libre Franklin" w:eastAsia="Libre Franklin" w:hAnsi="Libre Franklin" w:cs="Libre Franklin"/>
                <w:sz w:val="18"/>
                <w:szCs w:val="18"/>
                <w:vertAlign w:val="superscript"/>
                <w:lang w:eastAsia="en-AU"/>
              </w:rPr>
              <w:t>nd</w:t>
            </w:r>
            <w:r w:rsidRPr="00320F6E">
              <w:rPr>
                <w:rFonts w:ascii="Libre Franklin" w:eastAsia="Libre Franklin" w:hAnsi="Libre Franklin" w:cs="Libre Franklin"/>
                <w:sz w:val="18"/>
                <w:szCs w:val="18"/>
                <w:lang w:eastAsia="en-AU"/>
              </w:rPr>
              <w:t xml:space="preserve"> June</w:t>
            </w:r>
          </w:p>
          <w:p w14:paraId="46F2531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2/2017</w:t>
            </w:r>
          </w:p>
          <w:p w14:paraId="62C6C2D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92FB40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1357848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3/2017</w:t>
            </w:r>
          </w:p>
          <w:p w14:paraId="40DBCD2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707D72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24</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657B649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4/2017</w:t>
            </w:r>
          </w:p>
          <w:p w14:paraId="30D5E1C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EA952CD" w14:textId="18D3A4AD" w:rsidR="00347BAB" w:rsidRPr="00B6027B" w:rsidRDefault="00347BAB" w:rsidP="00347BAB">
            <w:pPr>
              <w:spacing w:before="0" w:after="0"/>
              <w:jc w:val="center"/>
              <w:rPr>
                <w:rFonts w:ascii="Libre Franklin" w:eastAsia="Libre Franklin" w:hAnsi="Libre Franklin" w:cs="Libre Franklin"/>
                <w:b/>
                <w:bCs/>
                <w:sz w:val="18"/>
                <w:szCs w:val="18"/>
                <w:lang w:eastAsia="en-AU"/>
              </w:rPr>
            </w:pPr>
            <w:r w:rsidRPr="00B6027B">
              <w:rPr>
                <w:rFonts w:ascii="Libre Franklin" w:eastAsia="Libre Franklin" w:hAnsi="Libre Franklin" w:cs="Libre Franklin"/>
                <w:b/>
                <w:bCs/>
                <w:sz w:val="18"/>
                <w:szCs w:val="18"/>
                <w:lang w:eastAsia="en-AU"/>
              </w:rPr>
              <w:t>2018</w:t>
            </w:r>
          </w:p>
          <w:p w14:paraId="4DF327E5" w14:textId="74892A7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Thursday,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April</w:t>
            </w:r>
          </w:p>
          <w:p w14:paraId="406C8CE9" w14:textId="26F8447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1/2018</w:t>
            </w:r>
          </w:p>
          <w:p w14:paraId="73269527" w14:textId="77777777" w:rsidR="00347BAB" w:rsidRPr="00320F6E" w:rsidRDefault="00347BAB" w:rsidP="00347BAB">
            <w:pPr>
              <w:spacing w:before="0" w:after="0"/>
              <w:rPr>
                <w:rFonts w:ascii="Libre Franklin" w:eastAsia="Libre Franklin" w:hAnsi="Libre Franklin" w:cs="Libre Franklin"/>
                <w:sz w:val="18"/>
                <w:szCs w:val="18"/>
                <w:lang w:eastAsia="en-AU"/>
              </w:rPr>
            </w:pPr>
          </w:p>
          <w:p w14:paraId="4CDC886E" w14:textId="68354B8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Thursday,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286912B5" w14:textId="7A16201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2/2018</w:t>
            </w:r>
          </w:p>
          <w:p w14:paraId="71E3570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29095D8" w14:textId="77777777" w:rsidR="00347BAB" w:rsidRPr="00B6027B" w:rsidRDefault="00347BAB" w:rsidP="00347BAB">
            <w:pPr>
              <w:spacing w:before="0" w:after="0"/>
              <w:jc w:val="center"/>
              <w:rPr>
                <w:rFonts w:ascii="Libre Franklin" w:eastAsia="Libre Franklin" w:hAnsi="Libre Franklin" w:cs="Libre Franklin"/>
                <w:b/>
                <w:bCs/>
                <w:sz w:val="18"/>
                <w:szCs w:val="18"/>
                <w:lang w:eastAsia="en-AU"/>
              </w:rPr>
            </w:pPr>
            <w:r w:rsidRPr="00B6027B">
              <w:rPr>
                <w:rFonts w:ascii="Libre Franklin" w:eastAsia="Libre Franklin" w:hAnsi="Libre Franklin" w:cs="Libre Franklin"/>
                <w:b/>
                <w:bCs/>
                <w:sz w:val="18"/>
                <w:szCs w:val="18"/>
                <w:lang w:eastAsia="en-AU"/>
              </w:rPr>
              <w:t>2019</w:t>
            </w:r>
          </w:p>
          <w:p w14:paraId="5EC2251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2A6EC5A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2/2019</w:t>
            </w:r>
          </w:p>
          <w:p w14:paraId="0FAACF8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FA102C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11</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Oct</w:t>
            </w:r>
          </w:p>
          <w:p w14:paraId="67F6E31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p w14:paraId="4C8480E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9986D51" w14:textId="2F2E1F34" w:rsidR="00347BAB" w:rsidRPr="00B6027B" w:rsidRDefault="00347BAB" w:rsidP="00347BAB">
            <w:pPr>
              <w:spacing w:before="0" w:after="0"/>
              <w:jc w:val="center"/>
              <w:rPr>
                <w:rFonts w:ascii="Libre Franklin" w:eastAsia="Libre Franklin" w:hAnsi="Libre Franklin" w:cs="Libre Franklin"/>
                <w:b/>
                <w:bCs/>
                <w:sz w:val="18"/>
                <w:szCs w:val="18"/>
                <w:lang w:eastAsia="en-AU"/>
              </w:rPr>
            </w:pPr>
            <w:r w:rsidRPr="00B6027B">
              <w:rPr>
                <w:rFonts w:ascii="Libre Franklin" w:eastAsia="Libre Franklin" w:hAnsi="Libre Franklin" w:cs="Libre Franklin"/>
                <w:b/>
                <w:bCs/>
                <w:sz w:val="18"/>
                <w:szCs w:val="18"/>
                <w:lang w:eastAsia="en-AU"/>
              </w:rPr>
              <w:t>2020</w:t>
            </w:r>
          </w:p>
          <w:p w14:paraId="3F92FAD8" w14:textId="5617D03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1E4385F6" w14:textId="18AFCA7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04EC4E6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4C9AF6E" w14:textId="3BED2DA3"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37B52BDE" w14:textId="3D60B43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7790AD6B" w14:textId="3903F5BB"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A5D5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459CDFF" w14:textId="29E46427"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02C2BA9B"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557AB" w14:textId="47F6A0C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104EC" w14:textId="6E311E6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815B7D">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6CEB7" w14:textId="6ED2E22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51B6C" w14:textId="3281CB7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Louie Kawale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9C902" w14:textId="2EF76BA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TIMS Administration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15C93" w14:textId="5975F8B8" w:rsidR="00347BAB" w:rsidRPr="00320F6E" w:rsidRDefault="00347BAB" w:rsidP="00347BAB">
            <w:pPr>
              <w:jc w:val="center"/>
              <w:rPr>
                <w:rFonts w:ascii="Libre Franklin" w:eastAsia="Libre Franklin" w:hAnsi="Libre Franklin" w:cs="Libre Franklin"/>
                <w:sz w:val="18"/>
                <w:szCs w:val="18"/>
                <w:lang w:eastAsia="en-AU"/>
              </w:rPr>
            </w:pPr>
            <w:r w:rsidRPr="00320F6E">
              <w:rPr>
                <w:sz w:val="18"/>
                <w:szCs w:val="18"/>
              </w:rPr>
              <w:t>Mineral Resources Authority (MRA)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916D8" w14:textId="1FC595E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08CC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51E3316" w14:textId="455DA00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9FBB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4E63006" w14:textId="32A7618E"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p w14:paraId="029AABF0" w14:textId="2961B38B" w:rsidR="00347BAB" w:rsidRPr="00320F6E" w:rsidRDefault="00347BAB" w:rsidP="00347BAB">
            <w:pPr>
              <w:spacing w:before="0" w:after="0"/>
              <w:jc w:val="center"/>
              <w:rPr>
                <w:rFonts w:ascii="Libre Franklin" w:eastAsia="Libre Franklin" w:hAnsi="Libre Franklin" w:cs="Libre Franklin"/>
                <w:sz w:val="18"/>
                <w:szCs w:val="18"/>
                <w:lang w:eastAsia="en-AU"/>
              </w:rPr>
            </w:pPr>
          </w:p>
        </w:tc>
      </w:tr>
      <w:tr w:rsidR="00347BAB" w:rsidRPr="00320F6E" w14:paraId="0CDCA122"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5B7D0" w14:textId="3C34362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9A21E" w14:textId="4740655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D46E4" w14:textId="25BE89E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58B8B" w14:textId="2A4DC74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Gunther </w:t>
            </w:r>
            <w:proofErr w:type="spellStart"/>
            <w:r w:rsidRPr="00320F6E">
              <w:rPr>
                <w:rFonts w:ascii="Libre Franklin" w:eastAsia="Libre Franklin" w:hAnsi="Libre Franklin" w:cs="Libre Franklin"/>
                <w:sz w:val="18"/>
                <w:szCs w:val="18"/>
                <w:lang w:eastAsia="en-AU"/>
              </w:rPr>
              <w:t>Joku</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730F0" w14:textId="192EAE8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Managing Director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D07B5" w14:textId="375FBC58" w:rsidR="00347BAB" w:rsidRPr="00320F6E" w:rsidRDefault="00347BAB" w:rsidP="00347BAB">
            <w:pPr>
              <w:jc w:val="center"/>
              <w:rPr>
                <w:rFonts w:ascii="Libre Franklin" w:eastAsia="Libre Franklin" w:hAnsi="Libre Franklin" w:cs="Libre Franklin"/>
                <w:sz w:val="18"/>
                <w:szCs w:val="18"/>
                <w:lang w:eastAsia="en-AU"/>
              </w:rPr>
            </w:pPr>
            <w:r w:rsidRPr="00320F6E">
              <w:rPr>
                <w:sz w:val="18"/>
                <w:szCs w:val="18"/>
              </w:rPr>
              <w:t>Conservation &amp; Environment Protection Authority (CEPA)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D7E27" w14:textId="7F1C7D9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6F369"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10F896C8" w14:textId="4B67E84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p w14:paraId="2CD5C61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85D5804" w14:textId="644CE20A" w:rsidR="00347BAB" w:rsidRPr="00320F6E" w:rsidRDefault="00347BAB" w:rsidP="00815B7D">
            <w:pPr>
              <w:pStyle w:val="CommentText"/>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F3F3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0064DA0" w14:textId="49012150"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6270D52B" w14:textId="77777777" w:rsidTr="003302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E5D10" w14:textId="503B4B4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4E96D" w14:textId="6988D59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BCE3D" w14:textId="385B2D3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3C10C" w14:textId="2E4BE93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Michael Wau</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919663" w14:textId="06ADB4CD" w:rsidR="00347BAB" w:rsidRPr="00320F6E" w:rsidRDefault="0033023E" w:rsidP="0033023E">
            <w:pPr>
              <w:jc w:val="center"/>
              <w:rPr>
                <w:rFonts w:ascii="Libre Franklin" w:eastAsia="Libre Franklin" w:hAnsi="Libre Franklin" w:cs="Libre Franklin"/>
                <w:sz w:val="18"/>
                <w:szCs w:val="18"/>
                <w:lang w:eastAsia="en-AU"/>
              </w:rPr>
            </w:pPr>
            <w:r w:rsidRPr="0033023E">
              <w:rPr>
                <w:rFonts w:ascii="Libre Franklin" w:eastAsia="Libre Franklin" w:hAnsi="Libre Franklin" w:cs="Libre Franklin"/>
                <w:sz w:val="18"/>
                <w:szCs w:val="18"/>
                <w:lang w:eastAsia="en-AU"/>
              </w:rPr>
              <w:t>Director Environment Protection Division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35A89" w14:textId="5539FAE8" w:rsidR="00347BAB" w:rsidRPr="00320F6E" w:rsidRDefault="00347BAB" w:rsidP="00347BAB">
            <w:pPr>
              <w:jc w:val="center"/>
              <w:rPr>
                <w:rFonts w:ascii="Libre Franklin" w:eastAsia="Libre Franklin" w:hAnsi="Libre Franklin" w:cs="Libre Franklin"/>
                <w:sz w:val="18"/>
                <w:szCs w:val="18"/>
                <w:lang w:eastAsia="en-AU"/>
              </w:rPr>
            </w:pPr>
            <w:r w:rsidRPr="00320F6E">
              <w:rPr>
                <w:sz w:val="18"/>
                <w:szCs w:val="18"/>
              </w:rPr>
              <w:t>Conservation &amp; Environment Protection Authority (CEPA)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51C4D" w14:textId="09B7D05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F79D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5038327" w14:textId="1483AEF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p w14:paraId="73B198AC" w14:textId="77777777" w:rsidR="00347BAB" w:rsidRPr="00320F6E" w:rsidRDefault="00347BAB" w:rsidP="00347BAB">
            <w:pPr>
              <w:spacing w:before="0" w:after="0"/>
              <w:rPr>
                <w:rFonts w:ascii="Libre Franklin" w:eastAsia="Libre Franklin" w:hAnsi="Libre Franklin" w:cs="Libre Franklin"/>
                <w:sz w:val="18"/>
                <w:szCs w:val="18"/>
                <w:lang w:eastAsia="en-AU"/>
              </w:rPr>
            </w:pPr>
          </w:p>
          <w:p w14:paraId="2E4B8A58" w14:textId="020658D3"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5BA6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ED7284D" w14:textId="77777777" w:rsidR="00347BAB"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p w14:paraId="1F3219F8" w14:textId="77777777" w:rsidR="00815B7D" w:rsidRPr="00B6027B" w:rsidRDefault="00815B7D" w:rsidP="00815B7D">
            <w:pPr>
              <w:spacing w:before="0" w:after="0"/>
              <w:rPr>
                <w:rFonts w:ascii="Libre Franklin" w:eastAsia="Libre Franklin" w:hAnsi="Libre Franklin" w:cs="Libre Franklin"/>
                <w:b/>
                <w:bCs/>
                <w:sz w:val="18"/>
                <w:szCs w:val="18"/>
                <w:u w:val="single"/>
                <w:lang w:eastAsia="en-AU"/>
              </w:rPr>
            </w:pPr>
            <w:r w:rsidRPr="00B6027B">
              <w:rPr>
                <w:rFonts w:ascii="Libre Franklin" w:eastAsia="Libre Franklin" w:hAnsi="Libre Franklin" w:cs="Libre Franklin"/>
                <w:b/>
                <w:bCs/>
                <w:sz w:val="18"/>
                <w:szCs w:val="18"/>
                <w:u w:val="single"/>
                <w:lang w:eastAsia="en-AU"/>
              </w:rPr>
              <w:t>Note:</w:t>
            </w:r>
          </w:p>
          <w:p w14:paraId="230719AD" w14:textId="06490F05" w:rsidR="00815B7D" w:rsidRPr="00320F6E" w:rsidRDefault="00815B7D" w:rsidP="00815B7D">
            <w:pPr>
              <w:spacing w:before="0" w:after="0"/>
              <w:rPr>
                <w:rFonts w:ascii="Libre Franklin" w:eastAsia="Libre Franklin" w:hAnsi="Libre Franklin" w:cs="Libre Franklin"/>
                <w:sz w:val="18"/>
                <w:szCs w:val="18"/>
                <w:lang w:eastAsia="en-AU"/>
              </w:rPr>
            </w:pPr>
            <w:r w:rsidRPr="00320F6E">
              <w:rPr>
                <w:sz w:val="18"/>
                <w:szCs w:val="18"/>
              </w:rPr>
              <w:t>Task was delegated to Managerial level officers to attend</w:t>
            </w:r>
            <w:r>
              <w:rPr>
                <w:sz w:val="18"/>
                <w:szCs w:val="18"/>
              </w:rPr>
              <w:t xml:space="preserve">. </w:t>
            </w:r>
          </w:p>
        </w:tc>
      </w:tr>
      <w:tr w:rsidR="00347BAB" w:rsidRPr="00320F6E" w14:paraId="5521DCD6"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18075" w14:textId="0DC3507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9F620" w14:textId="570425A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3F993" w14:textId="69C1235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A4EF8" w14:textId="0D86415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Robert Sine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486BE" w14:textId="1942E78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Manager Mining Industry Compliance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1EA3C" w14:textId="2A0CC4A5" w:rsidR="00347BAB" w:rsidRPr="00320F6E" w:rsidRDefault="00347BAB" w:rsidP="00347BAB">
            <w:pPr>
              <w:jc w:val="center"/>
              <w:rPr>
                <w:rFonts w:ascii="Libre Franklin" w:eastAsia="Libre Franklin" w:hAnsi="Libre Franklin" w:cs="Libre Franklin"/>
                <w:sz w:val="18"/>
                <w:szCs w:val="18"/>
                <w:lang w:eastAsia="en-AU"/>
              </w:rPr>
            </w:pPr>
            <w:r w:rsidRPr="00320F6E">
              <w:rPr>
                <w:sz w:val="18"/>
                <w:szCs w:val="18"/>
              </w:rPr>
              <w:t>Conservation &amp; Environment Protection Authority (CEPA)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3D703" w14:textId="3E9B426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2619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B236059" w14:textId="17CB02B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p w14:paraId="07E0617C" w14:textId="77777777" w:rsidR="005629DE" w:rsidRPr="00B6027B" w:rsidRDefault="005629DE" w:rsidP="005629DE">
            <w:pPr>
              <w:spacing w:before="0" w:after="0"/>
              <w:rPr>
                <w:rFonts w:ascii="Libre Franklin" w:eastAsia="Libre Franklin" w:hAnsi="Libre Franklin" w:cs="Libre Franklin"/>
                <w:b/>
                <w:bCs/>
                <w:sz w:val="18"/>
                <w:szCs w:val="18"/>
                <w:u w:val="single"/>
                <w:lang w:eastAsia="en-AU"/>
              </w:rPr>
            </w:pPr>
            <w:r w:rsidRPr="00B6027B">
              <w:rPr>
                <w:rFonts w:ascii="Libre Franklin" w:eastAsia="Libre Franklin" w:hAnsi="Libre Franklin" w:cs="Libre Franklin"/>
                <w:b/>
                <w:bCs/>
                <w:sz w:val="18"/>
                <w:szCs w:val="18"/>
                <w:u w:val="single"/>
                <w:lang w:eastAsia="en-AU"/>
              </w:rPr>
              <w:t>Note:</w:t>
            </w:r>
          </w:p>
          <w:p w14:paraId="79CC7869" w14:textId="460890B0" w:rsidR="00347BAB" w:rsidRPr="00320F6E" w:rsidRDefault="005629DE" w:rsidP="005629DE">
            <w:pPr>
              <w:spacing w:before="0" w:after="0"/>
              <w:rPr>
                <w:rFonts w:ascii="Libre Franklin" w:eastAsia="Libre Franklin" w:hAnsi="Libre Franklin" w:cs="Libre Franklin"/>
                <w:sz w:val="18"/>
                <w:szCs w:val="18"/>
                <w:lang w:eastAsia="en-AU"/>
              </w:rPr>
            </w:pPr>
            <w:r w:rsidRPr="00320F6E">
              <w:rPr>
                <w:sz w:val="18"/>
                <w:szCs w:val="18"/>
              </w:rPr>
              <w:t>Not able to attend given staffing issues within Mining Branch</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8D67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90EF2CC" w14:textId="77777777" w:rsidR="005629DE" w:rsidRDefault="005629DE" w:rsidP="00347BAB">
            <w:pPr>
              <w:spacing w:before="0" w:after="0"/>
              <w:jc w:val="center"/>
              <w:rPr>
                <w:rFonts w:ascii="Libre Franklin" w:eastAsia="Libre Franklin" w:hAnsi="Libre Franklin" w:cs="Libre Franklin"/>
                <w:sz w:val="18"/>
                <w:szCs w:val="18"/>
                <w:lang w:eastAsia="en-AU"/>
              </w:rPr>
            </w:pPr>
          </w:p>
          <w:p w14:paraId="0DBAAD10" w14:textId="51A38415" w:rsidR="00347BAB" w:rsidRPr="00067D82" w:rsidRDefault="00347BAB" w:rsidP="00347BAB">
            <w:pPr>
              <w:spacing w:before="0" w:after="0"/>
              <w:jc w:val="center"/>
              <w:rPr>
                <w:rFonts w:ascii="Libre Franklin" w:eastAsia="Libre Franklin" w:hAnsi="Libre Franklin" w:cs="Libre Franklin"/>
                <w:sz w:val="18"/>
                <w:szCs w:val="18"/>
                <w:lang w:eastAsia="en-AU"/>
              </w:rPr>
            </w:pPr>
            <w:r w:rsidRPr="00067D82">
              <w:rPr>
                <w:rFonts w:ascii="Libre Franklin" w:eastAsia="Libre Franklin" w:hAnsi="Libre Franklin" w:cs="Libre Franklin"/>
                <w:sz w:val="18"/>
                <w:szCs w:val="18"/>
                <w:lang w:eastAsia="en-AU"/>
              </w:rPr>
              <w:t>No</w:t>
            </w:r>
          </w:p>
          <w:p w14:paraId="34344AAF" w14:textId="15F234CD" w:rsidR="00815B7D" w:rsidRPr="00320F6E" w:rsidRDefault="00815B7D" w:rsidP="00815B7D">
            <w:pPr>
              <w:spacing w:before="0" w:after="0"/>
              <w:rPr>
                <w:rFonts w:ascii="Libre Franklin" w:eastAsia="Libre Franklin" w:hAnsi="Libre Franklin" w:cs="Libre Franklin"/>
                <w:sz w:val="18"/>
                <w:szCs w:val="18"/>
                <w:lang w:eastAsia="en-AU"/>
              </w:rPr>
            </w:pPr>
          </w:p>
        </w:tc>
      </w:tr>
      <w:tr w:rsidR="00347BAB" w:rsidRPr="00320F6E" w14:paraId="62ACBC7D"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9C969" w14:textId="7D7015F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0A2A0" w14:textId="77CB45D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DC3FD0">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BBA08" w14:textId="6AD1B2B2" w:rsidR="00347BAB" w:rsidRPr="00320F6E" w:rsidRDefault="00347BAB" w:rsidP="00DC3FD0">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C7994" w14:textId="789F680C" w:rsidR="00347BAB" w:rsidRPr="00320F6E" w:rsidRDefault="00347BAB" w:rsidP="00347BAB">
            <w:pPr>
              <w:jc w:val="center"/>
              <w:rPr>
                <w:rFonts w:ascii="Libre Franklin" w:eastAsia="Libre Franklin" w:hAnsi="Libre Franklin" w:cs="Libre Franklin"/>
                <w:sz w:val="18"/>
                <w:szCs w:val="18"/>
                <w:lang w:eastAsia="en-AU"/>
              </w:rPr>
            </w:pPr>
            <w:proofErr w:type="spellStart"/>
            <w:r w:rsidRPr="00320F6E">
              <w:rPr>
                <w:rFonts w:ascii="Libre Franklin" w:eastAsia="Libre Franklin" w:hAnsi="Libre Franklin" w:cs="Libre Franklin"/>
                <w:sz w:val="18"/>
                <w:szCs w:val="18"/>
                <w:lang w:eastAsia="en-AU"/>
              </w:rPr>
              <w:t>Maino</w:t>
            </w:r>
            <w:proofErr w:type="spellEnd"/>
            <w:r w:rsidRPr="00320F6E">
              <w:rPr>
                <w:rFonts w:ascii="Libre Franklin" w:eastAsia="Libre Franklin" w:hAnsi="Libre Franklin" w:cs="Libre Franklin"/>
                <w:sz w:val="18"/>
                <w:szCs w:val="18"/>
                <w:lang w:eastAsia="en-AU"/>
              </w:rPr>
              <w:t xml:space="preserve"> </w:t>
            </w:r>
            <w:proofErr w:type="spellStart"/>
            <w:r w:rsidRPr="00320F6E">
              <w:rPr>
                <w:rFonts w:ascii="Libre Franklin" w:eastAsia="Libre Franklin" w:hAnsi="Libre Franklin" w:cs="Libre Franklin"/>
                <w:sz w:val="18"/>
                <w:szCs w:val="18"/>
                <w:lang w:eastAsia="en-AU"/>
              </w:rPr>
              <w:t>Virobo</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11734" w14:textId="5BF0C351" w:rsidR="00347BAB" w:rsidRPr="00320F6E" w:rsidRDefault="00DC3FD0" w:rsidP="00347BAB">
            <w:pPr>
              <w:jc w:val="center"/>
              <w:rPr>
                <w:rFonts w:ascii="Libre Franklin" w:eastAsia="Libre Franklin" w:hAnsi="Libre Franklin" w:cs="Libre Franklin"/>
                <w:sz w:val="18"/>
                <w:szCs w:val="18"/>
                <w:lang w:eastAsia="en-AU"/>
              </w:rPr>
            </w:pPr>
            <w:r w:rsidRPr="00DC3FD0">
              <w:rPr>
                <w:rFonts w:ascii="Libre Franklin" w:eastAsia="Libre Franklin" w:hAnsi="Libre Franklin" w:cs="Libre Franklin"/>
                <w:sz w:val="18"/>
                <w:szCs w:val="18"/>
                <w:lang w:eastAsia="en-AU"/>
              </w:rPr>
              <w:t>Director -Policy Coordination &amp; Evaluation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40A13" w14:textId="1640DA8A" w:rsidR="00347BAB" w:rsidRPr="00320F6E" w:rsidRDefault="00347BAB" w:rsidP="00347BAB">
            <w:pPr>
              <w:jc w:val="center"/>
              <w:rPr>
                <w:rFonts w:ascii="Libre Franklin" w:eastAsia="Libre Franklin" w:hAnsi="Libre Franklin" w:cs="Libre Franklin"/>
                <w:sz w:val="18"/>
                <w:szCs w:val="18"/>
                <w:lang w:eastAsia="en-AU"/>
              </w:rPr>
            </w:pPr>
            <w:r w:rsidRPr="00320F6E">
              <w:rPr>
                <w:sz w:val="18"/>
                <w:szCs w:val="18"/>
              </w:rPr>
              <w:t>Conservation &amp; Environment Protection Authority (CEPA)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328D6" w14:textId="7AC7166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FE03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A5FAE66" w14:textId="77777777" w:rsidR="00347BAB" w:rsidRPr="00B6027B" w:rsidRDefault="00347BAB" w:rsidP="00347BAB">
            <w:pPr>
              <w:spacing w:before="0" w:after="0"/>
              <w:jc w:val="center"/>
              <w:rPr>
                <w:rFonts w:ascii="Libre Franklin" w:eastAsia="Libre Franklin" w:hAnsi="Libre Franklin" w:cs="Libre Franklin"/>
                <w:b/>
                <w:bCs/>
                <w:sz w:val="18"/>
                <w:szCs w:val="18"/>
                <w:lang w:eastAsia="en-AU"/>
              </w:rPr>
            </w:pPr>
            <w:r w:rsidRPr="00B6027B">
              <w:rPr>
                <w:rFonts w:ascii="Libre Franklin" w:eastAsia="Libre Franklin" w:hAnsi="Libre Franklin" w:cs="Libre Franklin"/>
                <w:b/>
                <w:bCs/>
                <w:sz w:val="18"/>
                <w:szCs w:val="18"/>
                <w:lang w:eastAsia="en-AU"/>
              </w:rPr>
              <w:t>2020</w:t>
            </w:r>
          </w:p>
          <w:p w14:paraId="52B7DC7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48125A7B" w14:textId="662EDFE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3425D"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0325F821" w14:textId="0FAE0919"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3D686FD5"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557F1" w14:textId="107FFD7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B86C7" w14:textId="28213D7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E4C0B" w14:textId="677B975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D9097" w14:textId="77777777" w:rsidR="00347BAB" w:rsidRDefault="00347BAB" w:rsidP="00347BAB">
            <w:pPr>
              <w:jc w:val="center"/>
              <w:rPr>
                <w:rFonts w:ascii="Libre Franklin" w:eastAsia="Libre Franklin" w:hAnsi="Libre Franklin" w:cs="Libre Franklin"/>
                <w:sz w:val="18"/>
                <w:szCs w:val="18"/>
                <w:lang w:eastAsia="en-AU"/>
              </w:rPr>
            </w:pPr>
            <w:proofErr w:type="spellStart"/>
            <w:r w:rsidRPr="00320F6E">
              <w:rPr>
                <w:rFonts w:ascii="Libre Franklin" w:eastAsia="Libre Franklin" w:hAnsi="Libre Franklin" w:cs="Libre Franklin"/>
                <w:sz w:val="18"/>
                <w:szCs w:val="18"/>
                <w:lang w:eastAsia="en-AU"/>
              </w:rPr>
              <w:t>Kepsey</w:t>
            </w:r>
            <w:proofErr w:type="spellEnd"/>
            <w:r w:rsidRPr="00320F6E">
              <w:rPr>
                <w:rFonts w:ascii="Libre Franklin" w:eastAsia="Libre Franklin" w:hAnsi="Libre Franklin" w:cs="Libre Franklin"/>
                <w:sz w:val="18"/>
                <w:szCs w:val="18"/>
                <w:lang w:eastAsia="en-AU"/>
              </w:rPr>
              <w:t xml:space="preserve"> </w:t>
            </w:r>
            <w:proofErr w:type="spellStart"/>
            <w:r w:rsidRPr="00320F6E">
              <w:rPr>
                <w:rFonts w:ascii="Libre Franklin" w:eastAsia="Libre Franklin" w:hAnsi="Libre Franklin" w:cs="Libre Franklin"/>
                <w:sz w:val="18"/>
                <w:szCs w:val="18"/>
                <w:lang w:eastAsia="en-AU"/>
              </w:rPr>
              <w:t>Puiye</w:t>
            </w:r>
            <w:proofErr w:type="spellEnd"/>
          </w:p>
          <w:p w14:paraId="77983455" w14:textId="41494D0C" w:rsidR="00633743" w:rsidRPr="00320F6E" w:rsidRDefault="00633743" w:rsidP="00347BAB">
            <w:pPr>
              <w:jc w:val="center"/>
              <w:rPr>
                <w:rFonts w:ascii="Libre Franklin" w:eastAsia="Libre Franklin" w:hAnsi="Libre Franklin" w:cs="Libre Franklin"/>
                <w:sz w:val="18"/>
                <w:szCs w:val="18"/>
                <w:lang w:eastAsia="en-AU"/>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CA847" w14:textId="10E97BA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Acting Secretary</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067F6" w14:textId="7D322B1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Department of Petroleum &amp; </w:t>
            </w:r>
            <w:proofErr w:type="spellStart"/>
            <w:r w:rsidRPr="00320F6E">
              <w:rPr>
                <w:rFonts w:ascii="Libre Franklin" w:eastAsia="Libre Franklin" w:hAnsi="Libre Franklin" w:cs="Libre Franklin"/>
                <w:sz w:val="18"/>
                <w:szCs w:val="18"/>
                <w:lang w:eastAsia="en-AU"/>
              </w:rPr>
              <w:t>Enegry</w:t>
            </w:r>
            <w:proofErr w:type="spellEnd"/>
            <w:r w:rsidRPr="00320F6E">
              <w:rPr>
                <w:rFonts w:ascii="Libre Franklin" w:eastAsia="Libre Franklin" w:hAnsi="Libre Franklin" w:cs="Libre Franklin"/>
                <w:sz w:val="18"/>
                <w:szCs w:val="18"/>
                <w:lang w:eastAsia="en-AU"/>
              </w:rPr>
              <w:t xml:space="preserve">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11CBD" w14:textId="7C348B3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7DCE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8C8465E" w14:textId="55C9165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96179"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16405779" w14:textId="69A71CE3" w:rsidR="00347BAB" w:rsidRPr="00320F6E" w:rsidDel="00E41450" w:rsidRDefault="00347BAB" w:rsidP="00347BAB">
            <w:pPr>
              <w:spacing w:before="0" w:after="0"/>
              <w:jc w:val="center"/>
              <w:rPr>
                <w:rFonts w:ascii="Libre Franklin" w:eastAsia="Libre Franklin" w:hAnsi="Libre Franklin" w:cs="Libre Franklin"/>
                <w:sz w:val="18"/>
                <w:szCs w:val="18"/>
                <w:lang w:eastAsia="en-AU"/>
              </w:rPr>
            </w:pPr>
            <w:r w:rsidRPr="00067D82">
              <w:rPr>
                <w:rFonts w:ascii="Libre Franklin" w:eastAsia="Libre Franklin" w:hAnsi="Libre Franklin" w:cs="Libre Franklin"/>
                <w:sz w:val="18"/>
                <w:szCs w:val="18"/>
                <w:lang w:eastAsia="en-AU"/>
              </w:rPr>
              <w:t>Yes</w:t>
            </w:r>
          </w:p>
        </w:tc>
      </w:tr>
      <w:tr w:rsidR="00347BAB" w:rsidRPr="00320F6E" w14:paraId="0CF284F6"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7F197" w14:textId="0926F8A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BE0BB" w14:textId="1F92BDF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94C96" w14:textId="5683AF2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BEAA3" w14:textId="6DB51F8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David </w:t>
            </w:r>
            <w:proofErr w:type="spellStart"/>
            <w:r w:rsidRPr="00320F6E">
              <w:rPr>
                <w:rFonts w:ascii="Libre Franklin" w:eastAsia="Libre Franklin" w:hAnsi="Libre Franklin" w:cs="Libre Franklin"/>
                <w:sz w:val="18"/>
                <w:szCs w:val="18"/>
                <w:lang w:eastAsia="en-AU"/>
              </w:rPr>
              <w:t>Manau</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54861" w14:textId="7E65B97A" w:rsidR="00347BAB" w:rsidRPr="00320F6E" w:rsidRDefault="00843CB7"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Secretary Department of Petroleum &amp; Energy</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690EB" w14:textId="066E0A0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285DA" w14:textId="5B668F3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A4D0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E55C70C" w14:textId="3E3739C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F5D07"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6BC202CE" w14:textId="63FB884D"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74A0D7EA"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3890A" w14:textId="371CF58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D1CE7" w14:textId="0E822A3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A7C59" w14:textId="577E6BF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11F2C" w14:textId="6D78D75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Harry Howard Manda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5C7B4" w14:textId="2B2CDBE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Manager Petroleum Division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B33CE" w14:textId="210508D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F69DC" w14:textId="1F44553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91B83" w14:textId="77777777" w:rsidR="00347BAB" w:rsidRPr="00B6027B" w:rsidRDefault="00347BAB" w:rsidP="00347BAB">
            <w:pPr>
              <w:spacing w:before="0" w:after="0"/>
              <w:jc w:val="center"/>
              <w:rPr>
                <w:rFonts w:ascii="Libre Franklin" w:eastAsia="Libre Franklin" w:hAnsi="Libre Franklin" w:cs="Libre Franklin"/>
                <w:b/>
                <w:bCs/>
                <w:sz w:val="18"/>
                <w:szCs w:val="18"/>
                <w:lang w:eastAsia="en-AU"/>
              </w:rPr>
            </w:pPr>
            <w:r w:rsidRPr="00B6027B">
              <w:rPr>
                <w:rFonts w:ascii="Libre Franklin" w:eastAsia="Libre Franklin" w:hAnsi="Libre Franklin" w:cs="Libre Franklin"/>
                <w:b/>
                <w:bCs/>
                <w:sz w:val="18"/>
                <w:szCs w:val="18"/>
                <w:lang w:eastAsia="en-AU"/>
              </w:rPr>
              <w:t>2016</w:t>
            </w:r>
          </w:p>
          <w:p w14:paraId="66D1182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Wednesday,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October</w:t>
            </w:r>
          </w:p>
          <w:p w14:paraId="15CAC60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5/2016</w:t>
            </w:r>
          </w:p>
          <w:p w14:paraId="664CF8DB" w14:textId="38D6C959"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C5F5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DB78D92" w14:textId="77777777" w:rsidR="00347BAB"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t>
            </w:r>
          </w:p>
          <w:p w14:paraId="05BF19F2" w14:textId="77777777" w:rsidR="005629DE" w:rsidRPr="00B6027B" w:rsidRDefault="005629DE" w:rsidP="005629DE">
            <w:pPr>
              <w:spacing w:before="0" w:after="0"/>
              <w:rPr>
                <w:rFonts w:ascii="Libre Franklin" w:eastAsia="Libre Franklin" w:hAnsi="Libre Franklin" w:cs="Libre Franklin"/>
                <w:b/>
                <w:bCs/>
                <w:sz w:val="18"/>
                <w:szCs w:val="18"/>
                <w:u w:val="single"/>
                <w:lang w:eastAsia="en-AU"/>
              </w:rPr>
            </w:pPr>
            <w:r w:rsidRPr="00B6027B">
              <w:rPr>
                <w:rFonts w:ascii="Libre Franklin" w:eastAsia="Libre Franklin" w:hAnsi="Libre Franklin" w:cs="Libre Franklin"/>
                <w:b/>
                <w:bCs/>
                <w:sz w:val="18"/>
                <w:szCs w:val="18"/>
                <w:u w:val="single"/>
                <w:lang w:eastAsia="en-AU"/>
              </w:rPr>
              <w:t>Note:</w:t>
            </w:r>
          </w:p>
          <w:p w14:paraId="31F3E4E4" w14:textId="53863A0F" w:rsidR="005629DE" w:rsidRPr="00320F6E" w:rsidRDefault="005629DE" w:rsidP="005629DE">
            <w:pPr>
              <w:spacing w:before="0" w:after="0"/>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No longer </w:t>
            </w:r>
            <w:r>
              <w:rPr>
                <w:rFonts w:ascii="Libre Franklin" w:eastAsia="Libre Franklin" w:hAnsi="Libre Franklin" w:cs="Libre Franklin"/>
                <w:sz w:val="18"/>
                <w:szCs w:val="18"/>
                <w:lang w:eastAsia="en-AU"/>
              </w:rPr>
              <w:t>member</w:t>
            </w:r>
            <w:r w:rsidRPr="00320F6E">
              <w:rPr>
                <w:rFonts w:ascii="Libre Franklin" w:eastAsia="Libre Franklin" w:hAnsi="Libre Franklin" w:cs="Libre Franklin"/>
                <w:sz w:val="18"/>
                <w:szCs w:val="18"/>
                <w:lang w:eastAsia="en-AU"/>
              </w:rPr>
              <w:t xml:space="preserve"> – internal movement</w:t>
            </w:r>
          </w:p>
        </w:tc>
      </w:tr>
      <w:tr w:rsidR="00347BAB" w:rsidRPr="00320F6E" w14:paraId="6F1666A2"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30DDC" w14:textId="6D0523D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7842B" w14:textId="1DAF45E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637E4" w14:textId="3EC208B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B109A" w14:textId="326B827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Michael Kunma </w:t>
            </w:r>
            <w:proofErr w:type="spellStart"/>
            <w:r w:rsidRPr="00320F6E">
              <w:rPr>
                <w:rFonts w:ascii="Libre Franklin" w:eastAsia="Libre Franklin" w:hAnsi="Libre Franklin" w:cs="Libre Franklin"/>
                <w:sz w:val="18"/>
                <w:szCs w:val="18"/>
                <w:lang w:eastAsia="en-AU"/>
              </w:rPr>
              <w:t>Awi</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8B790" w14:textId="15C7F06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Economist Petroleum Division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7046C" w14:textId="448F12D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19FC4" w14:textId="50212C1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2AE4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0238DE8" w14:textId="77777777" w:rsidR="00347BAB" w:rsidRPr="00470769" w:rsidRDefault="00347BAB" w:rsidP="00347BAB">
            <w:pPr>
              <w:spacing w:before="0" w:after="0"/>
              <w:jc w:val="center"/>
              <w:rPr>
                <w:rFonts w:ascii="Libre Franklin" w:eastAsia="Libre Franklin" w:hAnsi="Libre Franklin" w:cs="Libre Franklin"/>
                <w:b/>
                <w:bCs/>
                <w:sz w:val="18"/>
                <w:szCs w:val="18"/>
                <w:lang w:eastAsia="en-AU"/>
              </w:rPr>
            </w:pPr>
            <w:r w:rsidRPr="00470769">
              <w:rPr>
                <w:rFonts w:ascii="Libre Franklin" w:eastAsia="Libre Franklin" w:hAnsi="Libre Franklin" w:cs="Libre Franklin"/>
                <w:b/>
                <w:bCs/>
                <w:sz w:val="18"/>
                <w:szCs w:val="18"/>
                <w:lang w:eastAsia="en-AU"/>
              </w:rPr>
              <w:t>2017</w:t>
            </w:r>
          </w:p>
          <w:p w14:paraId="6AADDEF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w:t>
            </w:r>
            <w:r w:rsidRPr="00320F6E">
              <w:rPr>
                <w:rFonts w:ascii="Libre Franklin" w:eastAsia="Libre Franklin" w:hAnsi="Libre Franklin" w:cs="Libre Franklin"/>
                <w:sz w:val="18"/>
                <w:szCs w:val="18"/>
                <w:vertAlign w:val="superscript"/>
                <w:lang w:eastAsia="en-AU"/>
              </w:rPr>
              <w:t>nd</w:t>
            </w:r>
            <w:r w:rsidRPr="00320F6E">
              <w:rPr>
                <w:rFonts w:ascii="Libre Franklin" w:eastAsia="Libre Franklin" w:hAnsi="Libre Franklin" w:cs="Libre Franklin"/>
                <w:sz w:val="18"/>
                <w:szCs w:val="18"/>
                <w:lang w:eastAsia="en-AU"/>
              </w:rPr>
              <w:t xml:space="preserve"> June</w:t>
            </w:r>
          </w:p>
          <w:p w14:paraId="6F9FF0E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2/2017</w:t>
            </w:r>
          </w:p>
          <w:p w14:paraId="7DEA7C7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F8269A1" w14:textId="77777777" w:rsidR="00347BAB" w:rsidRPr="00470769" w:rsidRDefault="00347BAB" w:rsidP="00347BAB">
            <w:pPr>
              <w:spacing w:before="0" w:after="0"/>
              <w:jc w:val="center"/>
              <w:rPr>
                <w:rFonts w:ascii="Libre Franklin" w:eastAsia="Libre Franklin" w:hAnsi="Libre Franklin" w:cs="Libre Franklin"/>
                <w:b/>
                <w:bCs/>
                <w:sz w:val="18"/>
                <w:szCs w:val="18"/>
                <w:lang w:eastAsia="en-AU"/>
              </w:rPr>
            </w:pPr>
            <w:r w:rsidRPr="00470769">
              <w:rPr>
                <w:rFonts w:ascii="Libre Franklin" w:eastAsia="Libre Franklin" w:hAnsi="Libre Franklin" w:cs="Libre Franklin"/>
                <w:b/>
                <w:bCs/>
                <w:sz w:val="18"/>
                <w:szCs w:val="18"/>
                <w:lang w:eastAsia="en-AU"/>
              </w:rPr>
              <w:t>2019</w:t>
            </w:r>
          </w:p>
          <w:p w14:paraId="08868A5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31CA2B21" w14:textId="50D4C362"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1/2019</w:t>
            </w:r>
          </w:p>
          <w:p w14:paraId="0D5863E4" w14:textId="12FCDAC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ACAF7D9" w14:textId="4463553F" w:rsidR="00347BAB" w:rsidRPr="00320F6E" w:rsidRDefault="00347BAB" w:rsidP="005629DE">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EDD8B"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2EBE818A" w14:textId="77777777" w:rsidR="00347BAB"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No</w:t>
            </w:r>
          </w:p>
          <w:p w14:paraId="5D7C5709" w14:textId="77777777" w:rsidR="005629DE" w:rsidRPr="00252322" w:rsidRDefault="005629DE" w:rsidP="005629DE">
            <w:pPr>
              <w:spacing w:before="0" w:after="0"/>
              <w:rPr>
                <w:rFonts w:ascii="Libre Franklin" w:eastAsia="Libre Franklin" w:hAnsi="Libre Franklin" w:cs="Libre Franklin"/>
                <w:b/>
                <w:bCs/>
                <w:sz w:val="18"/>
                <w:szCs w:val="18"/>
                <w:u w:val="single"/>
                <w:lang w:eastAsia="en-AU"/>
              </w:rPr>
            </w:pPr>
            <w:r w:rsidRPr="00252322">
              <w:rPr>
                <w:rFonts w:ascii="Libre Franklin" w:eastAsia="Libre Franklin" w:hAnsi="Libre Franklin" w:cs="Libre Franklin"/>
                <w:b/>
                <w:bCs/>
                <w:sz w:val="18"/>
                <w:szCs w:val="18"/>
                <w:u w:val="single"/>
                <w:lang w:eastAsia="en-AU"/>
              </w:rPr>
              <w:t>Note:</w:t>
            </w:r>
          </w:p>
          <w:p w14:paraId="0623CE30" w14:textId="0C91240D" w:rsidR="005629DE" w:rsidRPr="00320F6E" w:rsidRDefault="005629DE" w:rsidP="005629DE">
            <w:pPr>
              <w:spacing w:before="0" w:after="0"/>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No longer </w:t>
            </w:r>
            <w:r>
              <w:rPr>
                <w:rFonts w:ascii="Libre Franklin" w:eastAsia="Libre Franklin" w:hAnsi="Libre Franklin" w:cs="Libre Franklin"/>
                <w:sz w:val="18"/>
                <w:szCs w:val="18"/>
                <w:lang w:eastAsia="en-AU"/>
              </w:rPr>
              <w:t>member</w:t>
            </w:r>
            <w:r w:rsidRPr="00320F6E">
              <w:rPr>
                <w:rFonts w:ascii="Libre Franklin" w:eastAsia="Libre Franklin" w:hAnsi="Libre Franklin" w:cs="Libre Franklin"/>
                <w:sz w:val="18"/>
                <w:szCs w:val="18"/>
                <w:lang w:eastAsia="en-AU"/>
              </w:rPr>
              <w:t xml:space="preserve"> – internal movement</w:t>
            </w:r>
          </w:p>
          <w:p w14:paraId="47930AE9" w14:textId="10808D6E" w:rsidR="005629DE" w:rsidRPr="00320F6E" w:rsidRDefault="005629DE" w:rsidP="00347BAB">
            <w:pPr>
              <w:spacing w:before="0" w:after="0"/>
              <w:jc w:val="center"/>
              <w:rPr>
                <w:rFonts w:ascii="Libre Franklin" w:eastAsia="Libre Franklin" w:hAnsi="Libre Franklin" w:cs="Libre Franklin"/>
                <w:sz w:val="18"/>
                <w:szCs w:val="18"/>
                <w:lang w:eastAsia="en-AU"/>
              </w:rPr>
            </w:pPr>
          </w:p>
        </w:tc>
      </w:tr>
      <w:tr w:rsidR="00347BAB" w:rsidRPr="00320F6E" w14:paraId="7C21B9B4"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C3476" w14:textId="793D1EC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56403" w14:textId="75BCDCC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ABC6D" w14:textId="242CDED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B8CAC" w14:textId="46C8976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Gregory P </w:t>
            </w:r>
            <w:proofErr w:type="spellStart"/>
            <w:r w:rsidRPr="00320F6E">
              <w:rPr>
                <w:rFonts w:ascii="Libre Franklin" w:eastAsia="Libre Franklin" w:hAnsi="Libre Franklin" w:cs="Libre Franklin"/>
                <w:sz w:val="18"/>
                <w:szCs w:val="18"/>
                <w:lang w:eastAsia="en-AU"/>
              </w:rPr>
              <w:t>Balavue</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06B9D" w14:textId="69ACB18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Acting Deputy Secretary/ Petroleum Inspector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D4AAA" w14:textId="0BA6807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6336D" w14:textId="48692AB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71C3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777C446"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2019</w:t>
            </w:r>
          </w:p>
          <w:p w14:paraId="729EB41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Dec</w:t>
            </w:r>
          </w:p>
          <w:p w14:paraId="333198D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4/2019</w:t>
            </w:r>
          </w:p>
          <w:p w14:paraId="4E9DFCA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76FA402" w14:textId="6558B145"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B0D1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1FD4895" w14:textId="77777777" w:rsidR="00347BAB"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t>
            </w:r>
          </w:p>
          <w:p w14:paraId="6CD63F1D" w14:textId="77777777" w:rsidR="00843CB7" w:rsidRPr="00252322" w:rsidRDefault="00843CB7" w:rsidP="00843CB7">
            <w:pPr>
              <w:spacing w:before="0" w:after="0"/>
              <w:rPr>
                <w:rFonts w:ascii="Libre Franklin" w:eastAsia="Libre Franklin" w:hAnsi="Libre Franklin" w:cs="Libre Franklin"/>
                <w:b/>
                <w:bCs/>
                <w:sz w:val="18"/>
                <w:szCs w:val="18"/>
                <w:u w:val="single"/>
                <w:lang w:eastAsia="en-AU"/>
              </w:rPr>
            </w:pPr>
            <w:r w:rsidRPr="00252322">
              <w:rPr>
                <w:rFonts w:ascii="Libre Franklin" w:eastAsia="Libre Franklin" w:hAnsi="Libre Franklin" w:cs="Libre Franklin"/>
                <w:b/>
                <w:bCs/>
                <w:sz w:val="18"/>
                <w:szCs w:val="18"/>
                <w:u w:val="single"/>
                <w:lang w:eastAsia="en-AU"/>
              </w:rPr>
              <w:t>Note:</w:t>
            </w:r>
          </w:p>
          <w:p w14:paraId="60F3982C" w14:textId="493AF459" w:rsidR="00843CB7" w:rsidRPr="00320F6E" w:rsidRDefault="00843CB7" w:rsidP="00843CB7">
            <w:pPr>
              <w:spacing w:before="0" w:after="0"/>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t>
            </w:r>
            <w:r>
              <w:rPr>
                <w:rFonts w:ascii="Libre Franklin" w:eastAsia="Libre Franklin" w:hAnsi="Libre Franklin" w:cs="Libre Franklin"/>
                <w:sz w:val="18"/>
                <w:szCs w:val="18"/>
                <w:lang w:eastAsia="en-AU"/>
              </w:rPr>
              <w:t xml:space="preserve"> longer</w:t>
            </w:r>
            <w:r w:rsidRPr="00320F6E">
              <w:rPr>
                <w:rFonts w:ascii="Libre Franklin" w:eastAsia="Libre Franklin" w:hAnsi="Libre Franklin" w:cs="Libre Franklin"/>
                <w:sz w:val="18"/>
                <w:szCs w:val="18"/>
                <w:lang w:eastAsia="en-AU"/>
              </w:rPr>
              <w:t xml:space="preserve"> </w:t>
            </w:r>
            <w:r>
              <w:rPr>
                <w:rFonts w:ascii="Libre Franklin" w:eastAsia="Libre Franklin" w:hAnsi="Libre Franklin" w:cs="Libre Franklin"/>
                <w:sz w:val="18"/>
                <w:szCs w:val="18"/>
                <w:lang w:eastAsia="en-AU"/>
              </w:rPr>
              <w:t>member</w:t>
            </w:r>
            <w:r w:rsidRPr="00320F6E">
              <w:rPr>
                <w:rFonts w:ascii="Libre Franklin" w:eastAsia="Libre Franklin" w:hAnsi="Libre Franklin" w:cs="Libre Franklin"/>
                <w:sz w:val="18"/>
                <w:szCs w:val="18"/>
                <w:lang w:eastAsia="en-AU"/>
              </w:rPr>
              <w:t xml:space="preserve"> – Passed on 2021</w:t>
            </w:r>
          </w:p>
        </w:tc>
      </w:tr>
      <w:tr w:rsidR="00347BAB" w:rsidRPr="00320F6E" w14:paraId="7DBF765E"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E39E8" w14:textId="38D3E97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05B83" w14:textId="761D6C6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843CB7">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38F73" w14:textId="7DC4A58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306F8" w14:textId="33063DE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Vicky Coleman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F29E9" w14:textId="71B842F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Revenue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7DD55" w14:textId="202885A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2F24D" w14:textId="7C2754E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8DA4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B88FABE"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2018</w:t>
            </w:r>
          </w:p>
          <w:p w14:paraId="7C06826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0C941B4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1E2549D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6502FB6"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2019</w:t>
            </w:r>
          </w:p>
          <w:p w14:paraId="4D754D9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Dec</w:t>
            </w:r>
          </w:p>
          <w:p w14:paraId="5A5752D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4/2019</w:t>
            </w:r>
          </w:p>
          <w:p w14:paraId="5BF4194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695A0E1" w14:textId="4F9F7F40"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4EC14A99" w14:textId="061419C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57FB26E4" w14:textId="4BA29166"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617D892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AD3EFAE" w14:textId="2E1F9573"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1DCC6AC8" w14:textId="592AD09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0D986F3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95A8E20" w14:textId="65EA780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Wednesday, 23 December</w:t>
            </w:r>
          </w:p>
          <w:p w14:paraId="44843325" w14:textId="07EC4D36"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4/2020</w:t>
            </w:r>
          </w:p>
          <w:p w14:paraId="2791E4D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B8C3ED0" w14:textId="59D5E54B"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2021</w:t>
            </w:r>
          </w:p>
          <w:p w14:paraId="563ECE84" w14:textId="1295BB4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1156F407" w14:textId="27874B66"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20F64785" w14:textId="7529A978"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A8320"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2322811A" w14:textId="00446F63"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17DB1D94"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485CE" w14:textId="34AFE38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E2027" w14:textId="26DF9BD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843CB7">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45CB8" w14:textId="0CF97FB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5F5E8" w14:textId="558364C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Jimmy </w:t>
            </w:r>
            <w:proofErr w:type="spellStart"/>
            <w:r w:rsidRPr="00320F6E">
              <w:rPr>
                <w:rFonts w:ascii="Libre Franklin" w:eastAsia="Libre Franklin" w:hAnsi="Libre Franklin" w:cs="Libre Franklin"/>
                <w:sz w:val="18"/>
                <w:szCs w:val="18"/>
                <w:lang w:eastAsia="en-AU"/>
              </w:rPr>
              <w:t>Haumu</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790CF" w14:textId="6D642B8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Acting Director Petroleum Division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B32A2" w14:textId="4946A44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25E19" w14:textId="22590A5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D920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B9725EC"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2021</w:t>
            </w:r>
          </w:p>
          <w:p w14:paraId="2096CEB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6990B87A" w14:textId="5484FF3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AE864"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70020087" w14:textId="688DDDBD"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7064FCE6"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A64D9" w14:textId="5AB88A7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BA782" w14:textId="7195D36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843CB7">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5F56D" w14:textId="12E8078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53037" w14:textId="568D9ED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Joy Mataenge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76ABF" w14:textId="2C4D7151" w:rsidR="00347BAB" w:rsidRPr="00320F6E" w:rsidRDefault="00121F72" w:rsidP="00347BAB">
            <w:pPr>
              <w:jc w:val="center"/>
              <w:rPr>
                <w:rFonts w:ascii="Libre Franklin" w:eastAsia="Libre Franklin" w:hAnsi="Libre Franklin" w:cs="Libre Franklin"/>
                <w:sz w:val="18"/>
                <w:szCs w:val="18"/>
                <w:lang w:eastAsia="en-AU"/>
              </w:rPr>
            </w:pPr>
            <w:r w:rsidRPr="00121F72">
              <w:rPr>
                <w:rFonts w:ascii="Libre Franklin" w:eastAsia="Libre Franklin" w:hAnsi="Libre Franklin" w:cs="Libre Franklin"/>
                <w:sz w:val="18"/>
                <w:szCs w:val="18"/>
                <w:lang w:eastAsia="en-AU"/>
              </w:rPr>
              <w:t>Assistant Director - Licensing / Tenements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70725" w14:textId="64918B3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9C8A6" w14:textId="74075CC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257E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FE3303E" w14:textId="2AF7536A"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FEBF6"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09BE9BA0" w14:textId="1C84B4B7"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7BE1B048"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6F119" w14:textId="74A4913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C3B80" w14:textId="4789FAF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843CB7">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37B3C" w14:textId="2A5AF46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B8F8D" w14:textId="5B200D1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Channan Kumalau</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EFD7E" w14:textId="1F26530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Director, Special Projects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FD2D8" w14:textId="2F4D029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87CE9" w14:textId="524D9CE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77D8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4D83C2B" w14:textId="02258193"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2019</w:t>
            </w:r>
          </w:p>
          <w:p w14:paraId="77946856" w14:textId="792585E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11 Oct</w:t>
            </w:r>
          </w:p>
          <w:p w14:paraId="37E8DED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p w14:paraId="7B05535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CE727A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Dec</w:t>
            </w:r>
          </w:p>
          <w:p w14:paraId="14DBA80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4/2019</w:t>
            </w:r>
          </w:p>
          <w:p w14:paraId="5FA05BB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C43A3A8"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47170D6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0D52006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1F11B2A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818C2A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0A14C4D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3/2020</w:t>
            </w:r>
          </w:p>
          <w:p w14:paraId="07CCC38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6D9885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56725CD" w14:textId="0990E623"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2021</w:t>
            </w:r>
          </w:p>
          <w:p w14:paraId="2A53CDB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01819ED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5B1A048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8E4F9D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Aug</w:t>
            </w:r>
          </w:p>
          <w:p w14:paraId="38E9AB5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2/2021</w:t>
            </w:r>
          </w:p>
          <w:p w14:paraId="6A3CEBAE" w14:textId="0A3F493F"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19B14"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3E2A67EC" w14:textId="68EAB224"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13DA0834"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4BB69" w14:textId="68645F6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66B5C" w14:textId="5567A70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17573" w14:textId="77777777" w:rsidR="00347BAB" w:rsidRPr="00320F6E" w:rsidRDefault="00347BAB" w:rsidP="00347BAB">
            <w:pPr>
              <w:jc w:val="center"/>
              <w:rPr>
                <w:rFonts w:ascii="Libre Franklin" w:eastAsia="Libre Franklin" w:hAnsi="Libre Franklin" w:cs="Libre Franklin"/>
                <w:sz w:val="18"/>
                <w:szCs w:val="18"/>
                <w:lang w:eastAsia="en-AU"/>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38C21" w14:textId="23062E8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Martin Moti</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38F2D" w14:textId="1988BFB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Special Projects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88C3D" w14:textId="5A6C9B9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8C04C" w14:textId="6B9AE20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98984" w14:textId="77777777" w:rsidR="00347BAB" w:rsidRPr="00320F6E" w:rsidRDefault="00347BAB" w:rsidP="00347BAB">
            <w:pPr>
              <w:spacing w:before="0" w:after="0"/>
              <w:rPr>
                <w:rFonts w:ascii="Libre Franklin" w:eastAsia="Libre Franklin" w:hAnsi="Libre Franklin" w:cs="Libre Franklin"/>
                <w:sz w:val="18"/>
                <w:szCs w:val="18"/>
                <w:lang w:eastAsia="en-AU"/>
              </w:rPr>
            </w:pPr>
          </w:p>
          <w:p w14:paraId="32D22D03"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5AB8449F" w14:textId="319B5B91"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09894624" w14:textId="40C90F9A"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4CFC5DA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6541534" w14:textId="0D24D705"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5A72B367" w14:textId="22D6573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6FB61007" w14:textId="16F43CEE"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94515"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3691D661" w14:textId="424C89C1"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27C96A01"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EF5E1" w14:textId="554DEC0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B7DAD" w14:textId="7EB8C5A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10D86" w14:textId="0E76DDA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07F96" w14:textId="2DD4C695" w:rsidR="00347BAB" w:rsidRPr="00320F6E" w:rsidRDefault="00347BAB" w:rsidP="00347BAB">
            <w:pPr>
              <w:jc w:val="center"/>
              <w:rPr>
                <w:rFonts w:ascii="Libre Franklin" w:eastAsia="Libre Franklin" w:hAnsi="Libre Franklin" w:cs="Libre Franklin"/>
                <w:sz w:val="18"/>
                <w:szCs w:val="18"/>
                <w:lang w:eastAsia="en-AU"/>
              </w:rPr>
            </w:pPr>
            <w:proofErr w:type="spellStart"/>
            <w:r w:rsidRPr="00320F6E">
              <w:rPr>
                <w:rFonts w:ascii="Libre Franklin" w:eastAsia="Libre Franklin" w:hAnsi="Libre Franklin" w:cs="Libre Franklin"/>
                <w:sz w:val="18"/>
                <w:szCs w:val="18"/>
                <w:lang w:eastAsia="en-AU"/>
              </w:rPr>
              <w:t>Isarael</w:t>
            </w:r>
            <w:proofErr w:type="spellEnd"/>
            <w:r w:rsidRPr="00320F6E">
              <w:rPr>
                <w:rFonts w:ascii="Libre Franklin" w:eastAsia="Libre Franklin" w:hAnsi="Libre Franklin" w:cs="Libre Franklin"/>
                <w:sz w:val="18"/>
                <w:szCs w:val="18"/>
                <w:lang w:eastAsia="en-AU"/>
              </w:rPr>
              <w:t xml:space="preserve"> </w:t>
            </w:r>
            <w:proofErr w:type="spellStart"/>
            <w:r w:rsidRPr="00320F6E">
              <w:rPr>
                <w:rFonts w:ascii="Libre Franklin" w:eastAsia="Libre Franklin" w:hAnsi="Libre Franklin" w:cs="Libre Franklin"/>
                <w:sz w:val="18"/>
                <w:szCs w:val="18"/>
                <w:lang w:eastAsia="en-AU"/>
              </w:rPr>
              <w:t>Yapai</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B4FEB" w14:textId="7B9739C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Liaison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5CD94" w14:textId="69BC004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507F2"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499C6D1F" w14:textId="72BDE206"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2939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9F3DBAB"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4B3F1F9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 </w:t>
            </w:r>
          </w:p>
          <w:p w14:paraId="3BA44BBF" w14:textId="4FABAFF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BE87F" w14:textId="77777777" w:rsidR="00514FE1" w:rsidRDefault="00514FE1" w:rsidP="00347BAB">
            <w:pPr>
              <w:spacing w:before="0" w:after="0"/>
              <w:jc w:val="center"/>
              <w:rPr>
                <w:rFonts w:ascii="Libre Franklin" w:eastAsia="Libre Franklin" w:hAnsi="Libre Franklin" w:cs="Libre Franklin"/>
                <w:sz w:val="18"/>
                <w:szCs w:val="18"/>
                <w:lang w:eastAsia="en-AU"/>
              </w:rPr>
            </w:pPr>
          </w:p>
          <w:p w14:paraId="11132D9C" w14:textId="32C32E17"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506DC2AB"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CEFA2" w14:textId="109C33F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1DA84" w14:textId="5A580B5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8CA6D" w14:textId="2D59C87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A9495" w14:textId="556FE3E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Jennifer Kapi</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301EE" w14:textId="66F8EBD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Deputy Registrar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DCD38" w14:textId="6CDE75A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6BB4E" w14:textId="4D1BDF5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3BAC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42C70A2" w14:textId="0B5B836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3A6CF" w14:textId="77777777" w:rsidR="00514FE1" w:rsidRDefault="00514FE1" w:rsidP="00347BAB">
            <w:pPr>
              <w:spacing w:before="0" w:after="0"/>
              <w:jc w:val="center"/>
              <w:rPr>
                <w:rFonts w:ascii="Libre Franklin" w:eastAsia="Libre Franklin" w:hAnsi="Libre Franklin" w:cs="Libre Franklin"/>
                <w:sz w:val="18"/>
                <w:szCs w:val="18"/>
                <w:lang w:eastAsia="en-AU"/>
              </w:rPr>
            </w:pPr>
          </w:p>
          <w:p w14:paraId="27E9D3C4" w14:textId="7DB9133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024655F2"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20A5E" w14:textId="538149F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46F5F" w14:textId="6FCB03A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16454" w14:textId="507CE60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2DC08" w14:textId="349EF57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Cletus </w:t>
            </w:r>
            <w:proofErr w:type="spellStart"/>
            <w:r w:rsidRPr="00320F6E">
              <w:rPr>
                <w:rFonts w:ascii="Libre Franklin" w:eastAsia="Libre Franklin" w:hAnsi="Libre Franklin" w:cs="Libre Franklin"/>
                <w:sz w:val="18"/>
                <w:szCs w:val="18"/>
                <w:lang w:eastAsia="en-AU"/>
              </w:rPr>
              <w:t>Bomai</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FFFDD" w14:textId="0A797E3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Senior Engineer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79CC5" w14:textId="4B32C1D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62974" w14:textId="07CEE1A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C47E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93515C7"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2019</w:t>
            </w:r>
          </w:p>
          <w:p w14:paraId="42CDB39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11</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Oct</w:t>
            </w:r>
          </w:p>
          <w:p w14:paraId="22C11298" w14:textId="644A9305"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C7A9F" w14:textId="77777777" w:rsidR="00514FE1" w:rsidRDefault="00514FE1" w:rsidP="00347BAB">
            <w:pPr>
              <w:spacing w:before="0" w:after="0"/>
              <w:jc w:val="center"/>
              <w:rPr>
                <w:rFonts w:ascii="Libre Franklin" w:eastAsia="Libre Franklin" w:hAnsi="Libre Franklin" w:cs="Libre Franklin"/>
                <w:sz w:val="18"/>
                <w:szCs w:val="18"/>
                <w:lang w:eastAsia="en-AU"/>
              </w:rPr>
            </w:pPr>
          </w:p>
          <w:p w14:paraId="63F327AF" w14:textId="6D47C0C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6D01AE0A"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BD192" w14:textId="21FE6E8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3B1C5" w14:textId="532C913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514FE1">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7BA58" w14:textId="1C213F3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48B66" w14:textId="3AB7E97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Samuel Tobung</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4A231" w14:textId="06681F5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Production Engineer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F1F59" w14:textId="0B93622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26263" w14:textId="0BB434D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1C4E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83609D1"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2019</w:t>
            </w:r>
          </w:p>
          <w:p w14:paraId="1F07E98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11</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Oct</w:t>
            </w:r>
          </w:p>
          <w:p w14:paraId="2C068A1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p w14:paraId="4E0EB42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AA8F58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Dec</w:t>
            </w:r>
          </w:p>
          <w:p w14:paraId="5A3B2B3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4/2019</w:t>
            </w:r>
          </w:p>
          <w:p w14:paraId="02982E8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B00C54F"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6875A21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3B73109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22C8531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CA3236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270A154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4FB8C50D" w14:textId="37DB2521" w:rsidR="00347BAB" w:rsidRPr="00320F6E" w:rsidRDefault="00347BAB" w:rsidP="00347BAB">
            <w:pPr>
              <w:spacing w:before="0" w:after="0"/>
              <w:rPr>
                <w:rFonts w:ascii="Libre Franklin" w:eastAsia="Libre Franklin" w:hAnsi="Libre Franklin" w:cs="Libre Franklin"/>
                <w:sz w:val="18"/>
                <w:szCs w:val="18"/>
                <w:lang w:eastAsia="en-AU"/>
              </w:rPr>
            </w:pPr>
          </w:p>
          <w:p w14:paraId="549C68E5" w14:textId="2198022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67C60E44" w14:textId="6EDA0EA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139E721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9F8297A" w14:textId="3099D92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Wednesday, 23 December</w:t>
            </w:r>
          </w:p>
          <w:p w14:paraId="60FAFCC5" w14:textId="10A3D7E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4/2020</w:t>
            </w:r>
          </w:p>
          <w:p w14:paraId="035B43C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DF10059" w14:textId="18FDCD1F"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2021</w:t>
            </w:r>
          </w:p>
          <w:p w14:paraId="754A9B28" w14:textId="6867583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Aug</w:t>
            </w:r>
          </w:p>
          <w:p w14:paraId="2538B463" w14:textId="4877BBC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2/2021</w:t>
            </w:r>
          </w:p>
          <w:p w14:paraId="5E554DA0" w14:textId="2C54E3ED"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FCEEA" w14:textId="5614FC9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5E38C107"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8F4B2" w14:textId="38E311E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03272" w14:textId="15215D4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514FE1">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C1AD3" w14:textId="54F6BA8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E0193" w14:textId="0546266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Eileen </w:t>
            </w:r>
            <w:proofErr w:type="spellStart"/>
            <w:r w:rsidRPr="00320F6E">
              <w:rPr>
                <w:rFonts w:ascii="Libre Franklin" w:eastAsia="Libre Franklin" w:hAnsi="Libre Franklin" w:cs="Libre Franklin"/>
                <w:sz w:val="18"/>
                <w:szCs w:val="18"/>
                <w:lang w:eastAsia="en-AU"/>
              </w:rPr>
              <w:t>Kamura</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F0DB1" w14:textId="15792FE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Acting GESI Manager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CF601" w14:textId="04C6D63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Petroleum &amp; Energy (DPE)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62868" w14:textId="5453FE9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9723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3AB40E7"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4081CAC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34C8DF6B" w14:textId="2901658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D1790"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192FEA35" w14:textId="72EB98A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339237C4"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21836" w14:textId="7A33859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7B452" w14:textId="1ACF7BB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D8C6D" w14:textId="5713810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w:t>
            </w:r>
            <w:r w:rsidR="0052592A">
              <w:rPr>
                <w:rFonts w:ascii="Libre Franklin" w:eastAsia="Libre Franklin" w:hAnsi="Libre Franklin" w:cs="Libre Franklin"/>
                <w:sz w:val="18"/>
                <w:szCs w:val="18"/>
                <w:lang w:eastAsia="en-AU"/>
              </w:rPr>
              <w:t>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0F4E3" w14:textId="73A7DB6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Dr. Ken </w:t>
            </w:r>
            <w:proofErr w:type="spellStart"/>
            <w:r w:rsidRPr="00320F6E">
              <w:rPr>
                <w:rFonts w:ascii="Libre Franklin" w:eastAsia="Libre Franklin" w:hAnsi="Libre Franklin" w:cs="Libre Franklin"/>
                <w:sz w:val="18"/>
                <w:szCs w:val="18"/>
                <w:lang w:eastAsia="en-AU"/>
              </w:rPr>
              <w:t>Ngangan</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F6049" w14:textId="0BEA205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Secretary</w:t>
            </w:r>
            <w:r w:rsidR="0052592A">
              <w:rPr>
                <w:rFonts w:ascii="Libre Franklin" w:eastAsia="Libre Franklin" w:hAnsi="Libre Franklin" w:cs="Libre Franklin"/>
                <w:sz w:val="18"/>
                <w:szCs w:val="18"/>
                <w:lang w:eastAsia="en-AU"/>
              </w:rPr>
              <w:t xml:space="preserve">, Department of Finance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DB6B9" w14:textId="565E9FF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Finance (DoF)</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7A7C1" w14:textId="35BD4B1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9DCF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FBB7B10" w14:textId="3C04486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4A8A3"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566D20DA" w14:textId="4F8DCCB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3CC25B82"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0F9BF" w14:textId="699A483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9D846" w14:textId="39F34E2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ABEA3" w14:textId="5452CA1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w:t>
            </w:r>
            <w:r w:rsidR="00E87B10">
              <w:rPr>
                <w:rFonts w:ascii="Libre Franklin" w:eastAsia="Libre Franklin" w:hAnsi="Libre Franklin" w:cs="Libre Franklin"/>
                <w:sz w:val="18"/>
                <w:szCs w:val="18"/>
                <w:lang w:eastAsia="en-AU"/>
              </w:rPr>
              <w:t>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03872" w14:textId="3A2D669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Samuel Penias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26753" w14:textId="44E7952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Deputy Secretary Support Wing</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2A302" w14:textId="072BBD5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Finance (DoF)</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64FC" w14:textId="4501620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F775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D02E88B" w14:textId="071FEBB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CAB18"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53A003E5" w14:textId="7DF6223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5686F443"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6711C" w14:textId="5ED1482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E36AE" w14:textId="0509D2C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4A69F" w14:textId="6F2BB82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913E1" w14:textId="5251CA4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Margaret Tenakanai</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C6AB8" w14:textId="559E4D7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Acting Deputy Secretary Support Division Wing</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6CF5D" w14:textId="340BA10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Finance (DoF)</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DF750" w14:textId="10941DC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CA9C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7698B85"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2016</w:t>
            </w:r>
          </w:p>
          <w:p w14:paraId="271A587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Wednesday,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October</w:t>
            </w:r>
          </w:p>
          <w:p w14:paraId="0CE557FC" w14:textId="38C09D7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5/2016</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65D9E"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556D208F" w14:textId="3D8C9A4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3FD838C6"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8886A" w14:textId="0A4C513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61E5B" w14:textId="4BA8E0C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35499A">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74659" w14:textId="603C8A0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2B480" w14:textId="10AC732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Mai Kuraya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3691D" w14:textId="5FDC37C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Senior Revenue Review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47CD6" w14:textId="0510319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Finance (DoF)</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60EF6" w14:textId="2C5CA30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584D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4B090C8"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701A0D6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029EF2B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2048B874" w14:textId="67BAC185"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002A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08B41FC" w14:textId="158446B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p w14:paraId="44EFE0E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0D8FFC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tc>
      </w:tr>
      <w:tr w:rsidR="00347BAB" w:rsidRPr="00320F6E" w14:paraId="3EED63F7"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6DD78" w14:textId="2CD4491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B20C1" w14:textId="683C669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35499A">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475FC" w14:textId="2A1CDAC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F37A4" w14:textId="3486030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Charles Ikitae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6420E" w14:textId="49FC2101" w:rsidR="00347BAB" w:rsidRPr="00320F6E" w:rsidRDefault="00347BAB" w:rsidP="00347BAB">
            <w:pPr>
              <w:jc w:val="center"/>
              <w:rPr>
                <w:rFonts w:ascii="Libre Franklin" w:eastAsia="Libre Franklin" w:hAnsi="Libre Franklin" w:cs="Libre Franklin"/>
                <w:sz w:val="18"/>
                <w:szCs w:val="18"/>
                <w:lang w:eastAsia="en-AU"/>
              </w:rPr>
            </w:pPr>
            <w:proofErr w:type="spellStart"/>
            <w:r w:rsidRPr="00320F6E">
              <w:rPr>
                <w:rFonts w:ascii="Libre Franklin" w:eastAsia="Libre Franklin" w:hAnsi="Libre Franklin" w:cs="Libre Franklin"/>
                <w:sz w:val="18"/>
                <w:szCs w:val="18"/>
                <w:lang w:eastAsia="en-AU"/>
              </w:rPr>
              <w:t>A</w:t>
            </w:r>
            <w:r w:rsidR="0035499A">
              <w:rPr>
                <w:rFonts w:ascii="Libre Franklin" w:eastAsia="Libre Franklin" w:hAnsi="Libre Franklin" w:cs="Libre Franklin"/>
                <w:sz w:val="18"/>
                <w:szCs w:val="18"/>
                <w:lang w:eastAsia="en-AU"/>
              </w:rPr>
              <w:t>ssiatant</w:t>
            </w:r>
            <w:proofErr w:type="spellEnd"/>
            <w:r w:rsidR="0035499A">
              <w:rPr>
                <w:rFonts w:ascii="Libre Franklin" w:eastAsia="Libre Franklin" w:hAnsi="Libre Franklin" w:cs="Libre Franklin"/>
                <w:sz w:val="18"/>
                <w:szCs w:val="18"/>
                <w:lang w:eastAsia="en-AU"/>
              </w:rPr>
              <w:t xml:space="preserve"> </w:t>
            </w:r>
            <w:r w:rsidRPr="00320F6E">
              <w:rPr>
                <w:rFonts w:ascii="Libre Franklin" w:eastAsia="Libre Franklin" w:hAnsi="Libre Franklin" w:cs="Libre Franklin"/>
                <w:sz w:val="18"/>
                <w:szCs w:val="18"/>
                <w:lang w:eastAsia="en-AU"/>
              </w:rPr>
              <w:t>S</w:t>
            </w:r>
            <w:r w:rsidR="0035499A">
              <w:rPr>
                <w:rFonts w:ascii="Libre Franklin" w:eastAsia="Libre Franklin" w:hAnsi="Libre Franklin" w:cs="Libre Franklin"/>
                <w:sz w:val="18"/>
                <w:szCs w:val="18"/>
                <w:lang w:eastAsia="en-AU"/>
              </w:rPr>
              <w:t>ecretary</w:t>
            </w:r>
            <w:r w:rsidRPr="00320F6E">
              <w:rPr>
                <w:rFonts w:ascii="Libre Franklin" w:eastAsia="Libre Franklin" w:hAnsi="Libre Franklin" w:cs="Libre Franklin"/>
                <w:sz w:val="18"/>
                <w:szCs w:val="18"/>
                <w:lang w:eastAsia="en-AU"/>
              </w:rPr>
              <w:t>, Revenue Review &amp; Compliance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0E4C3" w14:textId="594B303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Finance (DoF)</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4BFDD" w14:textId="68412B8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6921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 </w:t>
            </w:r>
          </w:p>
          <w:p w14:paraId="69387644"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105B206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053175E1" w14:textId="51002F04"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3DE20" w14:textId="6FF8374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2052E7B7"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0DB9D" w14:textId="6705450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5EA8D" w14:textId="0D33665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w:t>
            </w:r>
            <w:r w:rsidR="003F433C">
              <w:rPr>
                <w:rFonts w:ascii="Libre Franklin" w:eastAsia="Libre Franklin" w:hAnsi="Libre Franklin" w:cs="Libre Franklin"/>
                <w:sz w:val="18"/>
                <w:szCs w:val="18"/>
                <w:lang w:eastAsia="en-AU"/>
              </w:rPr>
              <w:t xml:space="preserv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41F3A" w14:textId="383B33F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EE596" w14:textId="0E766CC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Mathew </w:t>
            </w:r>
            <w:proofErr w:type="spellStart"/>
            <w:r w:rsidRPr="00320F6E">
              <w:rPr>
                <w:rFonts w:ascii="Libre Franklin" w:eastAsia="Libre Franklin" w:hAnsi="Libre Franklin" w:cs="Libre Franklin"/>
                <w:sz w:val="18"/>
                <w:szCs w:val="18"/>
                <w:lang w:eastAsia="en-AU"/>
              </w:rPr>
              <w:t>Konze</w:t>
            </w:r>
            <w:r>
              <w:rPr>
                <w:rFonts w:ascii="Libre Franklin" w:eastAsia="Libre Franklin" w:hAnsi="Libre Franklin" w:cs="Libre Franklin"/>
                <w:sz w:val="18"/>
                <w:szCs w:val="18"/>
                <w:lang w:eastAsia="en-AU"/>
              </w:rPr>
              <w:t>l</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A8C86" w14:textId="29F22D8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Senior Revenue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DD323" w14:textId="348691D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Finance (DoF)</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9B31D" w14:textId="0220E14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6382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3B81C52"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440FC8D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4B7FDCB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6E06C09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C82980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72E4B3E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06E951BB" w14:textId="6146C447"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11F84" w14:textId="7039C69D" w:rsidR="0035499A" w:rsidRDefault="0035499A" w:rsidP="00347BAB">
            <w:pPr>
              <w:spacing w:before="0" w:after="0"/>
              <w:jc w:val="center"/>
              <w:rPr>
                <w:rFonts w:ascii="Libre Franklin" w:eastAsia="Libre Franklin" w:hAnsi="Libre Franklin" w:cs="Libre Franklin"/>
                <w:sz w:val="18"/>
                <w:szCs w:val="18"/>
                <w:lang w:eastAsia="en-AU"/>
              </w:rPr>
            </w:pPr>
          </w:p>
          <w:p w14:paraId="7385619A" w14:textId="498ADFEA" w:rsidR="00347BAB" w:rsidRPr="0035499A" w:rsidRDefault="0035499A" w:rsidP="0035499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Yes </w:t>
            </w:r>
          </w:p>
        </w:tc>
      </w:tr>
      <w:tr w:rsidR="00347BAB" w:rsidRPr="00320F6E" w14:paraId="539D0722"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78A34" w14:textId="5504146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DCA08" w14:textId="13B4415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C3FEB" w14:textId="4ECCC55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w:t>
            </w:r>
            <w:r w:rsidR="00491093">
              <w:rPr>
                <w:rFonts w:ascii="Libre Franklin" w:eastAsia="Libre Franklin" w:hAnsi="Libre Franklin" w:cs="Libre Franklin"/>
                <w:sz w:val="18"/>
                <w:szCs w:val="18"/>
                <w:lang w:eastAsia="en-AU"/>
              </w:rPr>
              <w:t>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CD7E2" w14:textId="12A463A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Koney Samuel</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2FE2C" w14:textId="1D010EB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Secretary</w:t>
            </w:r>
            <w:r w:rsidR="00491093">
              <w:rPr>
                <w:rFonts w:ascii="Libre Franklin" w:eastAsia="Libre Franklin" w:hAnsi="Libre Franklin" w:cs="Libre Franklin"/>
                <w:sz w:val="18"/>
                <w:szCs w:val="18"/>
                <w:lang w:eastAsia="en-AU"/>
              </w:rPr>
              <w:t>, Department of National Planning &amp; Monitoring (DNPM)</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DCE9A" w14:textId="2D0FB4A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National Planning &amp; Monitoring (DNPM)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BC403" w14:textId="70E89E8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6108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09B674E" w14:textId="73CC5C65"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Did not attend </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966D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4D6E85C" w14:textId="607ACFB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33F76757"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78AE7" w14:textId="188FB2B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89ACE" w14:textId="7400689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7B756" w14:textId="7B51B19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14AA9" w14:textId="675759C7" w:rsidR="00347BAB" w:rsidRPr="00320F6E" w:rsidRDefault="00347BAB" w:rsidP="00347BAB">
            <w:pPr>
              <w:jc w:val="center"/>
              <w:rPr>
                <w:rFonts w:ascii="Libre Franklin" w:eastAsia="Libre Franklin" w:hAnsi="Libre Franklin" w:cs="Libre Franklin"/>
                <w:sz w:val="18"/>
                <w:szCs w:val="18"/>
                <w:lang w:eastAsia="en-AU"/>
              </w:rPr>
            </w:pPr>
            <w:proofErr w:type="spellStart"/>
            <w:r w:rsidRPr="00320F6E">
              <w:rPr>
                <w:rFonts w:ascii="Libre Franklin" w:eastAsia="Libre Franklin" w:hAnsi="Libre Franklin" w:cs="Libre Franklin"/>
                <w:sz w:val="18"/>
                <w:szCs w:val="18"/>
                <w:lang w:eastAsia="en-AU"/>
              </w:rPr>
              <w:t>Sanja</w:t>
            </w:r>
            <w:proofErr w:type="spellEnd"/>
            <w:r w:rsidRPr="00320F6E">
              <w:rPr>
                <w:rFonts w:ascii="Libre Franklin" w:eastAsia="Libre Franklin" w:hAnsi="Libre Franklin" w:cs="Libre Franklin"/>
                <w:sz w:val="18"/>
                <w:szCs w:val="18"/>
                <w:lang w:eastAsia="en-AU"/>
              </w:rPr>
              <w:t xml:space="preserve"> </w:t>
            </w:r>
            <w:proofErr w:type="spellStart"/>
            <w:r w:rsidRPr="00320F6E">
              <w:rPr>
                <w:rFonts w:ascii="Libre Franklin" w:eastAsia="Libre Franklin" w:hAnsi="Libre Franklin" w:cs="Libre Franklin"/>
                <w:sz w:val="18"/>
                <w:szCs w:val="18"/>
                <w:lang w:eastAsia="en-AU"/>
              </w:rPr>
              <w:t>Pepae</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A2F3B" w14:textId="2041533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Assistant Secretary Economic Policy Division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2AB65" w14:textId="48328A1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National Planning &amp; Monitoring (DNPM)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62E0A" w14:textId="72C6019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386C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5110223" w14:textId="7D1D8164"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FA06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88BBDA6" w14:textId="7D318F9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71AC3B17"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44CDF" w14:textId="5BC82DF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5DFCE" w14:textId="153D1D7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79EAD" w14:textId="674EB48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F3F91" w14:textId="446882A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Langa Kopio</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68D05" w14:textId="52099FF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Assistant Secretary</w:t>
            </w:r>
            <w:r w:rsidR="001E05E1">
              <w:rPr>
                <w:rFonts w:ascii="Libre Franklin" w:eastAsia="Libre Franklin" w:hAnsi="Libre Franklin" w:cs="Libre Franklin"/>
                <w:sz w:val="18"/>
                <w:szCs w:val="18"/>
                <w:lang w:eastAsia="en-AU"/>
              </w:rPr>
              <w:t>,</w:t>
            </w:r>
            <w:r w:rsidRPr="00320F6E">
              <w:rPr>
                <w:rFonts w:ascii="Libre Franklin" w:eastAsia="Libre Franklin" w:hAnsi="Libre Franklin" w:cs="Libre Franklin"/>
                <w:sz w:val="18"/>
                <w:szCs w:val="18"/>
                <w:lang w:eastAsia="en-AU"/>
              </w:rPr>
              <w:t xml:space="preserve"> Social &amp; General Policy Branch</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CCFA9" w14:textId="55E79A1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National Planning &amp; Monitoring (DNPM)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74DE0" w14:textId="79D9BDA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F027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04E39D6"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2017</w:t>
            </w:r>
          </w:p>
          <w:p w14:paraId="4CE4FE2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72A1992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1/2017</w:t>
            </w:r>
          </w:p>
          <w:p w14:paraId="3A54112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C67E42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w:t>
            </w:r>
            <w:r w:rsidRPr="00320F6E">
              <w:rPr>
                <w:rFonts w:ascii="Libre Franklin" w:eastAsia="Libre Franklin" w:hAnsi="Libre Franklin" w:cs="Libre Franklin"/>
                <w:sz w:val="18"/>
                <w:szCs w:val="18"/>
                <w:vertAlign w:val="superscript"/>
                <w:lang w:eastAsia="en-AU"/>
              </w:rPr>
              <w:t>nd</w:t>
            </w:r>
            <w:r w:rsidRPr="00320F6E">
              <w:rPr>
                <w:rFonts w:ascii="Libre Franklin" w:eastAsia="Libre Franklin" w:hAnsi="Libre Franklin" w:cs="Libre Franklin"/>
                <w:sz w:val="18"/>
                <w:szCs w:val="18"/>
                <w:lang w:eastAsia="en-AU"/>
              </w:rPr>
              <w:t xml:space="preserve"> June</w:t>
            </w:r>
          </w:p>
          <w:p w14:paraId="11E88B8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2/2017</w:t>
            </w:r>
          </w:p>
          <w:p w14:paraId="427E8DA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5703E02"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2018</w:t>
            </w:r>
          </w:p>
          <w:p w14:paraId="2ACE020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64DF7C1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2/2019</w:t>
            </w:r>
          </w:p>
          <w:p w14:paraId="37E9AB1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8072E3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2DB60FA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4/2019</w:t>
            </w:r>
          </w:p>
          <w:p w14:paraId="4026E17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5AD3661" w14:textId="3DCF8073"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2021</w:t>
            </w:r>
          </w:p>
          <w:p w14:paraId="250EC669" w14:textId="5E959775"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Aug</w:t>
            </w:r>
          </w:p>
          <w:p w14:paraId="554D82C0" w14:textId="4CFF9215"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2/2021</w:t>
            </w:r>
          </w:p>
          <w:p w14:paraId="7C036F26" w14:textId="4D075789"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E284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ACC10C6" w14:textId="18407A6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057B90A4"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D9DFC" w14:textId="6DC9334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29C6B" w14:textId="18B4E46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2D36AB">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7A6D6" w14:textId="02FBA5C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84438" w14:textId="1F0339D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Freda Duma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E0883" w14:textId="05095D0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Program Officer ITCS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96035" w14:textId="1AC173F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National Planning &amp; Monitoring (DNPM)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CAA32" w14:textId="2A95C01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B447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37C3558"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2019</w:t>
            </w:r>
          </w:p>
          <w:p w14:paraId="358C0AB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Dec</w:t>
            </w:r>
          </w:p>
          <w:p w14:paraId="09D9BF3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4/2019</w:t>
            </w:r>
          </w:p>
          <w:p w14:paraId="368F797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0FEDC20"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4090716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0DB2F480" w14:textId="33890E6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Q3/2020</w:t>
            </w:r>
          </w:p>
          <w:p w14:paraId="439A0AF1" w14:textId="3471D2DB"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CBB1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7A2A409" w14:textId="3D44118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156CBFBB" w14:textId="77777777" w:rsidTr="00F1263E">
        <w:trPr>
          <w:trHeight w:val="1189"/>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88CDC" w14:textId="5AC0D41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0D758" w14:textId="1931455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2D36AB">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23BE3" w14:textId="20157E2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0431E" w14:textId="4DBF4C4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Eileen </w:t>
            </w:r>
            <w:proofErr w:type="spellStart"/>
            <w:r w:rsidRPr="00320F6E">
              <w:rPr>
                <w:rFonts w:ascii="Libre Franklin" w:eastAsia="Libre Franklin" w:hAnsi="Libre Franklin" w:cs="Libre Franklin"/>
                <w:sz w:val="18"/>
                <w:szCs w:val="18"/>
                <w:lang w:eastAsia="en-AU"/>
              </w:rPr>
              <w:t>Saiyomina</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B8C9A" w14:textId="00B46B2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Assistant Secretary N</w:t>
            </w:r>
            <w:r w:rsidR="002D36AB">
              <w:rPr>
                <w:rFonts w:ascii="Libre Franklin" w:eastAsia="Libre Franklin" w:hAnsi="Libre Franklin" w:cs="Libre Franklin"/>
                <w:sz w:val="18"/>
                <w:szCs w:val="18"/>
                <w:lang w:eastAsia="en-AU"/>
              </w:rPr>
              <w:t xml:space="preserve">on-renewable </w:t>
            </w:r>
            <w:r w:rsidRPr="00320F6E">
              <w:rPr>
                <w:rFonts w:ascii="Libre Franklin" w:eastAsia="Libre Franklin" w:hAnsi="Libre Franklin" w:cs="Libre Franklin"/>
                <w:sz w:val="18"/>
                <w:szCs w:val="18"/>
                <w:lang w:eastAsia="en-AU"/>
              </w:rPr>
              <w:t>R</w:t>
            </w:r>
            <w:r w:rsidR="002D36AB">
              <w:rPr>
                <w:rFonts w:ascii="Libre Franklin" w:eastAsia="Libre Franklin" w:hAnsi="Libre Franklin" w:cs="Libre Franklin"/>
                <w:sz w:val="18"/>
                <w:szCs w:val="18"/>
                <w:lang w:eastAsia="en-AU"/>
              </w:rPr>
              <w:t>esources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D93FC" w14:textId="0A8A80F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National Planning &amp; Monitoring (DNPM)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3128B" w14:textId="4D077D8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543D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4048787"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2019</w:t>
            </w:r>
          </w:p>
          <w:p w14:paraId="20E5043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Dec</w:t>
            </w:r>
          </w:p>
          <w:p w14:paraId="553B6331" w14:textId="14F772A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4/2019</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F150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2594303" w14:textId="0F4AEDC5"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0C8D2E7A"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42328" w14:textId="3294E06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27422" w14:textId="7777777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p w14:paraId="21C56E2E" w14:textId="6BCF98B6" w:rsidR="00347BAB" w:rsidRPr="00320F6E" w:rsidRDefault="00347BAB" w:rsidP="00347BAB">
            <w:pPr>
              <w:jc w:val="center"/>
              <w:rPr>
                <w:rFonts w:ascii="Libre Franklin" w:eastAsia="Libre Franklin" w:hAnsi="Libre Franklin" w:cs="Libre Franklin"/>
                <w:sz w:val="18"/>
                <w:szCs w:val="18"/>
                <w:lang w:eastAsia="en-AU"/>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09A7A" w14:textId="1C34BEF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303E7" w14:textId="17C2870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Henry Kore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976A1" w14:textId="4B6D2201" w:rsidR="00347BAB" w:rsidRPr="00320F6E" w:rsidRDefault="00347BAB" w:rsidP="00347BAB">
            <w:pPr>
              <w:jc w:val="center"/>
              <w:rPr>
                <w:rFonts w:ascii="Libre Franklin" w:eastAsia="Libre Franklin" w:hAnsi="Libre Franklin" w:cs="Libre Franklin"/>
                <w:sz w:val="18"/>
                <w:szCs w:val="18"/>
                <w:lang w:eastAsia="en-AU"/>
              </w:rPr>
            </w:pPr>
            <w:proofErr w:type="gramStart"/>
            <w:r w:rsidRPr="00320F6E">
              <w:rPr>
                <w:rFonts w:ascii="Libre Franklin" w:eastAsia="Libre Franklin" w:hAnsi="Libre Franklin" w:cs="Libre Franklin"/>
                <w:sz w:val="18"/>
                <w:szCs w:val="18"/>
                <w:lang w:eastAsia="en-AU"/>
              </w:rPr>
              <w:t>Secretary</w:t>
            </w:r>
            <w:r w:rsidR="00897702">
              <w:rPr>
                <w:rFonts w:ascii="Libre Franklin" w:eastAsia="Libre Franklin" w:hAnsi="Libre Franklin" w:cs="Libre Franklin"/>
                <w:sz w:val="18"/>
                <w:szCs w:val="18"/>
                <w:lang w:eastAsia="en-AU"/>
              </w:rPr>
              <w:t xml:space="preserve">, </w:t>
            </w:r>
            <w:r w:rsidR="00897702" w:rsidRPr="00320F6E">
              <w:rPr>
                <w:rFonts w:ascii="Libre Franklin" w:eastAsia="Libre Franklin" w:hAnsi="Libre Franklin" w:cs="Libre Franklin"/>
                <w:sz w:val="18"/>
                <w:szCs w:val="18"/>
                <w:lang w:eastAsia="en-AU"/>
              </w:rPr>
              <w:t xml:space="preserve"> Department</w:t>
            </w:r>
            <w:proofErr w:type="gramEnd"/>
            <w:r w:rsidR="00897702" w:rsidRPr="00320F6E">
              <w:rPr>
                <w:rFonts w:ascii="Libre Franklin" w:eastAsia="Libre Franklin" w:hAnsi="Libre Franklin" w:cs="Libre Franklin"/>
                <w:sz w:val="18"/>
                <w:szCs w:val="18"/>
                <w:lang w:eastAsia="en-AU"/>
              </w:rPr>
              <w:t xml:space="preserve"> of Mineral Policy &amp; Geohazard Management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8E3CB" w14:textId="5DABA42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Mineral Policy &amp; Geohazard Management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7AC66" w14:textId="6BB5B2B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FB65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00DB41A" w14:textId="34BE6871"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5364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8C3046B" w14:textId="0553BF2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0259A958"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CBB3D" w14:textId="69C9E3C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7E07C" w14:textId="0666F46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BE046" w14:textId="09A6F33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78E36" w14:textId="53ED998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Winterford Eko</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76A9D" w14:textId="60EF784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Acting Deputy Secretary</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1B6F8" w14:textId="0A01BDB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Mineral Policy &amp; Geohazard Management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508D6" w14:textId="4D8C733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3D51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F20AAD2" w14:textId="07B975F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D08E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3461328" w14:textId="10DA9FC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63F7B153"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25735" w14:textId="013326E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8559C" w14:textId="6B1FB28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92BD8" w14:textId="1C70308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3E626" w14:textId="100FA29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Asavi Kendua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0E9C4" w14:textId="06B6BCF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Acting Director Mineral Policy &amp; Legislation Division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4D340" w14:textId="7FD84F2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Department of Mineral Policy &amp; Geohazard Management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9304A" w14:textId="202E143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032C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D96FCEA"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2017</w:t>
            </w:r>
          </w:p>
          <w:p w14:paraId="2B081C9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24</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153C985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4/2017</w:t>
            </w:r>
          </w:p>
          <w:p w14:paraId="217D76F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88D95FC"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2018</w:t>
            </w:r>
          </w:p>
          <w:p w14:paraId="765D3A4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Thursday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April</w:t>
            </w:r>
          </w:p>
          <w:p w14:paraId="3C6D7FC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1/2018</w:t>
            </w:r>
          </w:p>
          <w:p w14:paraId="6AEAF37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5E5542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w:t>
            </w:r>
          </w:p>
          <w:p w14:paraId="0256273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2/2018</w:t>
            </w:r>
          </w:p>
          <w:p w14:paraId="1FC2E08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68C38C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77BB869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3/2018</w:t>
            </w:r>
          </w:p>
          <w:p w14:paraId="098E7269" w14:textId="34AD4EF9"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D9B3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8C7CC5C" w14:textId="03A10EF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0146AB2E"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A9711" w14:textId="2269145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23FD1" w14:textId="4FDD252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897702">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70A32" w14:textId="4B42134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EEEC3" w14:textId="1FC66C2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Emmanuel </w:t>
            </w:r>
            <w:proofErr w:type="spellStart"/>
            <w:r w:rsidRPr="00320F6E">
              <w:rPr>
                <w:rFonts w:ascii="Libre Franklin" w:eastAsia="Libre Franklin" w:hAnsi="Libre Franklin" w:cs="Libre Franklin"/>
                <w:sz w:val="18"/>
                <w:szCs w:val="18"/>
                <w:lang w:eastAsia="en-AU"/>
              </w:rPr>
              <w:t>Donigi</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A9D6F" w14:textId="12CA8FA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Senior Legal Advisor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68910" w14:textId="2861690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Department of Mineral Policy &amp; </w:t>
            </w:r>
            <w:r w:rsidRPr="00320F6E">
              <w:rPr>
                <w:rFonts w:ascii="Libre Franklin" w:eastAsia="Libre Franklin" w:hAnsi="Libre Franklin" w:cs="Libre Franklin"/>
                <w:sz w:val="18"/>
                <w:szCs w:val="18"/>
                <w:lang w:eastAsia="en-AU"/>
              </w:rPr>
              <w:lastRenderedPageBreak/>
              <w:t>Geohazard Management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4E734" w14:textId="22C9B9F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E581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21939D6"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4AE5B18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 Jun</w:t>
            </w:r>
          </w:p>
          <w:p w14:paraId="2480D92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6D8B255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1DC7A7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7DD3928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6235CBD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224B8C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 Nov</w:t>
            </w:r>
          </w:p>
          <w:p w14:paraId="4998B9A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3E069F2A" w14:textId="396A99BD"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6784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F14EFF7" w14:textId="4FBB979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5757722E"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1AC07" w14:textId="592316A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13162" w14:textId="241656D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03B5C" w14:textId="4C5ECED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1DD79" w14:textId="723CF43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Gordon Kega, CPA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A511F" w14:textId="4EDE743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Acting Auditor General</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6F278" w14:textId="061E8D0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Auditor General’s Office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0C820" w14:textId="3A36750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489A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94A4812" w14:textId="71E6B76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BA937" w14:textId="4EC990C7" w:rsidR="00347BAB" w:rsidRPr="00252322" w:rsidRDefault="00347BAB"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3A87841E"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42853" w14:textId="3228256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BDB49" w14:textId="60965F0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83EE9" w14:textId="5672DFC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23DBF" w14:textId="1973FF7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Albert </w:t>
            </w:r>
            <w:proofErr w:type="spellStart"/>
            <w:r w:rsidRPr="00320F6E">
              <w:rPr>
                <w:rFonts w:ascii="Libre Franklin" w:eastAsia="Libre Franklin" w:hAnsi="Libre Franklin" w:cs="Libre Franklin"/>
                <w:sz w:val="18"/>
                <w:szCs w:val="18"/>
                <w:lang w:eastAsia="en-AU"/>
              </w:rPr>
              <w:t>Kimisi</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79EB3" w14:textId="3CA70C6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Acting Deputy Auditor General Corporate Services Division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042D2" w14:textId="3A0680E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Auditor General’s Office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04DA0" w14:textId="7E70F90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6766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CDEDD12" w14:textId="3B170F1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E3FA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CD3F5C0" w14:textId="53971B86"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44AE0F7F"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443AB" w14:textId="4930F25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4EFFA" w14:textId="25C5146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74992" w14:textId="336389D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E5AB4" w14:textId="7C1542A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Lemeki Ila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A7E30" w14:textId="17B628A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Deputy Auditor General Statutory Bodies Audit Division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7C644" w14:textId="268B532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Auditor General’s Office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DD57B" w14:textId="4C768F8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1960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5399C56"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4B6CB9B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72C37AB1" w14:textId="065DC873"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0F7F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046BC2E" w14:textId="4524F47A"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65FE6812"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54C5B" w14:textId="75CD8D0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F3B5D" w14:textId="15A4573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897702">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545BC" w14:textId="3B8C8A3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12D2A" w14:textId="0121F77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Ray Nouoru</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E855D" w14:textId="40EA303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Deputy Auditor General National Departments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F2A35" w14:textId="4A015B4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Auditor General’s Office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322E5" w14:textId="69C2704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87F4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E5E9DC1" w14:textId="4467E85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7F41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AE5EDC6" w14:textId="51DF7F0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p w14:paraId="0ED6EAE7" w14:textId="4E68F0AD" w:rsidR="00347BAB" w:rsidRPr="00320F6E" w:rsidRDefault="00347BAB" w:rsidP="00347BAB">
            <w:pPr>
              <w:spacing w:before="0" w:after="0"/>
              <w:jc w:val="center"/>
              <w:rPr>
                <w:rFonts w:ascii="Libre Franklin" w:eastAsia="Libre Franklin" w:hAnsi="Libre Franklin" w:cs="Libre Franklin"/>
                <w:sz w:val="18"/>
                <w:szCs w:val="18"/>
                <w:lang w:eastAsia="en-AU"/>
              </w:rPr>
            </w:pPr>
          </w:p>
        </w:tc>
      </w:tr>
      <w:tr w:rsidR="00347BAB" w:rsidRPr="00320F6E" w14:paraId="3C0EFBFC"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52AC1" w14:textId="163267E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5FDD6" w14:textId="29FA8FF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7DEC5" w14:textId="342BC4D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A1836" w14:textId="2841AE8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Nao Badu</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FB825" w14:textId="484CECA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Commissioner &amp; CEO</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825D4" w14:textId="62E467E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National Economic and Fiscal Commission (NEFC)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00D4E" w14:textId="2D787FE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5307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02B5AA2" w14:textId="5CB26F62"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09E8B" w14:textId="1DD4A64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1C0E3E8D"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A577D" w14:textId="2DF2429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B3A83" w14:textId="465C9E0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0A735" w14:textId="20AC1CD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B5A24" w14:textId="3D28FF0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Erwin Pouru</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E18A0" w14:textId="367AB13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Policy Analyst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3B494" w14:textId="142FF02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National Economic and Fiscal Commission (NEFC)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34E62" w14:textId="3FEDAE3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B999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B22DD6C" w14:textId="645BBF94" w:rsidR="00347BAB" w:rsidRPr="00320F6E" w:rsidRDefault="00347BAB" w:rsidP="00347BAB">
            <w:pPr>
              <w:spacing w:before="0" w:after="0"/>
              <w:jc w:val="center"/>
              <w:rPr>
                <w:rFonts w:ascii="Libre Franklin" w:eastAsia="Libre Franklin" w:hAnsi="Libre Franklin" w:cs="Libre Franklin"/>
                <w:sz w:val="18"/>
                <w:szCs w:val="18"/>
                <w:lang w:eastAsia="en-AU"/>
              </w:rPr>
            </w:pPr>
            <w:proofErr w:type="spellStart"/>
            <w:r w:rsidRPr="00320F6E">
              <w:rPr>
                <w:rFonts w:ascii="Libre Franklin" w:eastAsia="Libre Franklin" w:hAnsi="Libre Franklin" w:cs="Libre Franklin"/>
                <w:sz w:val="18"/>
                <w:szCs w:val="18"/>
                <w:lang w:eastAsia="en-AU"/>
              </w:rPr>
              <w:t>DId</w:t>
            </w:r>
            <w:proofErr w:type="spellEnd"/>
            <w:r w:rsidRPr="00320F6E">
              <w:rPr>
                <w:rFonts w:ascii="Libre Franklin" w:eastAsia="Libre Franklin" w:hAnsi="Libre Franklin" w:cs="Libre Franklin"/>
                <w:sz w:val="18"/>
                <w:szCs w:val="18"/>
                <w:lang w:eastAsia="en-AU"/>
              </w:rPr>
              <w:t xml:space="preserve">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52737" w14:textId="2E98E5C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5314DFF9"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3E95F" w14:textId="384F91D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C9716" w14:textId="35036E2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CFBF6" w14:textId="722575C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AE575" w14:textId="21310A6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Ray Paul</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19239" w14:textId="693D721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Commissioner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34A95" w14:textId="57CF42C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PNG Customs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1009B" w14:textId="49AAD02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B94B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66134C7" w14:textId="13B15863"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9C2C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A329F45" w14:textId="4975AE3A" w:rsidR="00347BAB" w:rsidRPr="00320F6E" w:rsidDel="0045242B"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782B379E"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26B55" w14:textId="0A8BD36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C79FD" w14:textId="11DAF43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0BE25" w14:textId="2C77708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B661C" w14:textId="5CCED13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Wilma Seolo</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923C0" w14:textId="3EB6B8D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Senior Trade Advising</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D65F4" w14:textId="6A87BA8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PNG Customs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CF604" w14:textId="7C0FF6B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FD8D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25F7023"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611D4D5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2AADAB0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57B6D004" w14:textId="3520140B"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3D6D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B571E1E" w14:textId="310B32A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1A744B93"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1969F" w14:textId="29C153A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C0CBB" w14:textId="01BD3D3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139E6" w14:textId="080927A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70FD7" w14:textId="624DC13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Dr. Albert Mellam</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75212" w14:textId="7476B0C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Executive Director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44167" w14:textId="66E909E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PNG Chamber of Mines &amp; Petroleum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DBD20" w14:textId="25F1A31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D5FF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3DB8CE7"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2018</w:t>
            </w:r>
          </w:p>
          <w:p w14:paraId="29264C5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Thursday,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Apr</w:t>
            </w:r>
          </w:p>
          <w:p w14:paraId="11962DF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1/2018</w:t>
            </w:r>
          </w:p>
          <w:p w14:paraId="4DF84F7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08D1A5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4FDBC04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2/2018</w:t>
            </w:r>
          </w:p>
          <w:p w14:paraId="554AEC3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5E3CA6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7721B3C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3/2018</w:t>
            </w:r>
          </w:p>
          <w:p w14:paraId="1A89B4E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919558A" w14:textId="1D57B08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2019</w:t>
            </w:r>
          </w:p>
          <w:p w14:paraId="59B44374" w14:textId="0F267F81"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11</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Oct</w:t>
            </w:r>
          </w:p>
          <w:p w14:paraId="4939F6A8" w14:textId="716508A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p w14:paraId="47E0CF2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34522A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0202797" w14:textId="447C91BC"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7D1107DD" w14:textId="3A20C9A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627CC97B" w14:textId="20E77BF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7FE568E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78431A8" w14:textId="5AFF1942"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408D157D" w14:textId="41F81372"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030AE6A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3FFCB22" w14:textId="5D1FC0C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1E3B20DA" w14:textId="063FF92A"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72246FB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4E99426" w14:textId="28D1D9F0"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2021</w:t>
            </w:r>
          </w:p>
          <w:p w14:paraId="1AF93587" w14:textId="06AEA9D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 xml:space="preserve">th </w:t>
            </w:r>
            <w:r w:rsidRPr="00320F6E">
              <w:rPr>
                <w:rFonts w:ascii="Libre Franklin" w:eastAsia="Libre Franklin" w:hAnsi="Libre Franklin" w:cs="Libre Franklin"/>
                <w:sz w:val="18"/>
                <w:szCs w:val="18"/>
                <w:lang w:eastAsia="en-AU"/>
              </w:rPr>
              <w:t>Jun</w:t>
            </w:r>
          </w:p>
          <w:p w14:paraId="4D57363D" w14:textId="484B2A9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1C9F777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646F5B7" w14:textId="6E080C6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Aug</w:t>
            </w:r>
          </w:p>
          <w:p w14:paraId="79C13804" w14:textId="5F6BD13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2/2021</w:t>
            </w:r>
          </w:p>
          <w:p w14:paraId="217D2AA7" w14:textId="62FBB1E3"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8B44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9D9FAB8" w14:textId="2A87A67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6E8F017B"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3FB00" w14:textId="0888BD1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11C79" w14:textId="3E0206F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E0FF8" w14:textId="144A5AF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777E9" w14:textId="1E9188C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Leah Warupi-Morlin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FDED0" w14:textId="0248E10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Project Coordinator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3C21A" w14:textId="628B131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PNG Chamber of Mines &amp; Petroleum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A58E8" w14:textId="0EC2838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496C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DDBB672" w14:textId="0537FE54"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2017</w:t>
            </w:r>
          </w:p>
          <w:p w14:paraId="2D64E61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5D00A41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1/2017</w:t>
            </w:r>
          </w:p>
          <w:p w14:paraId="4598F72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7549E3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7848637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3/2017</w:t>
            </w:r>
          </w:p>
          <w:p w14:paraId="0016E16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3769F1F" w14:textId="0A74208A"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2018</w:t>
            </w:r>
          </w:p>
          <w:p w14:paraId="3B3B320F" w14:textId="3602528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7F6F31A2" w14:textId="7A8A45A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2/2018</w:t>
            </w:r>
          </w:p>
          <w:p w14:paraId="63273A8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12A68E9" w14:textId="07E6E7C2"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2019</w:t>
            </w:r>
          </w:p>
          <w:p w14:paraId="3349E89D" w14:textId="5AC5E2C2"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11</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oct</w:t>
            </w:r>
          </w:p>
          <w:p w14:paraId="2D468697" w14:textId="22AFB71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p w14:paraId="74F9083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93D5535" w14:textId="542D0C4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Dec</w:t>
            </w:r>
          </w:p>
          <w:p w14:paraId="5DC96DAF" w14:textId="386E432A"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4/2019</w:t>
            </w:r>
          </w:p>
          <w:p w14:paraId="432DC2C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7CB7EB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A2B43E4" w14:textId="1ABBC37D"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2020</w:t>
            </w:r>
          </w:p>
          <w:p w14:paraId="3CBD9FB1" w14:textId="27A0688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7C63EFA1" w14:textId="442C2BC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0B19146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835A5A9" w14:textId="64F3778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499EF8A9" w14:textId="4776F7DA"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77AAD8D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3A7603C" w14:textId="1CD50FA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64658EB9" w14:textId="7EDB446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4CBFEA4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E579C96" w14:textId="6FC67A91"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2021</w:t>
            </w:r>
          </w:p>
          <w:p w14:paraId="6FB0225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797DCF71" w14:textId="0CE364B6"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64564B7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8FCB1DB" w14:textId="4788C0B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Aug</w:t>
            </w:r>
          </w:p>
          <w:p w14:paraId="5A6C1DF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2/2021</w:t>
            </w:r>
          </w:p>
          <w:p w14:paraId="48B180B1" w14:textId="4E38218E"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9DD7E" w14:textId="05A25916"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0406015" w14:textId="1789316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p w14:paraId="5CA2D9EB" w14:textId="7D3E46CB" w:rsidR="00347BAB" w:rsidRPr="00320F6E" w:rsidRDefault="00347BAB" w:rsidP="00347BAB">
            <w:pPr>
              <w:spacing w:before="0" w:after="0"/>
              <w:jc w:val="center"/>
              <w:rPr>
                <w:rFonts w:ascii="Libre Franklin" w:eastAsia="Libre Franklin" w:hAnsi="Libre Franklin" w:cs="Libre Franklin"/>
                <w:sz w:val="18"/>
                <w:szCs w:val="18"/>
                <w:lang w:eastAsia="en-AU"/>
              </w:rPr>
            </w:pPr>
          </w:p>
        </w:tc>
      </w:tr>
      <w:tr w:rsidR="00347BAB" w:rsidRPr="00320F6E" w14:paraId="5CA0FFD0"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8C836" w14:textId="00C9C5D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5BBA0" w14:textId="1EE4B35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BB448" w14:textId="2DF99DE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FE8C1" w14:textId="7F81606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Jimmy Yareba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0E93D" w14:textId="2C5E1DD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Project Coordinator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09AAF" w14:textId="0C67D92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PNG Chamber of Mines &amp; Petroleum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AF708" w14:textId="017159E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8DAF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2E599F0" w14:textId="77777777" w:rsidR="00347BAB" w:rsidRPr="00252322" w:rsidRDefault="00347BAB" w:rsidP="00347BAB">
            <w:pPr>
              <w:spacing w:before="0" w:after="0"/>
              <w:jc w:val="center"/>
              <w:rPr>
                <w:rFonts w:ascii="Libre Franklin" w:eastAsia="Libre Franklin" w:hAnsi="Libre Franklin" w:cs="Libre Franklin"/>
                <w:b/>
                <w:bCs/>
                <w:sz w:val="18"/>
                <w:szCs w:val="18"/>
                <w:lang w:eastAsia="en-AU"/>
              </w:rPr>
            </w:pPr>
            <w:r w:rsidRPr="00252322">
              <w:rPr>
                <w:rFonts w:ascii="Libre Franklin" w:eastAsia="Libre Franklin" w:hAnsi="Libre Franklin" w:cs="Libre Franklin"/>
                <w:b/>
                <w:bCs/>
                <w:sz w:val="18"/>
                <w:szCs w:val="18"/>
                <w:lang w:eastAsia="en-AU"/>
              </w:rPr>
              <w:t>2017</w:t>
            </w:r>
          </w:p>
          <w:p w14:paraId="5C5ACAEE" w14:textId="7155F726"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w:t>
            </w:r>
            <w:r w:rsidRPr="00320F6E">
              <w:rPr>
                <w:rFonts w:ascii="Libre Franklin" w:eastAsia="Libre Franklin" w:hAnsi="Libre Franklin" w:cs="Libre Franklin"/>
                <w:sz w:val="18"/>
                <w:szCs w:val="18"/>
                <w:vertAlign w:val="superscript"/>
                <w:lang w:eastAsia="en-AU"/>
              </w:rPr>
              <w:t>nd</w:t>
            </w:r>
            <w:r w:rsidRPr="00320F6E">
              <w:rPr>
                <w:rFonts w:ascii="Libre Franklin" w:eastAsia="Libre Franklin" w:hAnsi="Libre Franklin" w:cs="Libre Franklin"/>
                <w:sz w:val="18"/>
                <w:szCs w:val="18"/>
                <w:lang w:eastAsia="en-AU"/>
              </w:rPr>
              <w:t xml:space="preserve"> June</w:t>
            </w:r>
          </w:p>
          <w:p w14:paraId="7D939E02" w14:textId="68BBB732"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2/2017</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1C55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AA96EB7" w14:textId="77777777" w:rsidR="00347BAB" w:rsidRDefault="00101B60"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No </w:t>
            </w:r>
          </w:p>
          <w:p w14:paraId="33A6B256" w14:textId="77777777" w:rsidR="00353604" w:rsidRPr="00353604" w:rsidRDefault="00101B60" w:rsidP="00353604">
            <w:pPr>
              <w:spacing w:before="0" w:after="0"/>
              <w:rPr>
                <w:rFonts w:ascii="Libre Franklin" w:eastAsia="Libre Franklin" w:hAnsi="Libre Franklin" w:cs="Libre Franklin"/>
                <w:b/>
                <w:sz w:val="18"/>
                <w:szCs w:val="18"/>
                <w:lang w:eastAsia="en-AU"/>
              </w:rPr>
            </w:pPr>
            <w:r w:rsidRPr="00353604">
              <w:rPr>
                <w:rFonts w:ascii="Libre Franklin" w:eastAsia="Libre Franklin" w:hAnsi="Libre Franklin" w:cs="Libre Franklin"/>
                <w:b/>
                <w:sz w:val="18"/>
                <w:szCs w:val="18"/>
                <w:lang w:eastAsia="en-AU"/>
              </w:rPr>
              <w:t xml:space="preserve">Note: </w:t>
            </w:r>
          </w:p>
          <w:p w14:paraId="2F5294D8" w14:textId="0C51A800" w:rsidR="00101B60" w:rsidRDefault="00101B60" w:rsidP="00353604">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Resigned from the Chamber </w:t>
            </w:r>
          </w:p>
          <w:p w14:paraId="2321A418" w14:textId="5D34028C" w:rsidR="00101B60" w:rsidRPr="00320F6E" w:rsidRDefault="00101B60" w:rsidP="00347BAB">
            <w:pPr>
              <w:spacing w:before="0" w:after="0"/>
              <w:jc w:val="center"/>
              <w:rPr>
                <w:rFonts w:ascii="Libre Franklin" w:eastAsia="Libre Franklin" w:hAnsi="Libre Franklin" w:cs="Libre Franklin"/>
                <w:sz w:val="18"/>
                <w:szCs w:val="18"/>
                <w:lang w:eastAsia="en-AU"/>
              </w:rPr>
            </w:pPr>
          </w:p>
        </w:tc>
      </w:tr>
      <w:tr w:rsidR="00347BAB" w:rsidRPr="00320F6E" w14:paraId="6953CB2F"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3C65C" w14:textId="3835B86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D67D4" w14:textId="4B5B198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4F088" w14:textId="7B0399B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C53F2" w14:textId="37D81B8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Jeremy Mogi</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D3548" w14:textId="2F11B0F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Public Relations &amp; Communications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1DC87" w14:textId="6721788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PNG Chamber of Mines &amp; Petroleum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60AEB" w14:textId="7D1E3EA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470E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7FDDE72" w14:textId="2DA32C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r>
              <w:rPr>
                <w:rFonts w:ascii="Libre Franklin" w:eastAsia="Libre Franklin" w:hAnsi="Libre Franklin" w:cs="Libre Franklin"/>
                <w:sz w:val="18"/>
                <w:szCs w:val="18"/>
                <w:lang w:eastAsia="en-AU"/>
              </w:rPr>
              <w:t>.</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B85AC" w14:textId="5169286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1D25CD11" w14:textId="77777777" w:rsidTr="001E2E5D">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C9D11" w14:textId="4E6E9A3A" w:rsidR="00347BAB" w:rsidRPr="00364658" w:rsidRDefault="00347BAB" w:rsidP="00347BAB">
            <w:pPr>
              <w:jc w:val="center"/>
              <w:rPr>
                <w:rFonts w:ascii="Libre Franklin" w:eastAsia="Libre Franklin" w:hAnsi="Libre Franklin" w:cs="Libre Franklin"/>
                <w:sz w:val="18"/>
                <w:szCs w:val="18"/>
                <w:lang w:eastAsia="en-AU"/>
              </w:rPr>
            </w:pPr>
            <w:r w:rsidRPr="00364658">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26AF9" w14:textId="7E37BFC5" w:rsidR="00347BAB" w:rsidRPr="00364658" w:rsidRDefault="00347BAB" w:rsidP="00347BAB">
            <w:pPr>
              <w:jc w:val="center"/>
              <w:rPr>
                <w:rFonts w:ascii="Libre Franklin" w:eastAsia="Libre Franklin" w:hAnsi="Libre Franklin" w:cs="Libre Franklin"/>
                <w:sz w:val="18"/>
                <w:szCs w:val="18"/>
                <w:lang w:eastAsia="en-AU"/>
              </w:rPr>
            </w:pPr>
            <w:r w:rsidRPr="00364658">
              <w:rPr>
                <w:rFonts w:ascii="Libre Franklin" w:eastAsia="Libre Franklin" w:hAnsi="Libre Franklin" w:cs="Libre Franklin"/>
                <w:sz w:val="18"/>
                <w:szCs w:val="18"/>
                <w:lang w:eastAsia="en-AU"/>
              </w:rPr>
              <w:t>Alternate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E851B" w14:textId="49869FA3" w:rsidR="00347BAB" w:rsidRPr="00364658" w:rsidRDefault="006E061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w:t>
            </w:r>
            <w:r w:rsidR="003E6607">
              <w:rPr>
                <w:rFonts w:ascii="Libre Franklin" w:eastAsia="Libre Franklin" w:hAnsi="Libre Franklin" w:cs="Libre Franklin"/>
                <w:sz w:val="18"/>
                <w:szCs w:val="18"/>
                <w:lang w:eastAsia="en-AU"/>
              </w:rPr>
              <w:t>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554EC" w14:textId="00EF757D" w:rsidR="00347BAB" w:rsidRPr="00364658" w:rsidRDefault="00347BAB" w:rsidP="00347BAB">
            <w:pPr>
              <w:jc w:val="center"/>
              <w:rPr>
                <w:rFonts w:ascii="Libre Franklin" w:eastAsia="Libre Franklin" w:hAnsi="Libre Franklin" w:cs="Libre Franklin"/>
                <w:sz w:val="18"/>
                <w:szCs w:val="18"/>
                <w:lang w:eastAsia="en-AU"/>
              </w:rPr>
            </w:pPr>
            <w:r w:rsidRPr="00364658">
              <w:rPr>
                <w:rFonts w:ascii="Libre Franklin" w:eastAsia="Libre Franklin" w:hAnsi="Libre Franklin" w:cs="Libre Franklin"/>
                <w:sz w:val="18"/>
                <w:szCs w:val="18"/>
                <w:lang w:eastAsia="en-AU"/>
              </w:rPr>
              <w:t xml:space="preserve">Emmanuel </w:t>
            </w:r>
            <w:proofErr w:type="spellStart"/>
            <w:r w:rsidRPr="00364658">
              <w:rPr>
                <w:rFonts w:ascii="Libre Franklin" w:eastAsia="Libre Franklin" w:hAnsi="Libre Franklin" w:cs="Libre Franklin"/>
                <w:sz w:val="18"/>
                <w:szCs w:val="18"/>
                <w:lang w:eastAsia="en-AU"/>
              </w:rPr>
              <w:t>Pow</w:t>
            </w:r>
            <w:r w:rsidR="00524B40">
              <w:rPr>
                <w:rFonts w:ascii="Libre Franklin" w:eastAsia="Libre Franklin" w:hAnsi="Libre Franklin" w:cs="Libre Franklin"/>
                <w:sz w:val="18"/>
                <w:szCs w:val="18"/>
                <w:lang w:eastAsia="en-AU"/>
              </w:rPr>
              <w:t>u</w:t>
            </w:r>
            <w:r w:rsidRPr="00364658">
              <w:rPr>
                <w:rFonts w:ascii="Libre Franklin" w:eastAsia="Libre Franklin" w:hAnsi="Libre Franklin" w:cs="Libre Franklin"/>
                <w:sz w:val="18"/>
                <w:szCs w:val="18"/>
                <w:lang w:eastAsia="en-AU"/>
              </w:rPr>
              <w:t>h</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79BBA" w14:textId="64A67454" w:rsidR="00347BAB" w:rsidRPr="00364658" w:rsidRDefault="00524B40"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Project Coordinator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E1F0A" w14:textId="07066EE1" w:rsidR="00347BAB" w:rsidRPr="00364658" w:rsidRDefault="00347BAB" w:rsidP="00347BAB">
            <w:pPr>
              <w:jc w:val="center"/>
              <w:rPr>
                <w:rFonts w:ascii="Libre Franklin" w:eastAsia="Libre Franklin" w:hAnsi="Libre Franklin" w:cs="Libre Franklin"/>
                <w:sz w:val="18"/>
                <w:szCs w:val="18"/>
                <w:lang w:eastAsia="en-AU"/>
              </w:rPr>
            </w:pPr>
            <w:r w:rsidRPr="00364658">
              <w:rPr>
                <w:rFonts w:ascii="Libre Franklin" w:eastAsia="Libre Franklin" w:hAnsi="Libre Franklin" w:cs="Libre Franklin"/>
                <w:sz w:val="18"/>
                <w:szCs w:val="18"/>
                <w:lang w:eastAsia="en-AU"/>
              </w:rPr>
              <w:t>PNG Chamber of Mines &amp; Petroleum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98ED6" w14:textId="16FCF93C" w:rsidR="00347BAB" w:rsidRPr="00364658" w:rsidRDefault="00347BAB" w:rsidP="00347BAB">
            <w:pPr>
              <w:jc w:val="center"/>
              <w:rPr>
                <w:rFonts w:ascii="Libre Franklin" w:eastAsia="Libre Franklin" w:hAnsi="Libre Franklin" w:cs="Libre Franklin"/>
                <w:sz w:val="18"/>
                <w:szCs w:val="18"/>
                <w:lang w:eastAsia="en-AU"/>
              </w:rPr>
            </w:pPr>
            <w:r w:rsidRPr="00364658">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5BF03" w14:textId="77777777" w:rsidR="00347BAB" w:rsidRPr="00364658" w:rsidRDefault="00347BAB" w:rsidP="00347BAB">
            <w:pPr>
              <w:spacing w:before="0" w:after="0"/>
              <w:jc w:val="center"/>
              <w:rPr>
                <w:rFonts w:ascii="Libre Franklin" w:eastAsia="Libre Franklin" w:hAnsi="Libre Franklin" w:cs="Libre Franklin"/>
                <w:sz w:val="18"/>
                <w:szCs w:val="18"/>
                <w:lang w:eastAsia="en-AU"/>
              </w:rPr>
            </w:pPr>
          </w:p>
          <w:p w14:paraId="1449732E" w14:textId="77777777" w:rsidR="00347BAB" w:rsidRDefault="00524B40" w:rsidP="00524B40">
            <w:pPr>
              <w:spacing w:before="0" w:after="0"/>
              <w:jc w:val="center"/>
              <w:rPr>
                <w:rFonts w:ascii="Libre Franklin" w:eastAsia="Libre Franklin" w:hAnsi="Libre Franklin" w:cs="Libre Franklin"/>
                <w:b/>
                <w:bCs/>
                <w:sz w:val="18"/>
                <w:szCs w:val="18"/>
                <w:lang w:eastAsia="en-AU"/>
              </w:rPr>
            </w:pPr>
            <w:r w:rsidRPr="00524B40">
              <w:rPr>
                <w:rFonts w:ascii="Libre Franklin" w:eastAsia="Libre Franklin" w:hAnsi="Libre Franklin" w:cs="Libre Franklin"/>
                <w:b/>
                <w:bCs/>
                <w:sz w:val="18"/>
                <w:szCs w:val="18"/>
                <w:lang w:eastAsia="en-AU"/>
              </w:rPr>
              <w:t>2017</w:t>
            </w:r>
          </w:p>
          <w:p w14:paraId="0249772C" w14:textId="1BD019F7" w:rsidR="00524B40" w:rsidRPr="00524B40" w:rsidRDefault="006E0616" w:rsidP="00524B40">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Monday, 6</w:t>
            </w:r>
            <w:r w:rsidRPr="006E0616">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March 1/2017</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D2BA6" w14:textId="77777777" w:rsidR="00347BAB" w:rsidRPr="00364658" w:rsidRDefault="00347BAB" w:rsidP="00347BAB">
            <w:pPr>
              <w:spacing w:before="0" w:after="0"/>
              <w:jc w:val="center"/>
              <w:rPr>
                <w:rFonts w:ascii="Libre Franklin" w:eastAsia="Libre Franklin" w:hAnsi="Libre Franklin" w:cs="Libre Franklin"/>
                <w:sz w:val="18"/>
                <w:szCs w:val="18"/>
                <w:lang w:eastAsia="en-AU"/>
              </w:rPr>
            </w:pPr>
          </w:p>
          <w:p w14:paraId="60430C09" w14:textId="77777777" w:rsidR="00347BAB" w:rsidRDefault="00347BAB" w:rsidP="00347BAB">
            <w:pPr>
              <w:spacing w:before="0" w:after="0"/>
              <w:jc w:val="center"/>
              <w:rPr>
                <w:rFonts w:ascii="Libre Franklin" w:eastAsia="Libre Franklin" w:hAnsi="Libre Franklin" w:cs="Libre Franklin"/>
                <w:sz w:val="18"/>
                <w:szCs w:val="18"/>
                <w:lang w:eastAsia="en-AU"/>
              </w:rPr>
            </w:pPr>
            <w:r w:rsidRPr="00364658">
              <w:rPr>
                <w:rFonts w:ascii="Libre Franklin" w:eastAsia="Libre Franklin" w:hAnsi="Libre Franklin" w:cs="Libre Franklin"/>
                <w:sz w:val="18"/>
                <w:szCs w:val="18"/>
                <w:lang w:eastAsia="en-AU"/>
              </w:rPr>
              <w:t>No</w:t>
            </w:r>
          </w:p>
          <w:p w14:paraId="2CD89826" w14:textId="77777777" w:rsidR="00353604" w:rsidRPr="00353604" w:rsidRDefault="00353604" w:rsidP="00353604">
            <w:pPr>
              <w:spacing w:before="0" w:after="0"/>
              <w:rPr>
                <w:rFonts w:ascii="Libre Franklin" w:eastAsia="Libre Franklin" w:hAnsi="Libre Franklin" w:cs="Libre Franklin"/>
                <w:b/>
                <w:sz w:val="18"/>
                <w:szCs w:val="18"/>
                <w:lang w:eastAsia="en-AU"/>
              </w:rPr>
            </w:pPr>
            <w:r w:rsidRPr="00353604">
              <w:rPr>
                <w:rFonts w:ascii="Libre Franklin" w:eastAsia="Libre Franklin" w:hAnsi="Libre Franklin" w:cs="Libre Franklin"/>
                <w:b/>
                <w:sz w:val="18"/>
                <w:szCs w:val="18"/>
                <w:lang w:eastAsia="en-AU"/>
              </w:rPr>
              <w:t xml:space="preserve">Note: </w:t>
            </w:r>
          </w:p>
          <w:p w14:paraId="07319B40" w14:textId="151DA1E5" w:rsidR="00353604" w:rsidRDefault="00353604" w:rsidP="00353604">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Resigned from the Chamber </w:t>
            </w:r>
          </w:p>
          <w:p w14:paraId="576D74C7" w14:textId="138B40D6" w:rsidR="00353604" w:rsidRPr="00364658" w:rsidDel="00C74000" w:rsidRDefault="00353604" w:rsidP="00347BAB">
            <w:pPr>
              <w:spacing w:before="0" w:after="0"/>
              <w:jc w:val="center"/>
              <w:rPr>
                <w:rFonts w:ascii="Libre Franklin" w:eastAsia="Libre Franklin" w:hAnsi="Libre Franklin" w:cs="Libre Franklin"/>
                <w:sz w:val="18"/>
                <w:szCs w:val="18"/>
                <w:lang w:eastAsia="en-AU"/>
              </w:rPr>
            </w:pPr>
          </w:p>
        </w:tc>
      </w:tr>
      <w:tr w:rsidR="00B51B96" w:rsidRPr="00320F6E" w14:paraId="4F73B324" w14:textId="77777777" w:rsidTr="001E2E5D">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BAB1C" w14:textId="46BB3F49" w:rsidR="00B51B96" w:rsidRPr="00364658" w:rsidRDefault="00B51B9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SOE</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04C6E" w14:textId="6D66362B" w:rsidR="00B51B96" w:rsidRPr="00364658" w:rsidRDefault="00B51B9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Full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0EA15" w14:textId="4CA01A12" w:rsidR="00B51B96" w:rsidRDefault="00B51B9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10477" w14:textId="19ACC766" w:rsidR="00B51B96" w:rsidRPr="00364658" w:rsidRDefault="00B51B9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Harold Duigu</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52519" w14:textId="5383DC82" w:rsidR="00B51B96" w:rsidRDefault="00B51B9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General Manager Corporate Affairs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CD7B8" w14:textId="29CED77F" w:rsidR="00B51B96" w:rsidRPr="00364658" w:rsidRDefault="00B51B96"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OK Tedi Mining Limited (OTML)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C8B0D" w14:textId="5BA0AB6A" w:rsidR="00B51B96" w:rsidRPr="00364658" w:rsidRDefault="00B51B9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9AB09" w14:textId="77777777" w:rsidR="00B51B96" w:rsidRPr="00320F6E" w:rsidRDefault="00B51B96" w:rsidP="00B51B96">
            <w:pPr>
              <w:spacing w:before="0" w:after="0"/>
              <w:jc w:val="center"/>
              <w:rPr>
                <w:rFonts w:ascii="Libre Franklin" w:eastAsia="Libre Franklin" w:hAnsi="Libre Franklin" w:cs="Libre Franklin"/>
                <w:sz w:val="18"/>
                <w:szCs w:val="18"/>
                <w:lang w:eastAsia="en-AU"/>
              </w:rPr>
            </w:pPr>
          </w:p>
          <w:p w14:paraId="471363F1" w14:textId="77777777" w:rsidR="00B51B96" w:rsidRPr="00CF1AA7" w:rsidRDefault="00B51B96" w:rsidP="00B51B96">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2021</w:t>
            </w:r>
          </w:p>
          <w:p w14:paraId="4DEDEF10" w14:textId="77777777" w:rsidR="00B51B96" w:rsidRPr="00320F6E" w:rsidRDefault="00B51B96" w:rsidP="00B51B96">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3BF922D6" w14:textId="77777777" w:rsidR="00B51B96" w:rsidRPr="00320F6E" w:rsidRDefault="00B51B96" w:rsidP="00B51B96">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5FBA4667" w14:textId="77777777" w:rsidR="00B51B96" w:rsidRPr="00320F6E" w:rsidRDefault="00B51B96" w:rsidP="00B51B96">
            <w:pPr>
              <w:spacing w:before="0" w:after="0"/>
              <w:jc w:val="center"/>
              <w:rPr>
                <w:rFonts w:ascii="Libre Franklin" w:eastAsia="Libre Franklin" w:hAnsi="Libre Franklin" w:cs="Libre Franklin"/>
                <w:sz w:val="18"/>
                <w:szCs w:val="18"/>
                <w:lang w:eastAsia="en-AU"/>
              </w:rPr>
            </w:pPr>
          </w:p>
          <w:p w14:paraId="082BD562" w14:textId="77777777" w:rsidR="00B51B96" w:rsidRPr="00320F6E" w:rsidRDefault="00B51B96" w:rsidP="00B51B96">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Aug</w:t>
            </w:r>
          </w:p>
          <w:p w14:paraId="14A5BCAA" w14:textId="77777777" w:rsidR="00B51B96" w:rsidRPr="00320F6E" w:rsidRDefault="00B51B96" w:rsidP="00B51B96">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2/2021</w:t>
            </w:r>
          </w:p>
          <w:p w14:paraId="329F706D" w14:textId="77777777" w:rsidR="00B51B96" w:rsidRPr="00364658" w:rsidRDefault="00B51B96"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F5166" w14:textId="77777777" w:rsidR="00B51B96" w:rsidRDefault="00B51B96" w:rsidP="00347BAB">
            <w:pPr>
              <w:spacing w:before="0" w:after="0"/>
              <w:jc w:val="center"/>
              <w:rPr>
                <w:rFonts w:ascii="Libre Franklin" w:eastAsia="Libre Franklin" w:hAnsi="Libre Franklin" w:cs="Libre Franklin"/>
                <w:sz w:val="18"/>
                <w:szCs w:val="18"/>
                <w:lang w:eastAsia="en-AU"/>
              </w:rPr>
            </w:pPr>
          </w:p>
          <w:p w14:paraId="29A8E55C" w14:textId="02F788CD" w:rsidR="00B51B96" w:rsidRPr="00364658" w:rsidRDefault="00B51B96"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Yes </w:t>
            </w:r>
          </w:p>
        </w:tc>
      </w:tr>
      <w:tr w:rsidR="00B51B96" w:rsidRPr="00320F6E" w14:paraId="10BA25D1" w14:textId="77777777" w:rsidTr="001E2E5D">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EABAB" w14:textId="11C3E826" w:rsidR="00B51B96" w:rsidRDefault="00B51B9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lastRenderedPageBreak/>
              <w:t xml:space="preserve">SOE </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C8868" w14:textId="2D4B5D25" w:rsidR="00B51B96" w:rsidRDefault="00B51B9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Alternate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9A39E" w14:textId="5B4A696B" w:rsidR="00B51B96" w:rsidRDefault="00B51B9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2022</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6DA30" w14:textId="093C7F7E" w:rsidR="00B51B96" w:rsidRDefault="00B51B9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Jeffery Tom</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D2B98" w14:textId="53B0813C" w:rsidR="00B51B96" w:rsidRDefault="00B51B9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Principal Government Liaison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E3CFD" w14:textId="54A4023E" w:rsidR="00B51B96" w:rsidRPr="00320F6E" w:rsidRDefault="00B51B96"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OK Tedi Mining Limited (OTML)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6766C" w14:textId="3850A180" w:rsidR="00B51B96" w:rsidRDefault="00B51B9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446C8" w14:textId="77777777" w:rsidR="00B51B96" w:rsidRDefault="00B51B96" w:rsidP="00B51B96">
            <w:pPr>
              <w:spacing w:before="0" w:after="0"/>
              <w:jc w:val="center"/>
              <w:rPr>
                <w:rFonts w:ascii="Libre Franklin" w:eastAsia="Libre Franklin" w:hAnsi="Libre Franklin" w:cs="Libre Franklin"/>
                <w:sz w:val="18"/>
                <w:szCs w:val="18"/>
                <w:lang w:eastAsia="en-AU"/>
              </w:rPr>
            </w:pPr>
          </w:p>
          <w:p w14:paraId="0F99F623" w14:textId="3A5256CF" w:rsidR="00A35CA2" w:rsidRPr="00320F6E" w:rsidRDefault="00A35CA2" w:rsidP="00B51B96">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1</w:t>
            </w:r>
            <w:r w:rsidRPr="00A35CA2">
              <w:rPr>
                <w:rFonts w:ascii="Libre Franklin" w:eastAsia="Libre Franklin" w:hAnsi="Libre Franklin" w:cs="Libre Franklin"/>
                <w:sz w:val="18"/>
                <w:szCs w:val="18"/>
                <w:vertAlign w:val="superscript"/>
                <w:lang w:eastAsia="en-AU"/>
              </w:rPr>
              <w:t>st</w:t>
            </w:r>
            <w:r>
              <w:rPr>
                <w:rFonts w:ascii="Libre Franklin" w:eastAsia="Libre Franklin" w:hAnsi="Libre Franklin" w:cs="Libre Franklin"/>
                <w:sz w:val="18"/>
                <w:szCs w:val="18"/>
                <w:lang w:eastAsia="en-AU"/>
              </w:rPr>
              <w:t xml:space="preserve"> Qtr MSG meeting yet to be held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5F44C" w14:textId="03D91074" w:rsidR="00B51B96" w:rsidRPr="00B51B96" w:rsidRDefault="00B51B96" w:rsidP="00A35CA2">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358ED141"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C6BC8" w14:textId="23601EC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SOE</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FA7E7" w14:textId="5C588CB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B51B96">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9375C" w14:textId="10E3A0B2" w:rsidR="00347BAB" w:rsidRPr="00320F6E" w:rsidRDefault="00A35CA2"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DBA96" w14:textId="1CA5E5D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Roberto Justo</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BD134" w14:textId="46787322" w:rsidR="00347BAB" w:rsidRPr="00320F6E" w:rsidRDefault="00A35CA2"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Principal Advisor Management Accounting</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58106" w14:textId="3441DB3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OK Tedi Mining Limited (OTML)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38172" w14:textId="2471B0C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B596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09E70C6"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2021</w:t>
            </w:r>
          </w:p>
          <w:p w14:paraId="552D3D5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Aug</w:t>
            </w:r>
          </w:p>
          <w:p w14:paraId="4397768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2/2021</w:t>
            </w:r>
          </w:p>
          <w:p w14:paraId="0219CA16" w14:textId="2443303E"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85473" w14:textId="77777777" w:rsidR="004D6BA4" w:rsidRDefault="004D6BA4" w:rsidP="00347BAB">
            <w:pPr>
              <w:spacing w:before="0" w:after="0"/>
              <w:jc w:val="center"/>
              <w:rPr>
                <w:rFonts w:ascii="Libre Franklin" w:eastAsia="Libre Franklin" w:hAnsi="Libre Franklin" w:cs="Libre Franklin"/>
                <w:sz w:val="18"/>
                <w:szCs w:val="18"/>
                <w:lang w:eastAsia="en-AU"/>
              </w:rPr>
            </w:pPr>
          </w:p>
          <w:p w14:paraId="326A5D6C" w14:textId="4FCBF0F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0228F81B"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0CC33" w14:textId="5DE2FC3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6AE26" w14:textId="3225FA4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3B7AD" w14:textId="367DC94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A59D0" w14:textId="60A45D1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Dr Ila </w:t>
            </w:r>
            <w:proofErr w:type="spellStart"/>
            <w:r w:rsidRPr="00320F6E">
              <w:rPr>
                <w:rFonts w:ascii="Libre Franklin" w:eastAsia="Libre Franklin" w:hAnsi="Libre Franklin" w:cs="Libre Franklin"/>
                <w:sz w:val="18"/>
                <w:szCs w:val="18"/>
                <w:lang w:eastAsia="en-AU"/>
              </w:rPr>
              <w:t>Temu</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464F7" w14:textId="2DAE328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Executive Director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240DA" w14:textId="2E80828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Barrick (Niugini Limited)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EE554" w14:textId="6FB93A6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649E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950A459" w14:textId="561FBBDA"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DEC8F" w14:textId="53998AFA"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2F98045E"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2C23A" w14:textId="67F3527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22188" w14:textId="465BA2E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D55EC" w14:textId="66777F5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w:t>
            </w:r>
            <w:r w:rsidR="00C611BD">
              <w:rPr>
                <w:rFonts w:ascii="Libre Franklin" w:eastAsia="Libre Franklin" w:hAnsi="Libre Franklin" w:cs="Libre Franklin"/>
                <w:sz w:val="18"/>
                <w:szCs w:val="18"/>
                <w:lang w:eastAsia="en-AU"/>
              </w:rPr>
              <w:t>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5E759" w14:textId="10519A2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Anthony Smare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9060A" w14:textId="2BD4B0E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General Manager Corporate &amp; Legal</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9A8A1" w14:textId="415931D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Barrick (Niugini Limited)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6F571" w14:textId="287ADDF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AE4B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6199A46"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2018</w:t>
            </w:r>
          </w:p>
          <w:p w14:paraId="08D128A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w:t>
            </w:r>
          </w:p>
          <w:p w14:paraId="098D674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2/2018</w:t>
            </w:r>
          </w:p>
          <w:p w14:paraId="4054A55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E6EBB4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750F8C7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3/2018</w:t>
            </w:r>
          </w:p>
          <w:p w14:paraId="4582B86E" w14:textId="3EB30690"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A2864" w14:textId="77777777" w:rsidR="00FB585C" w:rsidRDefault="00FB585C" w:rsidP="00347BAB">
            <w:pPr>
              <w:spacing w:before="0" w:after="0"/>
              <w:jc w:val="center"/>
              <w:rPr>
                <w:rFonts w:ascii="Libre Franklin" w:eastAsia="Libre Franklin" w:hAnsi="Libre Franklin" w:cs="Libre Franklin"/>
                <w:sz w:val="18"/>
                <w:szCs w:val="18"/>
                <w:lang w:eastAsia="en-AU"/>
              </w:rPr>
            </w:pPr>
          </w:p>
          <w:p w14:paraId="575078B3" w14:textId="77777777" w:rsidR="00FB585C" w:rsidRDefault="00FB585C" w:rsidP="00347BAB">
            <w:pPr>
              <w:spacing w:before="0" w:after="0"/>
              <w:jc w:val="center"/>
              <w:rPr>
                <w:rFonts w:ascii="Libre Franklin" w:eastAsia="Libre Franklin" w:hAnsi="Libre Franklin" w:cs="Libre Franklin"/>
                <w:sz w:val="18"/>
                <w:szCs w:val="18"/>
                <w:lang w:eastAsia="en-AU"/>
              </w:rPr>
            </w:pPr>
          </w:p>
          <w:p w14:paraId="42EA3FA2" w14:textId="207C302A"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73E8728D"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C4DCE" w14:textId="7CAFF38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1D8DE" w14:textId="4485983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96807" w14:textId="362287B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8DB44" w14:textId="4F385A4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Gertrude </w:t>
            </w:r>
            <w:proofErr w:type="spellStart"/>
            <w:r w:rsidRPr="00320F6E">
              <w:rPr>
                <w:rFonts w:ascii="Libre Franklin" w:eastAsia="Libre Franklin" w:hAnsi="Libre Franklin" w:cs="Libre Franklin"/>
                <w:sz w:val="18"/>
                <w:szCs w:val="18"/>
                <w:lang w:eastAsia="en-AU"/>
              </w:rPr>
              <w:t>Tamade</w:t>
            </w:r>
            <w:proofErr w:type="spellEnd"/>
            <w:r w:rsidRPr="00320F6E">
              <w:rPr>
                <w:rFonts w:ascii="Libre Franklin" w:eastAsia="Libre Franklin" w:hAnsi="Libre Franklin" w:cs="Libre Franklin"/>
                <w:sz w:val="18"/>
                <w:szCs w:val="18"/>
                <w:lang w:eastAsia="en-AU"/>
              </w:rPr>
              <w:t xml:space="preserve"> </w:t>
            </w:r>
            <w:proofErr w:type="spellStart"/>
            <w:r w:rsidRPr="00320F6E">
              <w:rPr>
                <w:rFonts w:ascii="Libre Franklin" w:eastAsia="Libre Franklin" w:hAnsi="Libre Franklin" w:cs="Libre Franklin"/>
                <w:sz w:val="18"/>
                <w:szCs w:val="18"/>
                <w:lang w:eastAsia="en-AU"/>
              </w:rPr>
              <w:t>Elai</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089F4" w14:textId="2AFAA70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Senior Legal Counsel</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95612" w14:textId="15D8E6A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Barrick (Niugini Limited)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7B0E6" w14:textId="57AC967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93FF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B98A903" w14:textId="46E994AB"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2017</w:t>
            </w:r>
          </w:p>
          <w:p w14:paraId="5A98D1E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24</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Dec</w:t>
            </w:r>
          </w:p>
          <w:p w14:paraId="33BA321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4/2017</w:t>
            </w:r>
          </w:p>
          <w:p w14:paraId="091F55C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22B3F9D"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2020</w:t>
            </w:r>
          </w:p>
          <w:p w14:paraId="20342EF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0CFABE2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0A5CD04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5AE266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7819CEB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7BA2E81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2B0228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3A6EDE8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49FA68E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0041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6E515F8" w14:textId="77777777" w:rsidR="00347BAB" w:rsidRDefault="00C611BD" w:rsidP="00C611BD">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No </w:t>
            </w:r>
          </w:p>
          <w:p w14:paraId="38ABB5DE" w14:textId="77777777" w:rsidR="00C611BD" w:rsidRDefault="00C611BD" w:rsidP="00C611BD">
            <w:pPr>
              <w:spacing w:before="0" w:after="0"/>
              <w:jc w:val="center"/>
              <w:rPr>
                <w:rFonts w:ascii="Libre Franklin" w:eastAsia="Libre Franklin" w:hAnsi="Libre Franklin" w:cs="Libre Franklin"/>
                <w:sz w:val="18"/>
                <w:szCs w:val="18"/>
                <w:lang w:eastAsia="en-AU"/>
              </w:rPr>
            </w:pPr>
          </w:p>
          <w:p w14:paraId="2E6CD11A" w14:textId="77777777" w:rsidR="00C611BD" w:rsidRPr="00353604" w:rsidRDefault="00C611BD" w:rsidP="00C611BD">
            <w:pPr>
              <w:spacing w:before="0" w:after="0"/>
              <w:rPr>
                <w:rFonts w:ascii="Libre Franklin" w:eastAsia="Libre Franklin" w:hAnsi="Libre Franklin" w:cs="Libre Franklin"/>
                <w:b/>
                <w:sz w:val="18"/>
                <w:szCs w:val="18"/>
                <w:lang w:eastAsia="en-AU"/>
              </w:rPr>
            </w:pPr>
            <w:r w:rsidRPr="00353604">
              <w:rPr>
                <w:rFonts w:ascii="Libre Franklin" w:eastAsia="Libre Franklin" w:hAnsi="Libre Franklin" w:cs="Libre Franklin"/>
                <w:b/>
                <w:sz w:val="18"/>
                <w:szCs w:val="18"/>
                <w:lang w:eastAsia="en-AU"/>
              </w:rPr>
              <w:t xml:space="preserve">Note: </w:t>
            </w:r>
          </w:p>
          <w:p w14:paraId="1F9EA8EA" w14:textId="71DD7BC2" w:rsidR="00C611BD" w:rsidRDefault="00C611BD" w:rsidP="00C611BD">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Resigned from Barrick</w:t>
            </w:r>
          </w:p>
          <w:p w14:paraId="26966D36" w14:textId="3D888038" w:rsidR="00C611BD" w:rsidRPr="00320F6E" w:rsidRDefault="00C611BD" w:rsidP="00C611BD">
            <w:pPr>
              <w:spacing w:before="0" w:after="0"/>
              <w:jc w:val="center"/>
              <w:rPr>
                <w:rFonts w:ascii="Libre Franklin" w:eastAsia="Libre Franklin" w:hAnsi="Libre Franklin" w:cs="Libre Franklin"/>
                <w:sz w:val="18"/>
                <w:szCs w:val="18"/>
                <w:lang w:eastAsia="en-AU"/>
              </w:rPr>
            </w:pPr>
          </w:p>
        </w:tc>
      </w:tr>
      <w:tr w:rsidR="00347BAB" w:rsidRPr="00320F6E" w14:paraId="3A4A20AA"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F856E" w14:textId="78D793C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EB0B1" w14:textId="75FEE1E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D4713" w14:textId="46B4574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C7665" w14:textId="1F30D052" w:rsidR="00347BAB" w:rsidRPr="00320F6E" w:rsidRDefault="00347BAB" w:rsidP="00347BAB">
            <w:pPr>
              <w:jc w:val="center"/>
              <w:rPr>
                <w:rFonts w:ascii="Libre Franklin" w:eastAsia="Libre Franklin" w:hAnsi="Libre Franklin" w:cs="Libre Franklin"/>
                <w:sz w:val="18"/>
                <w:szCs w:val="18"/>
                <w:lang w:eastAsia="en-AU"/>
              </w:rPr>
            </w:pPr>
            <w:proofErr w:type="spellStart"/>
            <w:r w:rsidRPr="00320F6E">
              <w:rPr>
                <w:rFonts w:ascii="Libre Franklin" w:eastAsia="Libre Franklin" w:hAnsi="Libre Franklin" w:cs="Libre Franklin"/>
                <w:sz w:val="18"/>
                <w:szCs w:val="18"/>
                <w:lang w:eastAsia="en-AU"/>
              </w:rPr>
              <w:t>Kepas</w:t>
            </w:r>
            <w:proofErr w:type="spellEnd"/>
            <w:r w:rsidRPr="00320F6E">
              <w:rPr>
                <w:rFonts w:ascii="Libre Franklin" w:eastAsia="Libre Franklin" w:hAnsi="Libre Franklin" w:cs="Libre Franklin"/>
                <w:sz w:val="18"/>
                <w:szCs w:val="18"/>
                <w:lang w:eastAsia="en-AU"/>
              </w:rPr>
              <w:t xml:space="preserve"> Wali</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DC20E" w14:textId="49CE1B8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Executive General Manager Stakeholder Relations and </w:t>
            </w:r>
          </w:p>
          <w:p w14:paraId="0DB7005F" w14:textId="539EA99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Corporate Affairs PNG</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603C5" w14:textId="55B5FD0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Harmony Gold (PNG) Exploration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B6C70" w14:textId="71AD4DD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C5FA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1D89EB5"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2017</w:t>
            </w:r>
          </w:p>
          <w:p w14:paraId="115915B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24</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0B357CCC" w14:textId="058D94A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4/2017</w:t>
            </w:r>
          </w:p>
          <w:p w14:paraId="238D97C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C97D119" w14:textId="1E014F0A"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2018</w:t>
            </w:r>
          </w:p>
          <w:p w14:paraId="54920FE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6E6BF9D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3/2018</w:t>
            </w:r>
          </w:p>
          <w:p w14:paraId="4FA9BC5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167963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744BD07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3DD78E5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C52957E" w14:textId="06182260"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2019</w:t>
            </w:r>
          </w:p>
          <w:p w14:paraId="712AFF66" w14:textId="49A3891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11</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Oct</w:t>
            </w:r>
          </w:p>
          <w:p w14:paraId="40D9607D" w14:textId="779CEB8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p w14:paraId="5FD0C88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247B988"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2020</w:t>
            </w:r>
          </w:p>
          <w:p w14:paraId="7E5F9873" w14:textId="71AB4374"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785483A0" w14:textId="543FDCD6"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47246E7A" w14:textId="6B11F118" w:rsidR="00347BAB" w:rsidRPr="00320F6E" w:rsidRDefault="00347BAB" w:rsidP="00347BAB">
            <w:pPr>
              <w:spacing w:before="0" w:after="0"/>
              <w:rPr>
                <w:rFonts w:ascii="Libre Franklin" w:eastAsia="Libre Franklin" w:hAnsi="Libre Franklin" w:cs="Libre Franklin"/>
                <w:sz w:val="18"/>
                <w:szCs w:val="18"/>
                <w:lang w:eastAsia="en-AU"/>
              </w:rPr>
            </w:pPr>
          </w:p>
          <w:p w14:paraId="4156BECF" w14:textId="107ACF3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4C62DF6E" w14:textId="5D54144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66410D1B" w14:textId="77777777" w:rsidR="00347BAB" w:rsidRPr="00320F6E" w:rsidRDefault="00347BAB" w:rsidP="00347BAB">
            <w:pPr>
              <w:spacing w:before="0" w:after="0"/>
              <w:rPr>
                <w:rFonts w:ascii="Libre Franklin" w:eastAsia="Libre Franklin" w:hAnsi="Libre Franklin" w:cs="Libre Franklin"/>
                <w:sz w:val="18"/>
                <w:szCs w:val="18"/>
                <w:lang w:eastAsia="en-AU"/>
              </w:rPr>
            </w:pPr>
          </w:p>
          <w:p w14:paraId="504D865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2021</w:t>
            </w:r>
          </w:p>
          <w:p w14:paraId="29DBEAE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4B2DCD4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4F307D2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E5821B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27 Aug</w:t>
            </w:r>
          </w:p>
          <w:p w14:paraId="1B7A9EC0" w14:textId="25D5A39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2/2021</w:t>
            </w:r>
          </w:p>
          <w:p w14:paraId="751BF6A7" w14:textId="7A8A01F9"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AC75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CD24912" w14:textId="1D376A03"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79066BDF"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3ED87" w14:textId="31CAEC0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C30BC" w14:textId="50CC8D1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643DC" w14:textId="0E0BB0D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2022</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6252A" w14:textId="7161425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Monica Rau</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C98B8" w14:textId="4E2E88D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Manager Environment, Social and </w:t>
            </w:r>
            <w:proofErr w:type="spellStart"/>
            <w:r w:rsidRPr="00320F6E">
              <w:rPr>
                <w:rFonts w:ascii="Libre Franklin" w:eastAsia="Libre Franklin" w:hAnsi="Libre Franklin" w:cs="Libre Franklin"/>
                <w:sz w:val="18"/>
                <w:szCs w:val="18"/>
                <w:lang w:eastAsia="en-AU"/>
              </w:rPr>
              <w:t>Governmance</w:t>
            </w:r>
            <w:proofErr w:type="spellEnd"/>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BAA3A" w14:textId="1A25A6B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Harmony Gold (PNG) Exploration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E55AE" w14:textId="75420C5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8580D" w14:textId="77777777" w:rsidR="00347BAB" w:rsidRPr="00320F6E" w:rsidRDefault="00347BAB" w:rsidP="00347BAB">
            <w:pPr>
              <w:spacing w:before="0" w:after="0"/>
              <w:rPr>
                <w:rFonts w:ascii="Libre Franklin" w:eastAsia="Libre Franklin" w:hAnsi="Libre Franklin" w:cs="Libre Franklin"/>
                <w:sz w:val="18"/>
                <w:szCs w:val="18"/>
                <w:lang w:eastAsia="en-AU"/>
              </w:rPr>
            </w:pPr>
          </w:p>
          <w:p w14:paraId="4909A92F" w14:textId="4D584A61"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w:t>
            </w:r>
            <w:r w:rsidR="002C20BE">
              <w:rPr>
                <w:rFonts w:ascii="Libre Franklin" w:eastAsia="Libre Franklin" w:hAnsi="Libre Franklin" w:cs="Libre Franklin"/>
                <w:sz w:val="18"/>
                <w:szCs w:val="18"/>
                <w:lang w:eastAsia="en-AU"/>
              </w:rPr>
              <w:t xml:space="preserve">Qtr MSG </w:t>
            </w:r>
            <w:r w:rsidRPr="00320F6E">
              <w:rPr>
                <w:rFonts w:ascii="Libre Franklin" w:eastAsia="Libre Franklin" w:hAnsi="Libre Franklin" w:cs="Libre Franklin"/>
                <w:sz w:val="18"/>
                <w:szCs w:val="18"/>
                <w:lang w:eastAsia="en-AU"/>
              </w:rPr>
              <w:t xml:space="preserve">meeting </w:t>
            </w:r>
            <w:r w:rsidR="002C20BE">
              <w:rPr>
                <w:rFonts w:ascii="Libre Franklin" w:eastAsia="Libre Franklin" w:hAnsi="Libre Franklin" w:cs="Libre Franklin"/>
                <w:sz w:val="18"/>
                <w:szCs w:val="18"/>
                <w:lang w:eastAsia="en-AU"/>
              </w:rPr>
              <w:t xml:space="preserve">yet to be held </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0672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2AC5A07" w14:textId="1A76723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4C31CBD8"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54619" w14:textId="524CE56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ED8C3" w14:textId="3E9E1CA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626938">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EAD12" w14:textId="30DEA11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26BAD" w14:textId="615DFAD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Aubrey Testa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9810C" w14:textId="196ED91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Chief Financial Officer EXCO</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881D9" w14:textId="3179991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Harmony Gold (PNG) Exploration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A4F88" w14:textId="252ED59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1D7D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989C4E2" w14:textId="3C89F802"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6A35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552FFF3" w14:textId="4607F0E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6A4A01E7"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5EAA5" w14:textId="3780438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7993A" w14:textId="0837AF90" w:rsidR="00347BAB" w:rsidRPr="00320F6E" w:rsidRDefault="00733FE4"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E2562" w14:textId="398B548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CD5E0" w14:textId="6EDC879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Philip Samar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5D1D5" w14:textId="6B100A23" w:rsidR="00347BAB" w:rsidRPr="00320F6E" w:rsidRDefault="00347BAB" w:rsidP="00901A09">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Vice President</w:t>
            </w:r>
            <w:r w:rsidR="00901A09">
              <w:rPr>
                <w:rFonts w:ascii="Libre Franklin" w:eastAsia="Libre Franklin" w:hAnsi="Libre Franklin" w:cs="Libre Franklin"/>
                <w:sz w:val="18"/>
                <w:szCs w:val="18"/>
                <w:lang w:eastAsia="en-AU"/>
              </w:rPr>
              <w:t xml:space="preserve">, </w:t>
            </w:r>
            <w:r w:rsidRPr="00320F6E">
              <w:rPr>
                <w:rFonts w:ascii="Libre Franklin" w:eastAsia="Libre Franklin" w:hAnsi="Libre Franklin" w:cs="Libre Franklin"/>
                <w:sz w:val="18"/>
                <w:szCs w:val="18"/>
                <w:lang w:eastAsia="en-AU"/>
              </w:rPr>
              <w:t>External</w:t>
            </w:r>
            <w:r w:rsidR="006C3AA1">
              <w:rPr>
                <w:rFonts w:ascii="Libre Franklin" w:eastAsia="Libre Franklin" w:hAnsi="Libre Franklin" w:cs="Libre Franklin"/>
                <w:sz w:val="18"/>
                <w:szCs w:val="18"/>
                <w:lang w:eastAsia="en-AU"/>
              </w:rPr>
              <w:t xml:space="preserve"> and Sustainable Development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FC1F4" w14:textId="383017C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w:t>
            </w:r>
            <w:r w:rsidR="00733FE4">
              <w:rPr>
                <w:rFonts w:ascii="Libre Franklin" w:eastAsia="Libre Franklin" w:hAnsi="Libre Franklin" w:cs="Libre Franklin"/>
                <w:sz w:val="18"/>
                <w:szCs w:val="18"/>
                <w:lang w:eastAsia="en-AU"/>
              </w:rPr>
              <w:t>92</w:t>
            </w:r>
            <w:r w:rsidR="006649C2">
              <w:rPr>
                <w:rFonts w:ascii="Libre Franklin" w:eastAsia="Libre Franklin" w:hAnsi="Libre Franklin" w:cs="Libre Franklin"/>
                <w:sz w:val="18"/>
                <w:szCs w:val="18"/>
                <w:lang w:eastAsia="en-AU"/>
              </w:rPr>
              <w:t xml:space="preserve"> </w:t>
            </w:r>
            <w:r w:rsidRPr="00320F6E">
              <w:rPr>
                <w:rFonts w:ascii="Libre Franklin" w:eastAsia="Libre Franklin" w:hAnsi="Libre Franklin" w:cs="Libre Franklin"/>
                <w:sz w:val="18"/>
                <w:szCs w:val="18"/>
                <w:lang w:eastAsia="en-AU"/>
              </w:rPr>
              <w:t>Min</w:t>
            </w:r>
            <w:r w:rsidR="006649C2">
              <w:rPr>
                <w:rFonts w:ascii="Libre Franklin" w:eastAsia="Libre Franklin" w:hAnsi="Libre Franklin" w:cs="Libre Franklin"/>
                <w:sz w:val="18"/>
                <w:szCs w:val="18"/>
                <w:lang w:eastAsia="en-AU"/>
              </w:rPr>
              <w:t>ing Ltd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084DC" w14:textId="0C61F67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2B50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FBFE29A" w14:textId="77777777" w:rsidR="00733FE4" w:rsidRPr="00783ED4" w:rsidRDefault="00733FE4" w:rsidP="00733FE4">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2015</w:t>
            </w:r>
          </w:p>
          <w:p w14:paraId="4F64F3A1" w14:textId="77777777" w:rsidR="00733FE4" w:rsidRPr="00320F6E" w:rsidRDefault="00733FE4" w:rsidP="00733FE4">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Friday, </w:t>
            </w:r>
            <w:r w:rsidRPr="00320F6E">
              <w:rPr>
                <w:rFonts w:ascii="Libre Franklin" w:eastAsia="Libre Franklin" w:hAnsi="Libre Franklin" w:cs="Libre Franklin"/>
                <w:sz w:val="18"/>
                <w:szCs w:val="18"/>
                <w:lang w:eastAsia="en-AU"/>
              </w:rPr>
              <w:t>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May</w:t>
            </w:r>
          </w:p>
          <w:p w14:paraId="6EE33E7A" w14:textId="77777777" w:rsidR="00733FE4" w:rsidRPr="00320F6E" w:rsidRDefault="00733FE4" w:rsidP="00733FE4">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4/2015</w:t>
            </w:r>
          </w:p>
          <w:p w14:paraId="1EE0CA1B" w14:textId="77777777" w:rsidR="00733FE4" w:rsidRPr="00783ED4" w:rsidRDefault="00733FE4" w:rsidP="00733FE4">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2017</w:t>
            </w:r>
          </w:p>
          <w:p w14:paraId="30142443" w14:textId="568F3A89" w:rsidR="00733FE4" w:rsidRDefault="00733FE4" w:rsidP="00733FE4">
            <w:pPr>
              <w:spacing w:before="0" w:after="0"/>
              <w:jc w:val="center"/>
              <w:rPr>
                <w:rFonts w:ascii="Libre Franklin" w:eastAsia="Libre Franklin" w:hAnsi="Libre Franklin" w:cs="Libre Franklin"/>
                <w:b/>
                <w:bCs/>
                <w:sz w:val="18"/>
                <w:szCs w:val="18"/>
                <w:lang w:eastAsia="en-AU"/>
              </w:rPr>
            </w:pPr>
            <w:proofErr w:type="gramStart"/>
            <w:r w:rsidRPr="00320F6E">
              <w:rPr>
                <w:rFonts w:ascii="Libre Franklin" w:eastAsia="Libre Franklin" w:hAnsi="Libre Franklin" w:cs="Libre Franklin"/>
                <w:sz w:val="18"/>
                <w:szCs w:val="18"/>
                <w:lang w:eastAsia="en-AU"/>
              </w:rPr>
              <w:t>Friday,  29</w:t>
            </w:r>
            <w:proofErr w:type="gramEnd"/>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September</w:t>
            </w:r>
          </w:p>
          <w:p w14:paraId="4307BF4F" w14:textId="77777777" w:rsidR="00D90F07" w:rsidRPr="00320F6E" w:rsidRDefault="00D90F07" w:rsidP="00D90F07">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3/2017</w:t>
            </w:r>
          </w:p>
          <w:p w14:paraId="5608412F" w14:textId="7B7E1C64" w:rsidR="00347BAB" w:rsidRPr="00783ED4" w:rsidRDefault="00347BAB" w:rsidP="00347BAB">
            <w:pPr>
              <w:spacing w:before="0" w:after="0"/>
              <w:jc w:val="center"/>
              <w:rPr>
                <w:rFonts w:ascii="Libre Franklin" w:eastAsia="Libre Franklin" w:hAnsi="Libre Franklin" w:cs="Libre Franklin"/>
                <w:b/>
                <w:bCs/>
                <w:sz w:val="18"/>
                <w:szCs w:val="18"/>
                <w:lang w:eastAsia="en-AU"/>
              </w:rPr>
            </w:pPr>
            <w:r w:rsidRPr="00783ED4">
              <w:rPr>
                <w:rFonts w:ascii="Libre Franklin" w:eastAsia="Libre Franklin" w:hAnsi="Libre Franklin" w:cs="Libre Franklin"/>
                <w:b/>
                <w:bCs/>
                <w:sz w:val="18"/>
                <w:szCs w:val="18"/>
                <w:lang w:eastAsia="en-AU"/>
              </w:rPr>
              <w:t>2020</w:t>
            </w:r>
          </w:p>
          <w:p w14:paraId="15B9851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September</w:t>
            </w:r>
          </w:p>
          <w:p w14:paraId="09327A4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71BC0B3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BC5AFE2" w14:textId="038B13E9"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06A9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5A33153" w14:textId="77777777" w:rsidR="00347BAB"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p w14:paraId="0D69CA39" w14:textId="77777777" w:rsidR="00733FE4" w:rsidRDefault="00733FE4" w:rsidP="00347BAB">
            <w:pPr>
              <w:spacing w:before="0" w:after="0"/>
              <w:jc w:val="center"/>
              <w:rPr>
                <w:rFonts w:ascii="Libre Franklin" w:eastAsia="Libre Franklin" w:hAnsi="Libre Franklin" w:cs="Libre Franklin"/>
                <w:sz w:val="18"/>
                <w:szCs w:val="18"/>
                <w:lang w:eastAsia="en-AU"/>
              </w:rPr>
            </w:pPr>
          </w:p>
          <w:p w14:paraId="021E5045" w14:textId="4244922A" w:rsidR="00733FE4" w:rsidRPr="000C1F8F" w:rsidRDefault="00733FE4" w:rsidP="00733FE4">
            <w:pPr>
              <w:spacing w:before="0" w:after="0"/>
              <w:rPr>
                <w:rFonts w:ascii="Libre Franklin" w:eastAsia="Libre Franklin" w:hAnsi="Libre Franklin" w:cs="Libre Franklin"/>
                <w:b/>
                <w:bCs/>
                <w:sz w:val="18"/>
                <w:szCs w:val="18"/>
                <w:u w:val="single"/>
                <w:lang w:eastAsia="en-AU"/>
              </w:rPr>
            </w:pPr>
            <w:r w:rsidRPr="000C1F8F">
              <w:rPr>
                <w:rFonts w:ascii="Libre Franklin" w:eastAsia="Libre Franklin" w:hAnsi="Libre Franklin" w:cs="Libre Franklin"/>
                <w:b/>
                <w:bCs/>
                <w:sz w:val="18"/>
                <w:szCs w:val="18"/>
                <w:u w:val="single"/>
                <w:lang w:eastAsia="en-AU"/>
              </w:rPr>
              <w:t>Note:</w:t>
            </w:r>
          </w:p>
          <w:p w14:paraId="5FFA1DEA" w14:textId="7AE05817" w:rsidR="00733FE4" w:rsidRDefault="00733FE4" w:rsidP="00733FE4">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Samar attended meetings from 2015 to 2017 as MRA representative. In 2018 he resigned from MRA. Currently representing K92 Mining Ltd.  </w:t>
            </w:r>
          </w:p>
          <w:p w14:paraId="79F94146" w14:textId="64625736" w:rsidR="00733FE4" w:rsidRPr="00320F6E" w:rsidRDefault="00733FE4" w:rsidP="00347BAB">
            <w:pPr>
              <w:spacing w:before="0" w:after="0"/>
              <w:jc w:val="center"/>
              <w:rPr>
                <w:rFonts w:ascii="Libre Franklin" w:eastAsia="Libre Franklin" w:hAnsi="Libre Franklin" w:cs="Libre Franklin"/>
                <w:sz w:val="18"/>
                <w:szCs w:val="18"/>
                <w:lang w:eastAsia="en-AU"/>
              </w:rPr>
            </w:pPr>
          </w:p>
        </w:tc>
      </w:tr>
      <w:tr w:rsidR="00347BAB" w:rsidRPr="00320F6E" w14:paraId="20B28536"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70B9C" w14:textId="4FB2226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50B47" w14:textId="5D2A2A20" w:rsidR="00347BAB" w:rsidRPr="00320F6E" w:rsidDel="00C6746D"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E980F" w14:textId="5868C81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C4C31" w14:textId="646E945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Peter </w:t>
            </w:r>
            <w:proofErr w:type="spellStart"/>
            <w:r w:rsidRPr="00320F6E">
              <w:rPr>
                <w:rFonts w:ascii="Libre Franklin" w:eastAsia="Libre Franklin" w:hAnsi="Libre Franklin" w:cs="Libre Franklin"/>
                <w:sz w:val="18"/>
                <w:szCs w:val="18"/>
                <w:lang w:eastAsia="en-AU"/>
              </w:rPr>
              <w:t>Larden</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3DE59" w14:textId="1EA1524D" w:rsidR="00347BAB" w:rsidRPr="00320F6E" w:rsidRDefault="00E276D2"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Chairman and </w:t>
            </w:r>
            <w:r w:rsidR="00347BAB" w:rsidRPr="00320F6E">
              <w:rPr>
                <w:rFonts w:ascii="Libre Franklin" w:eastAsia="Libre Franklin" w:hAnsi="Libre Franklin" w:cs="Libre Franklin"/>
                <w:sz w:val="18"/>
                <w:szCs w:val="18"/>
                <w:lang w:eastAsia="en-AU"/>
              </w:rPr>
              <w:t>Managing Director</w:t>
            </w:r>
            <w:r>
              <w:rPr>
                <w:rFonts w:ascii="Libre Franklin" w:eastAsia="Libre Franklin" w:hAnsi="Libre Franklin" w:cs="Libre Franklin"/>
                <w:sz w:val="18"/>
                <w:szCs w:val="18"/>
                <w:lang w:eastAsia="en-AU"/>
              </w:rPr>
              <w:t>, ExxonMobil PNG</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5E190" w14:textId="6A8BCED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ExxonMobil PNG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B1413" w14:textId="1E05069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E3C9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D5DF0AE" w14:textId="53076A3E" w:rsidR="00347BAB" w:rsidRPr="00320F6E" w:rsidRDefault="00637AE0"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Delegated</w:t>
            </w:r>
            <w:r w:rsidR="00294675">
              <w:rPr>
                <w:rFonts w:ascii="Libre Franklin" w:eastAsia="Libre Franklin" w:hAnsi="Libre Franklin" w:cs="Libre Franklin"/>
                <w:sz w:val="18"/>
                <w:szCs w:val="18"/>
                <w:lang w:eastAsia="en-AU"/>
              </w:rPr>
              <w:t xml:space="preserve"> to officers listed below</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50D0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7E6EA2C" w14:textId="304C0032"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2A489835"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A7C30" w14:textId="642151F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B0DB0" w14:textId="6D5241E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8E105" w14:textId="0EC6100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D4C9E" w14:textId="1CA2955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Robert Aisi</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10E08" w14:textId="2F95B08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General </w:t>
            </w:r>
            <w:proofErr w:type="gramStart"/>
            <w:r w:rsidRPr="00320F6E">
              <w:rPr>
                <w:rFonts w:ascii="Libre Franklin" w:eastAsia="Libre Franklin" w:hAnsi="Libre Franklin" w:cs="Libre Franklin"/>
                <w:sz w:val="18"/>
                <w:szCs w:val="18"/>
                <w:lang w:eastAsia="en-AU"/>
              </w:rPr>
              <w:t>Manager</w:t>
            </w:r>
            <w:r w:rsidR="00F725A1">
              <w:rPr>
                <w:rFonts w:ascii="Libre Franklin" w:eastAsia="Libre Franklin" w:hAnsi="Libre Franklin" w:cs="Libre Franklin"/>
                <w:sz w:val="18"/>
                <w:szCs w:val="18"/>
                <w:lang w:eastAsia="en-AU"/>
              </w:rPr>
              <w:t xml:space="preserve">, </w:t>
            </w:r>
            <w:r w:rsidRPr="00320F6E">
              <w:rPr>
                <w:rFonts w:ascii="Libre Franklin" w:eastAsia="Libre Franklin" w:hAnsi="Libre Franklin" w:cs="Libre Franklin"/>
                <w:sz w:val="18"/>
                <w:szCs w:val="18"/>
                <w:lang w:eastAsia="en-AU"/>
              </w:rPr>
              <w:t xml:space="preserve"> External</w:t>
            </w:r>
            <w:proofErr w:type="gramEnd"/>
            <w:r w:rsidRPr="00320F6E">
              <w:rPr>
                <w:rFonts w:ascii="Libre Franklin" w:eastAsia="Libre Franklin" w:hAnsi="Libre Franklin" w:cs="Libre Franklin"/>
                <w:sz w:val="18"/>
                <w:szCs w:val="18"/>
                <w:lang w:eastAsia="en-AU"/>
              </w:rPr>
              <w:t xml:space="preserve"> Affairs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4316F" w14:textId="39EF079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ExxonMobil PNG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948B6" w14:textId="45A4A23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A125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C08D7C2" w14:textId="737386DF"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2017</w:t>
            </w:r>
          </w:p>
          <w:p w14:paraId="0A49FD9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w:t>
            </w:r>
            <w:r w:rsidRPr="00320F6E">
              <w:rPr>
                <w:rFonts w:ascii="Libre Franklin" w:eastAsia="Libre Franklin" w:hAnsi="Libre Franklin" w:cs="Libre Franklin"/>
                <w:sz w:val="18"/>
                <w:szCs w:val="18"/>
                <w:vertAlign w:val="superscript"/>
                <w:lang w:eastAsia="en-AU"/>
              </w:rPr>
              <w:t>nd</w:t>
            </w:r>
            <w:r w:rsidRPr="00320F6E">
              <w:rPr>
                <w:rFonts w:ascii="Libre Franklin" w:eastAsia="Libre Franklin" w:hAnsi="Libre Franklin" w:cs="Libre Franklin"/>
                <w:sz w:val="18"/>
                <w:szCs w:val="18"/>
                <w:lang w:eastAsia="en-AU"/>
              </w:rPr>
              <w:t xml:space="preserve"> Jun</w:t>
            </w:r>
          </w:p>
          <w:p w14:paraId="5391D0E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2/2017</w:t>
            </w:r>
          </w:p>
          <w:p w14:paraId="1C0852B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658EDD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2B8AFB14" w14:textId="702C6D8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3/2017</w:t>
            </w:r>
          </w:p>
          <w:p w14:paraId="0DCEF60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7C204A6"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2018</w:t>
            </w:r>
          </w:p>
          <w:p w14:paraId="4939296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30F6FB4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2/2018</w:t>
            </w:r>
          </w:p>
          <w:p w14:paraId="0E1209D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50F4D8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171EDDA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162A622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696EFD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3045020" w14:textId="4F4148E9"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2019</w:t>
            </w:r>
          </w:p>
          <w:p w14:paraId="0782D34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11</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Oct</w:t>
            </w:r>
          </w:p>
          <w:p w14:paraId="40F0748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p w14:paraId="63B262A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D7FD98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Dec</w:t>
            </w:r>
          </w:p>
          <w:p w14:paraId="3CC87AE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4/2019</w:t>
            </w:r>
          </w:p>
          <w:p w14:paraId="10A762B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1CA6F" w14:textId="222E8D2D" w:rsidR="00347BAB" w:rsidRDefault="00885CDE" w:rsidP="001048AC">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lastRenderedPageBreak/>
              <w:t>No</w:t>
            </w:r>
          </w:p>
          <w:p w14:paraId="1F56F144" w14:textId="77777777" w:rsidR="009B7286" w:rsidRPr="000C1F8F" w:rsidRDefault="009B7286" w:rsidP="009B7286">
            <w:pPr>
              <w:spacing w:before="0" w:after="0"/>
              <w:rPr>
                <w:rFonts w:ascii="Libre Franklin" w:eastAsia="Libre Franklin" w:hAnsi="Libre Franklin" w:cs="Libre Franklin"/>
                <w:b/>
                <w:bCs/>
                <w:sz w:val="18"/>
                <w:szCs w:val="18"/>
                <w:u w:val="single"/>
                <w:lang w:eastAsia="en-AU"/>
              </w:rPr>
            </w:pPr>
            <w:r w:rsidRPr="000C1F8F">
              <w:rPr>
                <w:rFonts w:ascii="Libre Franklin" w:eastAsia="Libre Franklin" w:hAnsi="Libre Franklin" w:cs="Libre Franklin"/>
                <w:b/>
                <w:bCs/>
                <w:sz w:val="18"/>
                <w:szCs w:val="18"/>
                <w:u w:val="single"/>
                <w:lang w:eastAsia="en-AU"/>
              </w:rPr>
              <w:t>Note:</w:t>
            </w:r>
          </w:p>
          <w:p w14:paraId="0C149CEE" w14:textId="380FF895" w:rsidR="00885CDE" w:rsidRPr="00885CDE" w:rsidRDefault="009B7286" w:rsidP="009B7286">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Aisi is no longer member. He attended meetings from 2017 to 2019 as ExxonMobil representative. </w:t>
            </w:r>
          </w:p>
        </w:tc>
      </w:tr>
      <w:tr w:rsidR="00347BAB" w:rsidRPr="00320F6E" w14:paraId="29C6FFF6"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3E3C6" w14:textId="07B623B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602F4" w14:textId="7184E85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C0888" w14:textId="48B5DD3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02499" w14:textId="0A19AD3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Susil Nelson-Kongoi</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8B73B" w14:textId="1516A4FF" w:rsidR="00347BAB" w:rsidRPr="00320F6E" w:rsidRDefault="001048AC"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Manager, </w:t>
            </w:r>
            <w:r w:rsidR="00347BAB" w:rsidRPr="00320F6E">
              <w:rPr>
                <w:rFonts w:ascii="Libre Franklin" w:eastAsia="Libre Franklin" w:hAnsi="Libre Franklin" w:cs="Libre Franklin"/>
                <w:sz w:val="18"/>
                <w:szCs w:val="18"/>
                <w:lang w:eastAsia="en-AU"/>
              </w:rPr>
              <w:t>Public &amp; Governmen</w:t>
            </w:r>
            <w:r>
              <w:rPr>
                <w:rFonts w:ascii="Libre Franklin" w:eastAsia="Libre Franklin" w:hAnsi="Libre Franklin" w:cs="Libre Franklin"/>
                <w:sz w:val="18"/>
                <w:szCs w:val="18"/>
                <w:lang w:eastAsia="en-AU"/>
              </w:rPr>
              <w:t xml:space="preserve">t Affairs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A2E5E" w14:textId="20A9031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ExxonMobil PNG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1C77B" w14:textId="686EC8E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31BF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E37607F"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2018</w:t>
            </w:r>
          </w:p>
          <w:p w14:paraId="4383345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1489E82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3/2018</w:t>
            </w:r>
          </w:p>
          <w:p w14:paraId="681CA06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1FDF0E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74F9EF6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780C7D1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A172C9F" w14:textId="03FFF314"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p w14:paraId="2A2770E6" w14:textId="0B397A4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05650946" w14:textId="2AC7507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2/2019</w:t>
            </w:r>
          </w:p>
          <w:p w14:paraId="2A5E92ED" w14:textId="799F7289"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98D8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9374E64" w14:textId="5CF4917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2C7217DA"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64B98" w14:textId="79939C1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EEE25" w14:textId="2DFBA6A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1048AC">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2D8D0" w14:textId="2C19944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44F19" w14:textId="4F46670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Thomas Clark</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B3A03" w14:textId="6EB466FC" w:rsidR="00347BAB" w:rsidRPr="00320F6E" w:rsidRDefault="006C221F"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Manager, </w:t>
            </w:r>
            <w:r w:rsidR="00347BAB" w:rsidRPr="00320F6E">
              <w:rPr>
                <w:rFonts w:ascii="Libre Franklin" w:eastAsia="Libre Franklin" w:hAnsi="Libre Franklin" w:cs="Libre Franklin"/>
                <w:sz w:val="18"/>
                <w:szCs w:val="18"/>
                <w:lang w:eastAsia="en-AU"/>
              </w:rPr>
              <w:t>Business Services</w:t>
            </w:r>
            <w:r>
              <w:rPr>
                <w:rFonts w:ascii="Libre Franklin" w:eastAsia="Libre Franklin" w:hAnsi="Libre Franklin" w:cs="Libre Franklin"/>
                <w:sz w:val="18"/>
                <w:szCs w:val="18"/>
                <w:lang w:eastAsia="en-AU"/>
              </w:rPr>
              <w:t xml:space="preserve"> </w:t>
            </w:r>
            <w:r w:rsidR="00347BAB" w:rsidRPr="00320F6E">
              <w:rPr>
                <w:rFonts w:ascii="Libre Franklin" w:eastAsia="Libre Franklin" w:hAnsi="Libre Franklin" w:cs="Libre Franklin"/>
                <w:sz w:val="18"/>
                <w:szCs w:val="18"/>
                <w:lang w:eastAsia="en-AU"/>
              </w:rPr>
              <w:t>and Upstream Controller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D6D51" w14:textId="395391F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Exxo</w:t>
            </w:r>
            <w:r w:rsidR="006C221F">
              <w:rPr>
                <w:rFonts w:ascii="Libre Franklin" w:eastAsia="Libre Franklin" w:hAnsi="Libre Franklin" w:cs="Libre Franklin"/>
                <w:sz w:val="18"/>
                <w:szCs w:val="18"/>
                <w:lang w:eastAsia="en-AU"/>
              </w:rPr>
              <w:t>n</w:t>
            </w:r>
            <w:r w:rsidRPr="00320F6E">
              <w:rPr>
                <w:rFonts w:ascii="Libre Franklin" w:eastAsia="Libre Franklin" w:hAnsi="Libre Franklin" w:cs="Libre Franklin"/>
                <w:sz w:val="18"/>
                <w:szCs w:val="18"/>
                <w:lang w:eastAsia="en-AU"/>
              </w:rPr>
              <w:t>Mobil PNG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7894E" w14:textId="755EC6E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9DC1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5C46471"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2020</w:t>
            </w:r>
          </w:p>
          <w:p w14:paraId="6FAD383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1ADDCBA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79BAABD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EF07A0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5DFB322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2B6B36C0" w14:textId="10E28B00"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E02C2" w14:textId="77777777" w:rsidR="006C221F" w:rsidRDefault="006C221F" w:rsidP="00347BAB">
            <w:pPr>
              <w:spacing w:before="0" w:after="0"/>
              <w:jc w:val="center"/>
              <w:rPr>
                <w:rFonts w:ascii="Libre Franklin" w:eastAsia="Libre Franklin" w:hAnsi="Libre Franklin" w:cs="Libre Franklin"/>
                <w:sz w:val="18"/>
                <w:szCs w:val="18"/>
                <w:lang w:eastAsia="en-AU"/>
              </w:rPr>
            </w:pPr>
          </w:p>
          <w:p w14:paraId="4B202D2E" w14:textId="3BCCCB3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19F72AB7"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9CD61" w14:textId="1005654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8CB26" w14:textId="3E80892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1048AC">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61A2A" w14:textId="3ECD7AC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6A14A" w14:textId="3978A48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David Paisi</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6712B" w14:textId="7338F9F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Process &amp; Controls Lead w/Business Services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05DEE" w14:textId="7B02F09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ExxonMobil PNG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04F18" w14:textId="0562910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6092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0C8E26C"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2020</w:t>
            </w:r>
          </w:p>
          <w:p w14:paraId="240011C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3EA7518B" w14:textId="0CF45804"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004DC" w14:textId="20632E64"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43A67D9A"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E6A33" w14:textId="73E4C4A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CF774" w14:textId="022758E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1048AC">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DD737" w14:textId="4108E5C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603B0" w14:textId="1A21515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Samuel Koyama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8654E" w14:textId="770762CD" w:rsidR="00347BAB" w:rsidRPr="00320F6E" w:rsidRDefault="001048AC"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Manager, </w:t>
            </w:r>
            <w:r w:rsidR="00347BAB" w:rsidRPr="00320F6E">
              <w:rPr>
                <w:rFonts w:ascii="Libre Franklin" w:eastAsia="Libre Franklin" w:hAnsi="Libre Franklin" w:cs="Libre Franklin"/>
                <w:sz w:val="18"/>
                <w:szCs w:val="18"/>
                <w:lang w:eastAsia="en-AU"/>
              </w:rPr>
              <w:t>Public Policy &amp; Issues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35088" w14:textId="3AD5FE9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ExxonMobil PNG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53A2A" w14:textId="369215E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018C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8683ECF"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2020</w:t>
            </w:r>
          </w:p>
          <w:p w14:paraId="7845CE2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2D34477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617780F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4769B6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6E43E50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70F2E72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38BFF9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5CF4E9D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7D8F255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9EAEC6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Wednesday, 23</w:t>
            </w:r>
            <w:proofErr w:type="gramStart"/>
            <w:r w:rsidRPr="00320F6E">
              <w:rPr>
                <w:rFonts w:ascii="Libre Franklin" w:eastAsia="Libre Franklin" w:hAnsi="Libre Franklin" w:cs="Libre Franklin"/>
                <w:sz w:val="18"/>
                <w:szCs w:val="18"/>
                <w:vertAlign w:val="superscript"/>
                <w:lang w:eastAsia="en-AU"/>
              </w:rPr>
              <w:t>rd</w:t>
            </w:r>
            <w:r w:rsidRPr="00320F6E">
              <w:rPr>
                <w:rFonts w:ascii="Libre Franklin" w:eastAsia="Libre Franklin" w:hAnsi="Libre Franklin" w:cs="Libre Franklin"/>
                <w:sz w:val="18"/>
                <w:szCs w:val="18"/>
                <w:lang w:eastAsia="en-AU"/>
              </w:rPr>
              <w:t xml:space="preserve">  Dec</w:t>
            </w:r>
            <w:proofErr w:type="gramEnd"/>
          </w:p>
          <w:p w14:paraId="37CD6CE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4/2020</w:t>
            </w:r>
          </w:p>
          <w:p w14:paraId="2E445DB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96329DA"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2021</w:t>
            </w:r>
          </w:p>
          <w:p w14:paraId="4EAE793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369F76B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4340F95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E7D589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Friday,27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Aug</w:t>
            </w:r>
          </w:p>
          <w:p w14:paraId="2FFB9CA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2/2021</w:t>
            </w:r>
          </w:p>
          <w:p w14:paraId="68351F0B" w14:textId="068B7B08"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4D544" w14:textId="0AF4EB66"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51A5D64D"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CF4DB" w14:textId="0EA9A07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A1999" w14:textId="3FAA63E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4EA97" w14:textId="07DB44B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84B77" w14:textId="101A9A1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Leon Buskins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3FF4F" w14:textId="7059DF9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PNG Country Manager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63379" w14:textId="5A7A829C" w:rsidR="00347BAB" w:rsidRPr="00320F6E" w:rsidRDefault="00A9338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Santos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15E27" w14:textId="3AA53A9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1368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C65FD06" w14:textId="5E7E453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w:t>
            </w:r>
            <w:r w:rsidR="00AC2345">
              <w:rPr>
                <w:rFonts w:ascii="Libre Franklin" w:eastAsia="Libre Franklin" w:hAnsi="Libre Franklin" w:cs="Libre Franklin"/>
                <w:sz w:val="18"/>
                <w:szCs w:val="18"/>
                <w:lang w:eastAsia="en-AU"/>
              </w:rPr>
              <w:t>elegated to officers listed below</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BFF1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FA89697" w14:textId="6FFACA33"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0D6A05E4"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2BFB7" w14:textId="5668594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1BD06" w14:textId="0100C874" w:rsidR="00347BAB" w:rsidRPr="00320F6E" w:rsidRDefault="00B87AE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D7E98" w14:textId="7CE8FA6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E913F" w14:textId="0D6FD27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Cornelius Soagai</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6D375" w14:textId="76D770DB" w:rsidR="00347BAB" w:rsidRPr="00320F6E" w:rsidRDefault="00B87AE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Senior </w:t>
            </w:r>
            <w:r w:rsidR="00347BAB" w:rsidRPr="00320F6E">
              <w:rPr>
                <w:rFonts w:ascii="Libre Franklin" w:eastAsia="Libre Franklin" w:hAnsi="Libre Franklin" w:cs="Libre Franklin"/>
                <w:sz w:val="18"/>
                <w:szCs w:val="18"/>
                <w:lang w:eastAsia="en-AU"/>
              </w:rPr>
              <w:t xml:space="preserve">Government Affairs </w:t>
            </w:r>
            <w:r>
              <w:rPr>
                <w:rFonts w:ascii="Libre Franklin" w:eastAsia="Libre Franklin" w:hAnsi="Libre Franklin" w:cs="Libre Franklin"/>
                <w:sz w:val="18"/>
                <w:szCs w:val="18"/>
                <w:lang w:eastAsia="en-AU"/>
              </w:rPr>
              <w:t>Manager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B2AD6" w14:textId="46F0583F" w:rsidR="00347BAB" w:rsidRPr="00320F6E" w:rsidRDefault="00B87AE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Santos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72CFB" w14:textId="11751E0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015D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86AAF92"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2017</w:t>
            </w:r>
          </w:p>
          <w:p w14:paraId="2EC9BAD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w:t>
            </w:r>
            <w:r w:rsidRPr="00320F6E">
              <w:rPr>
                <w:rFonts w:ascii="Libre Franklin" w:eastAsia="Libre Franklin" w:hAnsi="Libre Franklin" w:cs="Libre Franklin"/>
                <w:sz w:val="18"/>
                <w:szCs w:val="18"/>
                <w:vertAlign w:val="superscript"/>
                <w:lang w:eastAsia="en-AU"/>
              </w:rPr>
              <w:t>nd</w:t>
            </w:r>
            <w:r w:rsidRPr="00320F6E">
              <w:rPr>
                <w:rFonts w:ascii="Libre Franklin" w:eastAsia="Libre Franklin" w:hAnsi="Libre Franklin" w:cs="Libre Franklin"/>
                <w:sz w:val="18"/>
                <w:szCs w:val="18"/>
                <w:lang w:eastAsia="en-AU"/>
              </w:rPr>
              <w:t xml:space="preserve"> June</w:t>
            </w:r>
          </w:p>
          <w:p w14:paraId="3DD06350" w14:textId="6EAB43D8" w:rsidR="00347BAB" w:rsidRPr="00320F6E" w:rsidRDefault="00347BAB" w:rsidP="00AD64B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2/2017</w:t>
            </w:r>
          </w:p>
          <w:p w14:paraId="62771F8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8D3507D" w14:textId="7E7ED325"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1714805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3/2017</w:t>
            </w:r>
          </w:p>
          <w:p w14:paraId="6178514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D27A484" w14:textId="2B55DFD0"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2018</w:t>
            </w:r>
          </w:p>
          <w:p w14:paraId="4B919B02" w14:textId="2546FC3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1B3C76CE" w14:textId="75F69E44"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2/2018</w:t>
            </w:r>
          </w:p>
          <w:p w14:paraId="72C864D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E4A9E72" w14:textId="2B32899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4C24CED1" w14:textId="5B8495B2"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5B803970" w14:textId="77777777" w:rsidR="00347BAB" w:rsidRPr="00320F6E" w:rsidRDefault="00347BAB" w:rsidP="00347BAB">
            <w:pPr>
              <w:spacing w:before="0" w:after="0"/>
              <w:rPr>
                <w:rFonts w:ascii="Libre Franklin" w:eastAsia="Libre Franklin" w:hAnsi="Libre Franklin" w:cs="Libre Franklin"/>
                <w:sz w:val="18"/>
                <w:szCs w:val="18"/>
                <w:lang w:eastAsia="en-AU"/>
              </w:rPr>
            </w:pPr>
          </w:p>
          <w:p w14:paraId="1B776C0E" w14:textId="58980838"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2019</w:t>
            </w:r>
          </w:p>
          <w:p w14:paraId="4B1938E3" w14:textId="7480147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03F39069" w14:textId="00997BD3"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1/2019</w:t>
            </w:r>
          </w:p>
          <w:p w14:paraId="18E7E05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2E283B7" w14:textId="716F1931"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303F72FF" w14:textId="714433C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2/2019</w:t>
            </w:r>
          </w:p>
          <w:p w14:paraId="12A9FDF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1F45BC0" w14:textId="488E5A14"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2020</w:t>
            </w:r>
          </w:p>
          <w:p w14:paraId="019E0CB5" w14:textId="101C1BB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68D9FA50" w14:textId="5E6430D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1BCC015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C71581F" w14:textId="74ACFDD6"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73B68A84" w14:textId="1EB99C4A"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072C72E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F2B7521" w14:textId="10E22444"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2021</w:t>
            </w:r>
          </w:p>
          <w:p w14:paraId="6BC05E79" w14:textId="2173AEC2"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2CCB2FF3" w14:textId="49A302F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5DE57FD5" w14:textId="69059AE7"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4033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86608BD" w14:textId="394B01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4B25E189"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BD64" w14:textId="7C36A91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E7CB1" w14:textId="0CDF2BC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B87AE6">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28A8F" w14:textId="5D302B2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A7E53" w14:textId="566C9E51" w:rsidR="00347BAB" w:rsidRPr="00320F6E" w:rsidRDefault="00B87AE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Lucy Igo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CD89E" w14:textId="5B217AC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Legal </w:t>
            </w:r>
            <w:r w:rsidR="00B87AE6">
              <w:rPr>
                <w:rFonts w:ascii="Libre Franklin" w:eastAsia="Libre Franklin" w:hAnsi="Libre Franklin" w:cs="Libre Franklin"/>
                <w:sz w:val="18"/>
                <w:szCs w:val="18"/>
                <w:lang w:eastAsia="en-AU"/>
              </w:rPr>
              <w:t>Counsel</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F1483" w14:textId="113A7E7A" w:rsidR="00347BAB" w:rsidRPr="00320F6E" w:rsidRDefault="00B87AE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Santos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2F42E" w14:textId="29A6AC13" w:rsidR="00347BAB" w:rsidRPr="00320F6E" w:rsidRDefault="00B87AE6"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w:t>
            </w:r>
            <w:r w:rsidR="00347BAB" w:rsidRPr="00320F6E">
              <w:rPr>
                <w:rFonts w:ascii="Libre Franklin" w:eastAsia="Libre Franklin" w:hAnsi="Libre Franklin" w:cs="Libre Franklin"/>
                <w:sz w:val="18"/>
                <w:szCs w:val="18"/>
                <w:lang w:eastAsia="en-AU"/>
              </w:rPr>
              <w:t>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4925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37E5BC6" w14:textId="766481E8" w:rsidR="00347BAB" w:rsidRPr="00CF1AA7" w:rsidRDefault="00347BAB" w:rsidP="00347BAB">
            <w:pPr>
              <w:spacing w:before="0" w:after="0"/>
              <w:rPr>
                <w:rFonts w:ascii="Libre Franklin" w:eastAsia="Libre Franklin" w:hAnsi="Libre Franklin" w:cs="Libre Franklin"/>
                <w:b/>
                <w:bCs/>
                <w:sz w:val="18"/>
                <w:szCs w:val="18"/>
                <w:u w:val="single"/>
                <w:lang w:eastAsia="en-AU"/>
              </w:rPr>
            </w:pPr>
            <w:r w:rsidRPr="00CF1AA7">
              <w:rPr>
                <w:rFonts w:ascii="Libre Franklin" w:eastAsia="Libre Franklin" w:hAnsi="Libre Franklin" w:cs="Libre Franklin"/>
                <w:b/>
                <w:bCs/>
                <w:sz w:val="18"/>
                <w:szCs w:val="18"/>
                <w:u w:val="single"/>
                <w:lang w:eastAsia="en-AU"/>
              </w:rPr>
              <w:t>Note:</w:t>
            </w:r>
          </w:p>
          <w:p w14:paraId="776E55A9" w14:textId="1C7CAF79" w:rsidR="00347BAB" w:rsidRPr="00320F6E" w:rsidRDefault="00347BAB" w:rsidP="00347BAB">
            <w:pPr>
              <w:spacing w:before="0" w:after="0"/>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 longer EITI representative – resigned 2019.</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2502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ED92323" w14:textId="42258C0C" w:rsidR="00347BAB" w:rsidRPr="00320F6E" w:rsidRDefault="00B87AE6"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Yes </w:t>
            </w:r>
          </w:p>
        </w:tc>
      </w:tr>
      <w:tr w:rsidR="00347BAB" w:rsidRPr="00320F6E" w14:paraId="35010980"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D4600" w14:textId="67DF37B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34BAA" w14:textId="4658734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A6E2E" w14:textId="302C49A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1C81B" w14:textId="17BF2A91" w:rsidR="00347BAB" w:rsidRPr="00320F6E" w:rsidRDefault="00347BAB" w:rsidP="00347BAB">
            <w:pPr>
              <w:jc w:val="center"/>
              <w:rPr>
                <w:rFonts w:ascii="Libre Franklin" w:eastAsia="Libre Franklin" w:hAnsi="Libre Franklin" w:cs="Libre Franklin"/>
                <w:sz w:val="18"/>
                <w:szCs w:val="18"/>
                <w:lang w:eastAsia="en-AU"/>
              </w:rPr>
            </w:pPr>
            <w:bookmarkStart w:id="3" w:name="_Hlk99370580"/>
            <w:r w:rsidRPr="00320F6E">
              <w:rPr>
                <w:rFonts w:ascii="Libre Franklin" w:eastAsia="Libre Franklin" w:hAnsi="Libre Franklin" w:cs="Libre Franklin"/>
                <w:sz w:val="18"/>
                <w:szCs w:val="18"/>
                <w:lang w:eastAsia="en-AU"/>
              </w:rPr>
              <w:t xml:space="preserve">Jean-Marc </w:t>
            </w:r>
            <w:proofErr w:type="spellStart"/>
            <w:r w:rsidRPr="00320F6E">
              <w:rPr>
                <w:rFonts w:ascii="Libre Franklin" w:eastAsia="Libre Franklin" w:hAnsi="Libre Franklin" w:cs="Libre Franklin"/>
                <w:sz w:val="18"/>
                <w:szCs w:val="18"/>
                <w:lang w:eastAsia="en-AU"/>
              </w:rPr>
              <w:t>Noiray</w:t>
            </w:r>
            <w:bookmarkEnd w:id="3"/>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69524" w14:textId="7081F28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Managing Director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45E0C" w14:textId="6E96A15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Total E&amp;P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8AF46" w14:textId="0090AB3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5BCF1" w14:textId="77777777" w:rsidR="00066E59" w:rsidRPr="00CF1AA7" w:rsidRDefault="00066E59" w:rsidP="00066E59">
            <w:pPr>
              <w:spacing w:before="0" w:after="0"/>
              <w:rPr>
                <w:rFonts w:ascii="Libre Franklin" w:eastAsia="Libre Franklin" w:hAnsi="Libre Franklin" w:cs="Libre Franklin"/>
                <w:b/>
                <w:bCs/>
                <w:sz w:val="18"/>
                <w:szCs w:val="18"/>
                <w:u w:val="single"/>
                <w:lang w:eastAsia="en-AU"/>
              </w:rPr>
            </w:pPr>
            <w:r w:rsidRPr="00CF1AA7">
              <w:rPr>
                <w:rFonts w:ascii="Libre Franklin" w:eastAsia="Libre Franklin" w:hAnsi="Libre Franklin" w:cs="Libre Franklin"/>
                <w:b/>
                <w:bCs/>
                <w:sz w:val="18"/>
                <w:szCs w:val="18"/>
                <w:u w:val="single"/>
                <w:lang w:eastAsia="en-AU"/>
              </w:rPr>
              <w:t>Note:</w:t>
            </w:r>
          </w:p>
          <w:p w14:paraId="0C390420" w14:textId="28503432" w:rsidR="00347BAB" w:rsidRPr="00320F6E" w:rsidRDefault="00066E59" w:rsidP="00066E59">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C</w:t>
            </w:r>
            <w:r w:rsidRPr="00320F6E">
              <w:rPr>
                <w:rFonts w:ascii="Libre Franklin" w:eastAsia="Libre Franklin" w:hAnsi="Libre Franklin" w:cs="Libre Franklin"/>
                <w:sz w:val="18"/>
                <w:szCs w:val="18"/>
                <w:lang w:eastAsia="en-AU"/>
              </w:rPr>
              <w:t xml:space="preserve">oordination of </w:t>
            </w:r>
            <w:r>
              <w:rPr>
                <w:rFonts w:ascii="Libre Franklin" w:eastAsia="Libre Franklin" w:hAnsi="Libre Franklin" w:cs="Libre Franklin"/>
                <w:sz w:val="18"/>
                <w:szCs w:val="18"/>
                <w:lang w:eastAsia="en-AU"/>
              </w:rPr>
              <w:t>EITI matters</w:t>
            </w:r>
            <w:r w:rsidRPr="00320F6E">
              <w:rPr>
                <w:rFonts w:ascii="Libre Franklin" w:eastAsia="Libre Franklin" w:hAnsi="Libre Franklin" w:cs="Libre Franklin"/>
                <w:sz w:val="18"/>
                <w:szCs w:val="18"/>
                <w:lang w:eastAsia="en-AU"/>
              </w:rPr>
              <w:t xml:space="preserve"> and representation of the company </w:t>
            </w:r>
            <w:r>
              <w:rPr>
                <w:rFonts w:ascii="Libre Franklin" w:eastAsia="Libre Franklin" w:hAnsi="Libre Franklin" w:cs="Libre Franklin"/>
                <w:sz w:val="18"/>
                <w:szCs w:val="18"/>
                <w:lang w:eastAsia="en-AU"/>
              </w:rPr>
              <w:t>is d</w:t>
            </w:r>
            <w:r w:rsidRPr="00320F6E">
              <w:rPr>
                <w:rFonts w:ascii="Libre Franklin" w:eastAsia="Libre Franklin" w:hAnsi="Libre Franklin" w:cs="Libre Franklin"/>
                <w:sz w:val="18"/>
                <w:szCs w:val="18"/>
                <w:lang w:eastAsia="en-AU"/>
              </w:rPr>
              <w:t xml:space="preserve">elegated to Richard Kassman </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D64A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EB3C99B" w14:textId="4DB2CF90" w:rsidR="00347BAB" w:rsidRPr="00B87AE6" w:rsidRDefault="00B87AE6" w:rsidP="00B87AE6">
            <w:pPr>
              <w:spacing w:before="0" w:after="0"/>
              <w:jc w:val="center"/>
              <w:rPr>
                <w:rFonts w:ascii="Libre Franklin" w:eastAsia="Libre Franklin" w:hAnsi="Libre Franklin" w:cs="Libre Franklin"/>
                <w:sz w:val="18"/>
                <w:szCs w:val="18"/>
                <w:lang w:eastAsia="en-AU"/>
              </w:rPr>
            </w:pPr>
            <w:r w:rsidRPr="00B87AE6">
              <w:rPr>
                <w:rFonts w:ascii="Libre Franklin" w:eastAsia="Libre Franklin" w:hAnsi="Libre Franklin" w:cs="Libre Franklin"/>
                <w:sz w:val="18"/>
                <w:szCs w:val="18"/>
                <w:lang w:eastAsia="en-AU"/>
              </w:rPr>
              <w:t>Yes</w:t>
            </w:r>
          </w:p>
          <w:p w14:paraId="025FEC83" w14:textId="4ACA03EF" w:rsidR="00770A85" w:rsidRPr="00320F6E" w:rsidRDefault="00770A85" w:rsidP="00770A85">
            <w:pPr>
              <w:spacing w:before="0" w:after="0"/>
              <w:jc w:val="center"/>
              <w:rPr>
                <w:rFonts w:ascii="Libre Franklin" w:eastAsia="Libre Franklin" w:hAnsi="Libre Franklin" w:cs="Libre Franklin"/>
                <w:sz w:val="18"/>
                <w:szCs w:val="18"/>
                <w:lang w:eastAsia="en-AU"/>
              </w:rPr>
            </w:pPr>
          </w:p>
        </w:tc>
      </w:tr>
      <w:tr w:rsidR="00347BAB" w:rsidRPr="00320F6E" w14:paraId="5E8C7372"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6C3FF" w14:textId="096E523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9C89C" w14:textId="66C42EF1" w:rsidR="00347BAB" w:rsidRPr="00320F6E" w:rsidRDefault="00066E59" w:rsidP="00066E59">
            <w:pP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Alternate 1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1BA46" w14:textId="1E00D20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3F2B5" w14:textId="344128F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Richard E Kassman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2FD71" w14:textId="3B720031" w:rsidR="00347BAB" w:rsidRPr="00320F6E" w:rsidRDefault="00770A85" w:rsidP="00347BAB">
            <w:pPr>
              <w:jc w:val="center"/>
              <w:rPr>
                <w:rFonts w:ascii="Libre Franklin" w:eastAsia="Libre Franklin" w:hAnsi="Libre Franklin" w:cs="Libre Franklin"/>
                <w:sz w:val="18"/>
                <w:szCs w:val="18"/>
                <w:lang w:eastAsia="en-AU"/>
              </w:rPr>
            </w:pPr>
            <w:r w:rsidRPr="00770A85">
              <w:rPr>
                <w:rFonts w:ascii="Libre Franklin" w:eastAsia="Libre Franklin" w:hAnsi="Libre Franklin" w:cs="Libre Franklin"/>
                <w:sz w:val="18"/>
                <w:szCs w:val="18"/>
                <w:lang w:eastAsia="en-AU"/>
              </w:rPr>
              <w:t xml:space="preserve">Public Affairs &amp; External </w:t>
            </w:r>
            <w:r w:rsidRPr="00770A85">
              <w:rPr>
                <w:rFonts w:ascii="Libre Franklin" w:eastAsia="Libre Franklin" w:hAnsi="Libre Franklin" w:cs="Libre Franklin"/>
                <w:sz w:val="18"/>
                <w:szCs w:val="18"/>
                <w:lang w:eastAsia="en-AU"/>
              </w:rPr>
              <w:lastRenderedPageBreak/>
              <w:t>Communications Manager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1C347" w14:textId="4DF3EEF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Total E&amp;P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D2B7F" w14:textId="1F7BB28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AE45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4BD7130"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2018</w:t>
            </w:r>
          </w:p>
          <w:p w14:paraId="14C769C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Thursday,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April</w:t>
            </w:r>
          </w:p>
          <w:p w14:paraId="666488AD" w14:textId="43EB82E1"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1/2018</w:t>
            </w:r>
          </w:p>
          <w:p w14:paraId="502899E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62CDC4C" w14:textId="39DC36A1"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0730228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57D6483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7427E55" w14:textId="4EA5B212"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2020</w:t>
            </w:r>
          </w:p>
          <w:p w14:paraId="1FB02890" w14:textId="404F0A8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22237D84" w14:textId="17DCD3E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3C179DA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3492B24" w14:textId="6A43755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0FED660D" w14:textId="3BD3094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6EEB577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D86134A" w14:textId="588AD5E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2021</w:t>
            </w:r>
          </w:p>
          <w:p w14:paraId="7884E2ED" w14:textId="73B726C5"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35E4D65A" w14:textId="0A300BE1"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426A8386" w14:textId="5650DFA2"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0666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B448419" w14:textId="52FA6563"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161A786D"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8511F" w14:textId="375DEE8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CF637" w14:textId="63AD40AA" w:rsidR="00347BAB" w:rsidRPr="00320F6E" w:rsidRDefault="00F47D9E" w:rsidP="00F47D9E">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Full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E81CF" w14:textId="298D73E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6B657" w14:textId="7775FFC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Philippe Blanchard</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E2721" w14:textId="29C158B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Managing Director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0232F" w14:textId="6A0E36E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Total E&amp;P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2A833" w14:textId="61D419F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7D47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9DBA5F5" w14:textId="1410AFA9" w:rsidR="00347BAB" w:rsidRPr="005E4379" w:rsidRDefault="005E4379" w:rsidP="00347BAB">
            <w:pPr>
              <w:spacing w:before="0" w:after="0"/>
              <w:jc w:val="center"/>
              <w:rPr>
                <w:rFonts w:ascii="Libre Franklin" w:eastAsia="Libre Franklin" w:hAnsi="Libre Franklin" w:cs="Libre Franklin"/>
                <w:b/>
                <w:sz w:val="18"/>
                <w:szCs w:val="18"/>
                <w:lang w:eastAsia="en-AU"/>
              </w:rPr>
            </w:pPr>
            <w:r w:rsidRPr="005E4379">
              <w:rPr>
                <w:rFonts w:ascii="Libre Franklin" w:eastAsia="Libre Franklin" w:hAnsi="Libre Franklin" w:cs="Libre Franklin"/>
                <w:b/>
                <w:sz w:val="18"/>
                <w:szCs w:val="18"/>
                <w:lang w:eastAsia="en-AU"/>
              </w:rPr>
              <w:t xml:space="preserve">2017 </w:t>
            </w:r>
          </w:p>
          <w:p w14:paraId="5F2FB49E" w14:textId="2895C107" w:rsidR="005E4379" w:rsidRDefault="005E4379"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Friday, 22</w:t>
            </w:r>
            <w:r w:rsidRPr="005E4379">
              <w:rPr>
                <w:rFonts w:ascii="Libre Franklin" w:eastAsia="Libre Franklin" w:hAnsi="Libre Franklin" w:cs="Libre Franklin"/>
                <w:sz w:val="18"/>
                <w:szCs w:val="18"/>
                <w:vertAlign w:val="superscript"/>
                <w:lang w:eastAsia="en-AU"/>
              </w:rPr>
              <w:t>nd</w:t>
            </w:r>
            <w:r>
              <w:rPr>
                <w:rFonts w:ascii="Libre Franklin" w:eastAsia="Libre Franklin" w:hAnsi="Libre Franklin" w:cs="Libre Franklin"/>
                <w:sz w:val="18"/>
                <w:szCs w:val="18"/>
                <w:lang w:eastAsia="en-AU"/>
              </w:rPr>
              <w:t xml:space="preserve"> June </w:t>
            </w:r>
          </w:p>
          <w:p w14:paraId="141AF560" w14:textId="23B99062" w:rsidR="005E4379" w:rsidRPr="00320F6E" w:rsidRDefault="005E4379"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2/2017</w:t>
            </w:r>
          </w:p>
          <w:p w14:paraId="24DFC8F9" w14:textId="77777777" w:rsidR="00347BAB" w:rsidRPr="00320F6E" w:rsidRDefault="00347BAB" w:rsidP="00347BAB">
            <w:pPr>
              <w:spacing w:before="0" w:after="0"/>
              <w:rPr>
                <w:rFonts w:ascii="Libre Franklin" w:eastAsia="Libre Franklin" w:hAnsi="Libre Franklin" w:cs="Libre Franklin"/>
                <w:sz w:val="18"/>
                <w:szCs w:val="18"/>
                <w:lang w:eastAsia="en-AU"/>
              </w:rPr>
            </w:pPr>
          </w:p>
          <w:p w14:paraId="0DCB9C79" w14:textId="1D2A049B"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BAA7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4684168" w14:textId="77777777" w:rsidR="00347BAB" w:rsidRDefault="005E4379"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No </w:t>
            </w:r>
          </w:p>
          <w:p w14:paraId="1EA20461" w14:textId="77777777" w:rsidR="005E4379" w:rsidRPr="00CF1AA7" w:rsidRDefault="005E4379" w:rsidP="005E4379">
            <w:pPr>
              <w:spacing w:before="0" w:after="0"/>
              <w:rPr>
                <w:rFonts w:ascii="Libre Franklin" w:eastAsia="Libre Franklin" w:hAnsi="Libre Franklin" w:cs="Libre Franklin"/>
                <w:b/>
                <w:bCs/>
                <w:sz w:val="18"/>
                <w:szCs w:val="18"/>
                <w:u w:val="single"/>
                <w:lang w:eastAsia="en-AU"/>
              </w:rPr>
            </w:pPr>
            <w:r w:rsidRPr="00CF1AA7">
              <w:rPr>
                <w:rFonts w:ascii="Libre Franklin" w:eastAsia="Libre Franklin" w:hAnsi="Libre Franklin" w:cs="Libre Franklin"/>
                <w:b/>
                <w:bCs/>
                <w:sz w:val="18"/>
                <w:szCs w:val="18"/>
                <w:u w:val="single"/>
                <w:lang w:eastAsia="en-AU"/>
              </w:rPr>
              <w:t>Note:</w:t>
            </w:r>
          </w:p>
          <w:p w14:paraId="573E8FAB" w14:textId="207DD1D6" w:rsidR="005E4379" w:rsidRPr="00320F6E" w:rsidRDefault="00F47D9E" w:rsidP="005E4379">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Was the former MD and Full member</w:t>
            </w:r>
          </w:p>
        </w:tc>
      </w:tr>
      <w:tr w:rsidR="00347BAB" w:rsidRPr="00320F6E" w14:paraId="5DFAE58B"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5B760" w14:textId="6853E42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8CB59" w14:textId="5C15683C" w:rsidR="00347BAB" w:rsidRPr="00320F6E" w:rsidRDefault="00F47D9E"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DD745" w14:textId="023FFAE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845E9" w14:textId="4DB2910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Fiona-Opal </w:t>
            </w:r>
            <w:proofErr w:type="spellStart"/>
            <w:r w:rsidRPr="00320F6E">
              <w:rPr>
                <w:rFonts w:ascii="Libre Franklin" w:eastAsia="Libre Franklin" w:hAnsi="Libre Franklin" w:cs="Libre Franklin"/>
                <w:sz w:val="18"/>
                <w:szCs w:val="18"/>
                <w:lang w:eastAsia="en-AU"/>
              </w:rPr>
              <w:t>Pagla</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EDF4D" w14:textId="5754247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Manager Government Relations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956C6" w14:textId="534F3EA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Total E&amp;P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2E6EA" w14:textId="4BE7016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913A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C67CB52"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2018</w:t>
            </w:r>
          </w:p>
          <w:p w14:paraId="1476140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32015196" w14:textId="1FE5EE2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3/2018</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E9B5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8E93361" w14:textId="77777777" w:rsidR="00347BAB" w:rsidRDefault="005E4379"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No </w:t>
            </w:r>
          </w:p>
          <w:p w14:paraId="25650C19" w14:textId="77777777" w:rsidR="005E4379" w:rsidRPr="00CF1AA7" w:rsidRDefault="005E4379" w:rsidP="005E4379">
            <w:pPr>
              <w:spacing w:before="0" w:after="0"/>
              <w:rPr>
                <w:rFonts w:ascii="Libre Franklin" w:eastAsia="Libre Franklin" w:hAnsi="Libre Franklin" w:cs="Libre Franklin"/>
                <w:b/>
                <w:bCs/>
                <w:sz w:val="18"/>
                <w:szCs w:val="18"/>
                <w:u w:val="single"/>
                <w:lang w:eastAsia="en-AU"/>
              </w:rPr>
            </w:pPr>
            <w:r w:rsidRPr="00CF1AA7">
              <w:rPr>
                <w:rFonts w:ascii="Libre Franklin" w:eastAsia="Libre Franklin" w:hAnsi="Libre Franklin" w:cs="Libre Franklin"/>
                <w:b/>
                <w:bCs/>
                <w:sz w:val="18"/>
                <w:szCs w:val="18"/>
                <w:u w:val="single"/>
                <w:lang w:eastAsia="en-AU"/>
              </w:rPr>
              <w:t>Note:</w:t>
            </w:r>
          </w:p>
          <w:p w14:paraId="2907A998" w14:textId="77777777" w:rsidR="005E4379" w:rsidRDefault="00F47D9E" w:rsidP="005E4379">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No longer member</w:t>
            </w:r>
            <w:r w:rsidRPr="00320F6E">
              <w:rPr>
                <w:rFonts w:ascii="Libre Franklin" w:eastAsia="Libre Franklin" w:hAnsi="Libre Franklin" w:cs="Libre Franklin"/>
                <w:sz w:val="18"/>
                <w:szCs w:val="18"/>
                <w:lang w:eastAsia="en-AU"/>
              </w:rPr>
              <w:t xml:space="preserve"> </w:t>
            </w:r>
            <w:r>
              <w:rPr>
                <w:rFonts w:ascii="Libre Franklin" w:eastAsia="Libre Franklin" w:hAnsi="Libre Franklin" w:cs="Libre Franklin"/>
                <w:sz w:val="18"/>
                <w:szCs w:val="18"/>
                <w:lang w:eastAsia="en-AU"/>
              </w:rPr>
              <w:t>-</w:t>
            </w:r>
            <w:r w:rsidR="005E4379" w:rsidRPr="00320F6E">
              <w:rPr>
                <w:rFonts w:ascii="Libre Franklin" w:eastAsia="Libre Franklin" w:hAnsi="Libre Franklin" w:cs="Libre Franklin"/>
                <w:sz w:val="18"/>
                <w:szCs w:val="18"/>
                <w:lang w:eastAsia="en-AU"/>
              </w:rPr>
              <w:t xml:space="preserve"> internal movement</w:t>
            </w:r>
          </w:p>
          <w:p w14:paraId="77A3B244" w14:textId="2A3E09B8" w:rsidR="004B3529" w:rsidRPr="00320F6E" w:rsidRDefault="004B3529" w:rsidP="005E4379">
            <w:pPr>
              <w:spacing w:before="0" w:after="0"/>
              <w:rPr>
                <w:rFonts w:ascii="Libre Franklin" w:eastAsia="Libre Franklin" w:hAnsi="Libre Franklin" w:cs="Libre Franklin"/>
                <w:sz w:val="18"/>
                <w:szCs w:val="18"/>
                <w:lang w:eastAsia="en-AU"/>
              </w:rPr>
            </w:pPr>
          </w:p>
        </w:tc>
      </w:tr>
      <w:tr w:rsidR="00347BAB" w:rsidRPr="00320F6E" w14:paraId="3A687757"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4F5A9" w14:textId="7565DCB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15160" w14:textId="11D3983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727449">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BA8D1" w14:textId="0B9A1E3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w:t>
            </w:r>
            <w:r w:rsidR="008D1964">
              <w:rPr>
                <w:rFonts w:ascii="Libre Franklin" w:eastAsia="Libre Franklin" w:hAnsi="Libre Franklin" w:cs="Libre Franklin"/>
                <w:sz w:val="18"/>
                <w:szCs w:val="18"/>
                <w:lang w:eastAsia="en-AU"/>
              </w:rPr>
              <w:t>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824B5" w14:textId="676C77B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Sang Ratnam</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4F1DE" w14:textId="3E37F76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Director Business Development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FC1BE" w14:textId="7230D0E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Total E&amp;P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865AC" w14:textId="12B6D4A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7E5E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37AE976"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2020</w:t>
            </w:r>
          </w:p>
          <w:p w14:paraId="19AECBA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184EF29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3B648D1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F0EC8A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183AAF5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32C1548C" w14:textId="196D7BFF"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F7F4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872CC3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DD54943" w14:textId="3B91EE61"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3385CEDE"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722F0" w14:textId="5FD1BCD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44554" w14:textId="0B83D46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727449">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46FD2" w14:textId="46848E6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w:t>
            </w:r>
            <w:r w:rsidR="008D1964">
              <w:rPr>
                <w:rFonts w:ascii="Libre Franklin" w:eastAsia="Libre Franklin" w:hAnsi="Libre Franklin" w:cs="Libre Franklin"/>
                <w:sz w:val="18"/>
                <w:szCs w:val="18"/>
                <w:lang w:eastAsia="en-AU"/>
              </w:rPr>
              <w:t>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2AFFE" w14:textId="300FFE8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Maryline Santina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681E9" w14:textId="268C8B0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Finance Controller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28AEE" w14:textId="55CA8BF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Total E&amp;P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8AAA5" w14:textId="683AACB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5072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8D38F76"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2020</w:t>
            </w:r>
          </w:p>
          <w:p w14:paraId="7733742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0BFB4D7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42D8881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7EA498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145F162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62076224" w14:textId="4A40007A"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BAEB3" w14:textId="77777777" w:rsidR="00770A85" w:rsidRDefault="00770A85" w:rsidP="00347BAB">
            <w:pPr>
              <w:spacing w:before="0" w:after="0"/>
              <w:jc w:val="center"/>
              <w:rPr>
                <w:rFonts w:ascii="Libre Franklin" w:eastAsia="Libre Franklin" w:hAnsi="Libre Franklin" w:cs="Libre Franklin"/>
                <w:sz w:val="18"/>
                <w:szCs w:val="18"/>
                <w:lang w:eastAsia="en-AU"/>
              </w:rPr>
            </w:pPr>
          </w:p>
          <w:p w14:paraId="504CF5FD" w14:textId="3619F07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404454FD"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DD9F7" w14:textId="0C47365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F9EDD" w14:textId="0F78E20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727449">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E5EB9" w14:textId="2473E34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w:t>
            </w:r>
            <w:r w:rsidR="008D1964">
              <w:rPr>
                <w:rFonts w:ascii="Libre Franklin" w:eastAsia="Libre Franklin" w:hAnsi="Libre Franklin" w:cs="Libre Franklin"/>
                <w:sz w:val="18"/>
                <w:szCs w:val="18"/>
                <w:lang w:eastAsia="en-AU"/>
              </w:rPr>
              <w:t>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4C242" w14:textId="7D7C63C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Kakra </w:t>
            </w:r>
            <w:proofErr w:type="spellStart"/>
            <w:r w:rsidRPr="00320F6E">
              <w:rPr>
                <w:rFonts w:ascii="Libre Franklin" w:eastAsia="Libre Franklin" w:hAnsi="Libre Franklin" w:cs="Libre Franklin"/>
                <w:sz w:val="18"/>
                <w:szCs w:val="18"/>
                <w:lang w:eastAsia="en-AU"/>
              </w:rPr>
              <w:t>Koram</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D631F" w14:textId="22C6EF4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Joint Venture &amp; Commercial Management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093ED" w14:textId="5668C4D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Total E&amp;P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7A1B9" w14:textId="0DD8F79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72ED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0B8BA72" w14:textId="58589B35"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2020</w:t>
            </w:r>
          </w:p>
          <w:p w14:paraId="09D5702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5C3D09C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2CACB6D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8EF1BA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7B76CDB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2133F9A5" w14:textId="77DD2F91"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19C6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1FCF4B3" w14:textId="17103C2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06AC215F" w14:textId="77777777" w:rsidTr="00720B3F">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3B3AA" w14:textId="3B42DBA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05340" w14:textId="4680CFC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6BDED" w14:textId="7D8F133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11AB8" w14:textId="5B3802C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Stanley </w:t>
            </w:r>
            <w:proofErr w:type="spellStart"/>
            <w:r w:rsidRPr="00320F6E">
              <w:rPr>
                <w:rFonts w:ascii="Libre Franklin" w:eastAsia="Libre Franklin" w:hAnsi="Libre Franklin" w:cs="Libre Franklin"/>
                <w:sz w:val="18"/>
                <w:szCs w:val="18"/>
                <w:lang w:eastAsia="en-AU"/>
              </w:rPr>
              <w:t>Komunt</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AD4CC" w14:textId="6D86790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Country Manager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24252" w14:textId="47C4F0C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Newcrest Mining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6FDB5" w14:textId="00A334D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4BCE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817DCD3"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2020</w:t>
            </w:r>
          </w:p>
          <w:p w14:paraId="2BB0793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70FF49C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5F2EED0A" w14:textId="26487D7D"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9BFF240" w14:textId="502D32B6" w:rsidR="00347BAB" w:rsidRPr="00320F6E" w:rsidRDefault="00347BAB" w:rsidP="008E2945">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DE08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98E274D" w14:textId="77777777" w:rsidR="00347BAB"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t>
            </w:r>
          </w:p>
          <w:p w14:paraId="4D8687FE" w14:textId="77777777" w:rsidR="008E2945" w:rsidRPr="00320F6E" w:rsidRDefault="008E2945" w:rsidP="008E2945">
            <w:pPr>
              <w:spacing w:before="0" w:after="0"/>
              <w:rPr>
                <w:rFonts w:ascii="Libre Franklin" w:eastAsia="Libre Franklin" w:hAnsi="Libre Franklin" w:cs="Libre Franklin"/>
                <w:sz w:val="18"/>
                <w:szCs w:val="18"/>
                <w:lang w:eastAsia="en-AU"/>
              </w:rPr>
            </w:pPr>
            <w:r w:rsidRPr="00CF1AA7">
              <w:rPr>
                <w:rFonts w:ascii="Libre Franklin" w:eastAsia="Libre Franklin" w:hAnsi="Libre Franklin" w:cs="Libre Franklin"/>
                <w:b/>
                <w:bCs/>
                <w:sz w:val="18"/>
                <w:szCs w:val="18"/>
                <w:u w:val="single"/>
                <w:lang w:eastAsia="en-AU"/>
              </w:rPr>
              <w:t>Note</w:t>
            </w:r>
            <w:r w:rsidRPr="00320F6E">
              <w:rPr>
                <w:rFonts w:ascii="Libre Franklin" w:eastAsia="Libre Franklin" w:hAnsi="Libre Franklin" w:cs="Libre Franklin"/>
                <w:sz w:val="18"/>
                <w:szCs w:val="18"/>
                <w:lang w:eastAsia="en-AU"/>
              </w:rPr>
              <w:t>:</w:t>
            </w:r>
          </w:p>
          <w:p w14:paraId="3D1BFF01" w14:textId="5D5C8C3E" w:rsidR="008E2945" w:rsidRPr="00320F6E" w:rsidRDefault="008E2945" w:rsidP="008E2945">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Recent changes made internally</w:t>
            </w:r>
            <w:r w:rsidR="007327FF">
              <w:rPr>
                <w:rFonts w:ascii="Libre Franklin" w:eastAsia="Libre Franklin" w:hAnsi="Libre Franklin" w:cs="Libre Franklin"/>
                <w:sz w:val="18"/>
                <w:szCs w:val="18"/>
                <w:lang w:eastAsia="en-AU"/>
              </w:rPr>
              <w:t xml:space="preserve">. Stanley </w:t>
            </w:r>
            <w:r>
              <w:rPr>
                <w:rFonts w:ascii="Libre Franklin" w:eastAsia="Libre Franklin" w:hAnsi="Libre Franklin" w:cs="Libre Franklin"/>
                <w:sz w:val="18"/>
                <w:szCs w:val="18"/>
                <w:lang w:eastAsia="en-AU"/>
              </w:rPr>
              <w:t xml:space="preserve">is replaced by </w:t>
            </w:r>
            <w:r w:rsidRPr="00320F6E">
              <w:rPr>
                <w:rFonts w:ascii="Libre Franklin" w:eastAsia="Libre Franklin" w:hAnsi="Libre Franklin" w:cs="Libre Franklin"/>
                <w:sz w:val="18"/>
                <w:szCs w:val="18"/>
                <w:lang w:eastAsia="en-AU"/>
              </w:rPr>
              <w:t>Tim Bryson.</w:t>
            </w:r>
          </w:p>
          <w:p w14:paraId="33BD77DD" w14:textId="5146F0BB" w:rsidR="008E2945" w:rsidRPr="00320F6E" w:rsidRDefault="008E2945" w:rsidP="00347BAB">
            <w:pPr>
              <w:spacing w:before="0" w:after="0"/>
              <w:jc w:val="center"/>
              <w:rPr>
                <w:rFonts w:ascii="Libre Franklin" w:eastAsia="Libre Franklin" w:hAnsi="Libre Franklin" w:cs="Libre Franklin"/>
                <w:sz w:val="18"/>
                <w:szCs w:val="18"/>
                <w:lang w:eastAsia="en-AU"/>
              </w:rPr>
            </w:pPr>
          </w:p>
        </w:tc>
      </w:tr>
      <w:tr w:rsidR="00347BAB" w:rsidRPr="00320F6E" w14:paraId="7E423C81" w14:textId="77777777" w:rsidTr="003F545D">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8E2F3" w14:textId="0EF1260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748E9" w14:textId="25346FE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4FB2C" w14:textId="104A472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w:t>
            </w:r>
            <w:r w:rsidR="008E2945">
              <w:rPr>
                <w:rFonts w:ascii="Libre Franklin" w:eastAsia="Libre Franklin" w:hAnsi="Libre Franklin" w:cs="Libre Franklin"/>
                <w:sz w:val="18"/>
                <w:szCs w:val="18"/>
                <w:lang w:eastAsia="en-AU"/>
              </w:rPr>
              <w:t>21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4895F" w14:textId="4FC9F25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Tim Bryson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6D8CD" w14:textId="733119E2" w:rsidR="00347BAB" w:rsidRPr="00320F6E" w:rsidRDefault="00347BAB" w:rsidP="00347BAB">
            <w:pPr>
              <w:jc w:val="center"/>
              <w:rPr>
                <w:szCs w:val="22"/>
              </w:rPr>
            </w:pPr>
            <w:r w:rsidRPr="00320F6E">
              <w:rPr>
                <w:rFonts w:ascii="Libre Franklin" w:eastAsia="Libre Franklin" w:hAnsi="Libre Franklin" w:cs="Libre Franklin"/>
                <w:sz w:val="18"/>
                <w:szCs w:val="18"/>
                <w:lang w:eastAsia="en-AU"/>
              </w:rPr>
              <w:t>Manager Strategic Management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821C3" w14:textId="015A5A3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Newcrest Mining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42842" w14:textId="67B6BD7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DBB2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D7AF010" w14:textId="77777777"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2019</w:t>
            </w:r>
          </w:p>
          <w:p w14:paraId="48BFD08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6DBA41DD" w14:textId="2F21ED32"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2/2019</w:t>
            </w:r>
          </w:p>
          <w:p w14:paraId="439575E0" w14:textId="5FE9FE80" w:rsidR="00347BAB" w:rsidRDefault="00347BAB" w:rsidP="00347BAB">
            <w:pPr>
              <w:spacing w:before="0" w:after="0"/>
              <w:jc w:val="center"/>
              <w:rPr>
                <w:rFonts w:ascii="Libre Franklin" w:eastAsia="Libre Franklin" w:hAnsi="Libre Franklin" w:cs="Libre Franklin"/>
                <w:sz w:val="18"/>
                <w:szCs w:val="18"/>
                <w:lang w:eastAsia="en-AU"/>
              </w:rPr>
            </w:pPr>
          </w:p>
          <w:p w14:paraId="2ED564A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3992D78" w14:textId="3F2626E3" w:rsidR="00347BAB" w:rsidRPr="00320F6E" w:rsidRDefault="00347BAB" w:rsidP="00E30D0E">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264B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5B3ED7E" w14:textId="77777777" w:rsidR="00347BAB"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p w14:paraId="113D9F18" w14:textId="77777777" w:rsidR="00E30D0E" w:rsidRDefault="00E30D0E" w:rsidP="00347BAB">
            <w:pPr>
              <w:spacing w:before="0" w:after="0"/>
              <w:jc w:val="center"/>
              <w:rPr>
                <w:rFonts w:ascii="Libre Franklin" w:eastAsia="Libre Franklin" w:hAnsi="Libre Franklin" w:cs="Libre Franklin"/>
                <w:sz w:val="18"/>
                <w:szCs w:val="18"/>
                <w:lang w:eastAsia="en-AU"/>
              </w:rPr>
            </w:pPr>
          </w:p>
          <w:p w14:paraId="040D1E1C" w14:textId="77777777" w:rsidR="00E30D0E" w:rsidRPr="00CF1AA7" w:rsidRDefault="00E30D0E" w:rsidP="00E30D0E">
            <w:pPr>
              <w:spacing w:before="0" w:after="0"/>
              <w:rPr>
                <w:rFonts w:ascii="Libre Franklin" w:eastAsia="Libre Franklin" w:hAnsi="Libre Franklin" w:cs="Libre Franklin"/>
                <w:b/>
                <w:bCs/>
                <w:sz w:val="18"/>
                <w:szCs w:val="18"/>
                <w:u w:val="single"/>
                <w:lang w:eastAsia="en-AU"/>
              </w:rPr>
            </w:pPr>
            <w:r w:rsidRPr="00CF1AA7">
              <w:rPr>
                <w:rFonts w:ascii="Libre Franklin" w:eastAsia="Libre Franklin" w:hAnsi="Libre Franklin" w:cs="Libre Franklin"/>
                <w:b/>
                <w:bCs/>
                <w:sz w:val="18"/>
                <w:szCs w:val="18"/>
                <w:u w:val="single"/>
                <w:lang w:eastAsia="en-AU"/>
              </w:rPr>
              <w:t>Note:</w:t>
            </w:r>
          </w:p>
          <w:p w14:paraId="0648C91B" w14:textId="77777777" w:rsidR="00E30D0E" w:rsidRPr="00320F6E" w:rsidRDefault="00E30D0E" w:rsidP="00E30D0E">
            <w:pPr>
              <w:spacing w:before="0" w:after="0"/>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 full member – Megan Kinowin is now alternate</w:t>
            </w:r>
            <w:r>
              <w:rPr>
                <w:rFonts w:ascii="Libre Franklin" w:eastAsia="Libre Franklin" w:hAnsi="Libre Franklin" w:cs="Libre Franklin"/>
                <w:sz w:val="18"/>
                <w:szCs w:val="18"/>
                <w:lang w:eastAsia="en-AU"/>
              </w:rPr>
              <w:t>.</w:t>
            </w:r>
          </w:p>
          <w:p w14:paraId="2671FEA1" w14:textId="22AAE5C6" w:rsidR="00E30D0E" w:rsidRPr="00320F6E" w:rsidRDefault="00E30D0E" w:rsidP="00347BAB">
            <w:pPr>
              <w:spacing w:before="0" w:after="0"/>
              <w:jc w:val="center"/>
              <w:rPr>
                <w:rFonts w:ascii="Libre Franklin" w:eastAsia="Libre Franklin" w:hAnsi="Libre Franklin" w:cs="Libre Franklin"/>
                <w:sz w:val="18"/>
                <w:szCs w:val="18"/>
                <w:lang w:eastAsia="en-AU"/>
              </w:rPr>
            </w:pPr>
          </w:p>
        </w:tc>
      </w:tr>
      <w:tr w:rsidR="00347BAB" w:rsidRPr="00320F6E" w14:paraId="14544A1B" w14:textId="77777777" w:rsidTr="001E2E5D">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C7F1A" w14:textId="14860E1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4CB81" w14:textId="75D6CFC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00381" w14:textId="5CFCBBE9" w:rsidR="00347BAB" w:rsidRPr="00320F6E" w:rsidRDefault="008E2945"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35E95" w14:textId="4CEE268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Anna Madgewick</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03120" w14:textId="674951C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Manager Social Investments and National Engagement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97EE7" w14:textId="02D30A6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Newcrest Mining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63B6F" w14:textId="7541B87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617B9" w14:textId="77777777" w:rsidR="00347BAB" w:rsidRDefault="00347BAB" w:rsidP="00347BAB">
            <w:pPr>
              <w:spacing w:before="0" w:after="0"/>
              <w:jc w:val="center"/>
              <w:rPr>
                <w:rFonts w:ascii="Libre Franklin" w:eastAsia="Libre Franklin" w:hAnsi="Libre Franklin" w:cs="Libre Franklin"/>
                <w:b/>
                <w:bCs/>
                <w:sz w:val="18"/>
                <w:szCs w:val="18"/>
                <w:lang w:eastAsia="en-AU"/>
              </w:rPr>
            </w:pPr>
          </w:p>
          <w:p w14:paraId="754FE61C" w14:textId="1A058D9A" w:rsidR="00347BAB" w:rsidRPr="00CF1AA7" w:rsidRDefault="00347BAB" w:rsidP="00347BAB">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2019</w:t>
            </w:r>
          </w:p>
          <w:p w14:paraId="153BA86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2CB81E0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2/2019</w:t>
            </w:r>
          </w:p>
          <w:p w14:paraId="2E63FB1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642F129" w14:textId="0AAFBB75"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4D8F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9ACC13C" w14:textId="77777777" w:rsidR="00347BAB" w:rsidRDefault="008E2945"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No</w:t>
            </w:r>
          </w:p>
          <w:p w14:paraId="037E02E0" w14:textId="77777777" w:rsidR="00AD3703" w:rsidRPr="00CF1AA7" w:rsidRDefault="00AD3703" w:rsidP="00AD3703">
            <w:pPr>
              <w:spacing w:before="0" w:after="0"/>
              <w:rPr>
                <w:rFonts w:ascii="Libre Franklin" w:eastAsia="Libre Franklin" w:hAnsi="Libre Franklin" w:cs="Libre Franklin"/>
                <w:b/>
                <w:bCs/>
                <w:sz w:val="18"/>
                <w:szCs w:val="18"/>
                <w:u w:val="single"/>
                <w:lang w:eastAsia="en-AU"/>
              </w:rPr>
            </w:pPr>
            <w:r w:rsidRPr="00CF1AA7">
              <w:rPr>
                <w:rFonts w:ascii="Libre Franklin" w:eastAsia="Libre Franklin" w:hAnsi="Libre Franklin" w:cs="Libre Franklin"/>
                <w:b/>
                <w:bCs/>
                <w:sz w:val="18"/>
                <w:szCs w:val="18"/>
                <w:u w:val="single"/>
                <w:lang w:eastAsia="en-AU"/>
              </w:rPr>
              <w:t>Note:</w:t>
            </w:r>
          </w:p>
          <w:p w14:paraId="14410A51" w14:textId="6ED43685" w:rsidR="00AD3703" w:rsidRPr="00320F6E" w:rsidRDefault="00AD3703" w:rsidP="00AD3703">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No longer member – internal movement </w:t>
            </w:r>
          </w:p>
          <w:p w14:paraId="412A7195" w14:textId="5A8C0BC7" w:rsidR="00AD3703" w:rsidRPr="00320F6E" w:rsidDel="00B64960" w:rsidRDefault="00AD3703" w:rsidP="00347BAB">
            <w:pPr>
              <w:spacing w:before="0" w:after="0"/>
              <w:jc w:val="center"/>
              <w:rPr>
                <w:rFonts w:ascii="Libre Franklin" w:eastAsia="Libre Franklin" w:hAnsi="Libre Franklin" w:cs="Libre Franklin"/>
                <w:sz w:val="18"/>
                <w:szCs w:val="18"/>
                <w:lang w:eastAsia="en-AU"/>
              </w:rPr>
            </w:pPr>
          </w:p>
        </w:tc>
      </w:tr>
      <w:tr w:rsidR="00347BAB" w:rsidRPr="00320F6E" w14:paraId="44897343"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07CAB" w14:textId="12653A5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B73C1" w14:textId="57448C8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8E2945">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47F77" w14:textId="6CC822E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AD597" w14:textId="107C28D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Sally Dawkins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0E823" w14:textId="0B989DCD" w:rsidR="00347BAB" w:rsidRPr="00320F6E" w:rsidRDefault="008E2945" w:rsidP="00347BAB">
            <w:pPr>
              <w:jc w:val="center"/>
              <w:rPr>
                <w:rFonts w:ascii="Libre Franklin" w:eastAsia="Libre Franklin" w:hAnsi="Libre Franklin" w:cs="Libre Franklin"/>
                <w:sz w:val="18"/>
                <w:szCs w:val="18"/>
                <w:lang w:eastAsia="en-AU"/>
              </w:rPr>
            </w:pPr>
            <w:r w:rsidRPr="008E2945">
              <w:rPr>
                <w:rFonts w:ascii="Libre Franklin" w:eastAsia="Libre Franklin" w:hAnsi="Libre Franklin" w:cs="Libre Franklin"/>
                <w:sz w:val="18"/>
                <w:szCs w:val="18"/>
                <w:lang w:eastAsia="en-AU"/>
              </w:rPr>
              <w:t>Manager - Social Investment &amp; National Engagement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637DE" w14:textId="40EFB5B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Newcrest Mining Limited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A1F7C" w14:textId="271CC27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73C3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776DF03" w14:textId="77777777" w:rsidR="00347BAB" w:rsidRPr="00041E53" w:rsidRDefault="00347BAB" w:rsidP="00347BAB">
            <w:pPr>
              <w:spacing w:before="0" w:after="0"/>
              <w:jc w:val="center"/>
              <w:rPr>
                <w:rFonts w:ascii="Libre Franklin" w:eastAsia="Libre Franklin" w:hAnsi="Libre Franklin" w:cs="Libre Franklin"/>
                <w:b/>
                <w:bCs/>
                <w:sz w:val="18"/>
                <w:szCs w:val="18"/>
                <w:lang w:eastAsia="en-AU"/>
              </w:rPr>
            </w:pPr>
            <w:r w:rsidRPr="00041E53">
              <w:rPr>
                <w:rFonts w:ascii="Libre Franklin" w:eastAsia="Libre Franklin" w:hAnsi="Libre Franklin" w:cs="Libre Franklin"/>
                <w:b/>
                <w:bCs/>
                <w:sz w:val="18"/>
                <w:szCs w:val="18"/>
                <w:lang w:eastAsia="en-AU"/>
              </w:rPr>
              <w:t>2018</w:t>
            </w:r>
          </w:p>
          <w:p w14:paraId="29EBF35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2BC44E4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69B9992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AA0EAF2" w14:textId="77777777" w:rsidR="00347BAB" w:rsidRPr="00041E53" w:rsidRDefault="00347BAB" w:rsidP="00347BAB">
            <w:pPr>
              <w:spacing w:before="0" w:after="0"/>
              <w:jc w:val="center"/>
              <w:rPr>
                <w:rFonts w:ascii="Libre Franklin" w:eastAsia="Libre Franklin" w:hAnsi="Libre Franklin" w:cs="Libre Franklin"/>
                <w:b/>
                <w:bCs/>
                <w:sz w:val="18"/>
                <w:szCs w:val="18"/>
                <w:lang w:eastAsia="en-AU"/>
              </w:rPr>
            </w:pPr>
            <w:r w:rsidRPr="00041E53">
              <w:rPr>
                <w:rFonts w:ascii="Libre Franklin" w:eastAsia="Libre Franklin" w:hAnsi="Libre Franklin" w:cs="Libre Franklin"/>
                <w:b/>
                <w:bCs/>
                <w:sz w:val="18"/>
                <w:szCs w:val="18"/>
                <w:lang w:eastAsia="en-AU"/>
              </w:rPr>
              <w:t>2019</w:t>
            </w:r>
          </w:p>
          <w:p w14:paraId="2971D90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0CBADE4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1/2019</w:t>
            </w:r>
          </w:p>
          <w:p w14:paraId="50C697BC" w14:textId="6DCDD6EB"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9286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1E0C371" w14:textId="77777777" w:rsidR="00347BAB" w:rsidRDefault="00AD3703"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No </w:t>
            </w:r>
          </w:p>
          <w:p w14:paraId="587DDC3D" w14:textId="5EFB961A" w:rsidR="00EA0404" w:rsidRPr="00EA0404" w:rsidRDefault="00EA0404" w:rsidP="00EA0404">
            <w:pPr>
              <w:spacing w:before="0" w:after="0"/>
              <w:rPr>
                <w:rFonts w:ascii="Libre Franklin" w:eastAsia="Libre Franklin" w:hAnsi="Libre Franklin" w:cs="Libre Franklin"/>
                <w:b/>
                <w:sz w:val="18"/>
                <w:szCs w:val="18"/>
                <w:u w:val="single"/>
                <w:lang w:eastAsia="en-AU"/>
              </w:rPr>
            </w:pPr>
            <w:r w:rsidRPr="00EA0404">
              <w:rPr>
                <w:rFonts w:ascii="Libre Franklin" w:eastAsia="Libre Franklin" w:hAnsi="Libre Franklin" w:cs="Libre Franklin"/>
                <w:b/>
                <w:sz w:val="18"/>
                <w:szCs w:val="18"/>
                <w:u w:val="single"/>
                <w:lang w:eastAsia="en-AU"/>
              </w:rPr>
              <w:t xml:space="preserve">Note: </w:t>
            </w:r>
          </w:p>
          <w:p w14:paraId="6DB7F045" w14:textId="4060B148" w:rsidR="00AD3703" w:rsidRPr="00320F6E" w:rsidRDefault="00AD3703"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No longer member – resigned</w:t>
            </w:r>
          </w:p>
        </w:tc>
      </w:tr>
      <w:tr w:rsidR="00347BAB" w:rsidRPr="00320F6E" w14:paraId="12661BBB"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76CDB" w14:textId="089F0408" w:rsidR="00347BAB" w:rsidRPr="00320F6E" w:rsidRDefault="0099582B"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Industry </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7D57D" w14:textId="5C5F020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604A2" w14:textId="3987600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CAE18" w14:textId="7E569D3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Wapu Sonk</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F9021" w14:textId="7DC153F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Managing Director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931C7" w14:textId="268AFB4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Kumul Petroleum Holdings Limited (KPHL)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79FCB" w14:textId="6C7CEBF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75C9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75A1C5D" w14:textId="07DDF4A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w:t>
            </w:r>
            <w:r w:rsidR="00F12161">
              <w:rPr>
                <w:rFonts w:ascii="Libre Franklin" w:eastAsia="Libre Franklin" w:hAnsi="Libre Franklin" w:cs="Libre Franklin"/>
                <w:sz w:val="18"/>
                <w:szCs w:val="18"/>
                <w:lang w:eastAsia="en-AU"/>
              </w:rPr>
              <w:t>elegated to officers listed below</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EFB6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6FF1219" w14:textId="1A5AA0F0"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3B3D81E7"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295D2" w14:textId="1D6312E3" w:rsidR="00347BAB" w:rsidRPr="00320F6E" w:rsidRDefault="0099582B"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Industry </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A7EAA" w14:textId="4A72647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A36D2" w14:textId="697DCFB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5E1E5" w14:textId="610EC84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Luke </w:t>
            </w:r>
            <w:proofErr w:type="spellStart"/>
            <w:r w:rsidRPr="00320F6E">
              <w:rPr>
                <w:rFonts w:ascii="Libre Franklin" w:eastAsia="Libre Franklin" w:hAnsi="Libre Franklin" w:cs="Libre Franklin"/>
                <w:sz w:val="18"/>
                <w:szCs w:val="18"/>
                <w:lang w:eastAsia="en-AU"/>
              </w:rPr>
              <w:t>Liria</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7CC3B" w14:textId="6D70BC6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Executive Manager Corporate Services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2DC8E" w14:textId="4586517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Kumul Petroleum Holdings Limited (KPHL)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42DB9" w14:textId="20235A2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4C8B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1FAC8AF" w14:textId="68FF76D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9113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CF19712" w14:textId="5EFCE8B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14:paraId="5F8914BB"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300BF" w14:textId="10166618" w:rsidR="00347BAB" w:rsidRPr="00320F6E" w:rsidRDefault="0099582B" w:rsidP="0099582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064EB" w14:textId="731C09C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C7ACB" w14:textId="7B53226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7C16F" w14:textId="0CA3390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Greg Heaney</w:t>
            </w:r>
          </w:p>
          <w:p w14:paraId="76DF751D" w14:textId="50D969E7" w:rsidR="00347BAB" w:rsidRPr="00320F6E" w:rsidRDefault="00347BAB" w:rsidP="00347BAB">
            <w:pPr>
              <w:jc w:val="center"/>
              <w:rPr>
                <w:rFonts w:ascii="Libre Franklin" w:eastAsia="Libre Franklin" w:hAnsi="Libre Franklin" w:cs="Libre Franklin"/>
                <w:sz w:val="18"/>
                <w:szCs w:val="18"/>
                <w:lang w:eastAsia="en-AU"/>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CE2A7" w14:textId="056971F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Chief Finance Controller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01855" w14:textId="4CF0F34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Kumul Petroleum Holdings Limited (KPHL)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22B80" w14:textId="0746C09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ED726" w14:textId="456F5BDF"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2040B7B" w14:textId="79955D3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p w14:paraId="1AF8744C" w14:textId="77777777" w:rsidR="00347BAB" w:rsidRPr="00320F6E" w:rsidRDefault="00347BAB" w:rsidP="00347BAB">
            <w:pPr>
              <w:spacing w:before="0" w:after="0"/>
              <w:rPr>
                <w:rFonts w:ascii="Libre Franklin" w:eastAsia="Libre Franklin" w:hAnsi="Libre Franklin" w:cs="Libre Franklin"/>
                <w:sz w:val="18"/>
                <w:szCs w:val="18"/>
                <w:lang w:eastAsia="en-AU"/>
              </w:rPr>
            </w:pPr>
          </w:p>
          <w:p w14:paraId="3C6BB74D" w14:textId="53C9B08E"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AC66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A85D3D0" w14:textId="77777777" w:rsidR="00347BAB"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No</w:t>
            </w:r>
          </w:p>
          <w:p w14:paraId="4B1B8716" w14:textId="77777777" w:rsidR="00F12161" w:rsidRPr="00320F6E" w:rsidRDefault="00F12161" w:rsidP="00F12161">
            <w:pPr>
              <w:spacing w:before="0" w:after="0"/>
              <w:rPr>
                <w:rFonts w:ascii="Libre Franklin" w:eastAsia="Libre Franklin" w:hAnsi="Libre Franklin" w:cs="Libre Franklin"/>
                <w:sz w:val="18"/>
                <w:szCs w:val="18"/>
                <w:u w:val="single"/>
                <w:lang w:eastAsia="en-AU"/>
              </w:rPr>
            </w:pPr>
            <w:r w:rsidRPr="00A70E95">
              <w:rPr>
                <w:rFonts w:ascii="Libre Franklin" w:eastAsia="Libre Franklin" w:hAnsi="Libre Franklin" w:cs="Libre Franklin"/>
                <w:b/>
                <w:bCs/>
                <w:sz w:val="18"/>
                <w:szCs w:val="18"/>
                <w:u w:val="single"/>
                <w:lang w:eastAsia="en-AU"/>
              </w:rPr>
              <w:t>Note</w:t>
            </w:r>
            <w:r w:rsidRPr="00320F6E">
              <w:rPr>
                <w:rFonts w:ascii="Libre Franklin" w:eastAsia="Libre Franklin" w:hAnsi="Libre Franklin" w:cs="Libre Franklin"/>
                <w:sz w:val="18"/>
                <w:szCs w:val="18"/>
                <w:u w:val="single"/>
                <w:lang w:eastAsia="en-AU"/>
              </w:rPr>
              <w:t>:</w:t>
            </w:r>
          </w:p>
          <w:p w14:paraId="0B63CABC" w14:textId="19D42B37" w:rsidR="00F12161" w:rsidRPr="00320F6E" w:rsidRDefault="00F12161" w:rsidP="00F12161">
            <w:pPr>
              <w:spacing w:before="0" w:after="0"/>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No longer </w:t>
            </w:r>
            <w:r>
              <w:rPr>
                <w:rFonts w:ascii="Libre Franklin" w:eastAsia="Libre Franklin" w:hAnsi="Libre Franklin" w:cs="Libre Franklin"/>
                <w:sz w:val="18"/>
                <w:szCs w:val="18"/>
                <w:lang w:eastAsia="en-AU"/>
              </w:rPr>
              <w:t>member</w:t>
            </w:r>
            <w:r w:rsidRPr="00320F6E">
              <w:rPr>
                <w:rFonts w:ascii="Libre Franklin" w:eastAsia="Libre Franklin" w:hAnsi="Libre Franklin" w:cs="Libre Franklin"/>
                <w:sz w:val="18"/>
                <w:szCs w:val="18"/>
                <w:lang w:eastAsia="en-AU"/>
              </w:rPr>
              <w:t xml:space="preserve"> – replaced by Tim </w:t>
            </w:r>
            <w:proofErr w:type="spellStart"/>
            <w:r w:rsidRPr="00320F6E">
              <w:rPr>
                <w:rFonts w:ascii="Libre Franklin" w:eastAsia="Libre Franklin" w:hAnsi="Libre Franklin" w:cs="Libre Franklin"/>
                <w:sz w:val="18"/>
                <w:szCs w:val="18"/>
                <w:lang w:eastAsia="en-AU"/>
              </w:rPr>
              <w:t>Cabry</w:t>
            </w:r>
            <w:proofErr w:type="spellEnd"/>
            <w:r w:rsidRPr="00320F6E">
              <w:rPr>
                <w:rFonts w:ascii="Libre Franklin" w:eastAsia="Libre Franklin" w:hAnsi="Libre Franklin" w:cs="Libre Franklin"/>
                <w:sz w:val="18"/>
                <w:szCs w:val="18"/>
                <w:lang w:eastAsia="en-AU"/>
              </w:rPr>
              <w:t>.</w:t>
            </w:r>
          </w:p>
        </w:tc>
      </w:tr>
      <w:tr w:rsidR="00347BAB" w:rsidRPr="00320F6E" w14:paraId="6AE38731" w14:textId="77777777" w:rsidTr="001E2E5D">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2DF2A" w14:textId="1A6D8424" w:rsidR="00347BAB" w:rsidRPr="00320F6E" w:rsidRDefault="0099582B"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81E82" w14:textId="61146329" w:rsidR="00347BAB" w:rsidRPr="00320F6E" w:rsidRDefault="00347BAB"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72950" w14:textId="388A9EA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88B7F" w14:textId="526BA3A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Tim </w:t>
            </w:r>
            <w:proofErr w:type="spellStart"/>
            <w:r w:rsidRPr="00320F6E">
              <w:rPr>
                <w:rFonts w:ascii="Libre Franklin" w:eastAsia="Libre Franklin" w:hAnsi="Libre Franklin" w:cs="Libre Franklin"/>
                <w:sz w:val="18"/>
                <w:szCs w:val="18"/>
                <w:lang w:eastAsia="en-AU"/>
              </w:rPr>
              <w:t>Cabry</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C7224" w14:textId="785AA64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Chief Finance Controller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37657" w14:textId="2F72B62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Kumul Petroleum Holdings Limited (KPHL)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21651"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3B8FC857" w14:textId="3551811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8D13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644EBD0" w14:textId="4222BC2D"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p w14:paraId="1D1748AE" w14:textId="77777777" w:rsidR="00347BAB" w:rsidRPr="00320F6E" w:rsidDel="005F4508"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7728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6057844" w14:textId="2C9F9DDA" w:rsidR="00347BAB" w:rsidRPr="00320F6E" w:rsidDel="005F4508"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Yes</w:t>
            </w:r>
          </w:p>
        </w:tc>
      </w:tr>
      <w:tr w:rsidR="00347BAB" w:rsidRPr="00320F6E" w14:paraId="75FEDC32"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7337D" w14:textId="2AC48A8B" w:rsidR="00347BAB" w:rsidRPr="00320F6E" w:rsidRDefault="0099582B"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lastRenderedPageBreak/>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F1F53" w14:textId="719DB17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3E626D">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16F9E" w14:textId="30DFAA3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3F0A4" w14:textId="4C8B5D7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Tim </w:t>
            </w:r>
            <w:proofErr w:type="spellStart"/>
            <w:r w:rsidRPr="00320F6E">
              <w:rPr>
                <w:rFonts w:ascii="Libre Franklin" w:eastAsia="Libre Franklin" w:hAnsi="Libre Franklin" w:cs="Libre Franklin"/>
                <w:sz w:val="18"/>
                <w:szCs w:val="18"/>
                <w:lang w:eastAsia="en-AU"/>
              </w:rPr>
              <w:t>Baiyo</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3A151" w14:textId="6333C66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Finance Controller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05CD2" w14:textId="52B13CC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Kumul Petroleum Holdings Limited (KPHL)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5A733" w14:textId="4058528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C510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728AAE1" w14:textId="66B2A2A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p w14:paraId="2D1F0B43" w14:textId="77777777" w:rsidR="00347BAB" w:rsidRPr="00320F6E" w:rsidRDefault="00347BAB" w:rsidP="00347BAB">
            <w:pPr>
              <w:spacing w:before="0" w:after="0"/>
              <w:rPr>
                <w:rFonts w:ascii="Libre Franklin" w:eastAsia="Libre Franklin" w:hAnsi="Libre Franklin" w:cs="Libre Franklin"/>
                <w:sz w:val="18"/>
                <w:szCs w:val="18"/>
                <w:lang w:eastAsia="en-AU"/>
              </w:rPr>
            </w:pPr>
          </w:p>
          <w:p w14:paraId="059C313D" w14:textId="0102E25C"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3B030"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063DD1C3" w14:textId="77777777" w:rsidR="00347BAB"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No</w:t>
            </w:r>
          </w:p>
          <w:p w14:paraId="0CA4DA38" w14:textId="77777777" w:rsidR="003E626D" w:rsidRPr="00A70E95" w:rsidRDefault="003E626D" w:rsidP="003E626D">
            <w:pPr>
              <w:spacing w:before="0" w:after="0"/>
              <w:rPr>
                <w:rFonts w:ascii="Libre Franklin" w:eastAsia="Libre Franklin" w:hAnsi="Libre Franklin" w:cs="Libre Franklin"/>
                <w:b/>
                <w:bCs/>
                <w:sz w:val="18"/>
                <w:szCs w:val="18"/>
                <w:u w:val="single"/>
                <w:lang w:eastAsia="en-AU"/>
              </w:rPr>
            </w:pPr>
            <w:r w:rsidRPr="00A70E95">
              <w:rPr>
                <w:rFonts w:ascii="Libre Franklin" w:eastAsia="Libre Franklin" w:hAnsi="Libre Franklin" w:cs="Libre Franklin"/>
                <w:b/>
                <w:bCs/>
                <w:sz w:val="18"/>
                <w:szCs w:val="18"/>
                <w:u w:val="single"/>
                <w:lang w:eastAsia="en-AU"/>
              </w:rPr>
              <w:t>Note:</w:t>
            </w:r>
          </w:p>
          <w:p w14:paraId="54199F3D" w14:textId="3D5D5F6D" w:rsidR="003E626D" w:rsidRPr="00320F6E" w:rsidRDefault="003E626D" w:rsidP="003E626D">
            <w:pPr>
              <w:spacing w:before="0" w:after="0"/>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No </w:t>
            </w:r>
            <w:r>
              <w:rPr>
                <w:rFonts w:ascii="Libre Franklin" w:eastAsia="Libre Franklin" w:hAnsi="Libre Franklin" w:cs="Libre Franklin"/>
                <w:sz w:val="18"/>
                <w:szCs w:val="18"/>
                <w:lang w:eastAsia="en-AU"/>
              </w:rPr>
              <w:t>longer member</w:t>
            </w:r>
            <w:r w:rsidRPr="00320F6E">
              <w:rPr>
                <w:rFonts w:ascii="Libre Franklin" w:eastAsia="Libre Franklin" w:hAnsi="Libre Franklin" w:cs="Libre Franklin"/>
                <w:sz w:val="18"/>
                <w:szCs w:val="18"/>
                <w:lang w:eastAsia="en-AU"/>
              </w:rPr>
              <w:t xml:space="preserve"> -resigned &amp; replaced </w:t>
            </w:r>
            <w:r>
              <w:rPr>
                <w:rFonts w:ascii="Libre Franklin" w:eastAsia="Libre Franklin" w:hAnsi="Libre Franklin" w:cs="Libre Franklin"/>
                <w:sz w:val="18"/>
                <w:szCs w:val="18"/>
                <w:lang w:eastAsia="en-AU"/>
              </w:rPr>
              <w:t xml:space="preserve">by </w:t>
            </w:r>
            <w:r w:rsidRPr="00320F6E">
              <w:rPr>
                <w:rFonts w:ascii="Libre Franklin" w:eastAsia="Libre Franklin" w:hAnsi="Libre Franklin" w:cs="Libre Franklin"/>
                <w:sz w:val="18"/>
                <w:szCs w:val="18"/>
                <w:lang w:eastAsia="en-AU"/>
              </w:rPr>
              <w:t xml:space="preserve">Mary </w:t>
            </w:r>
            <w:proofErr w:type="spellStart"/>
            <w:r w:rsidRPr="00320F6E">
              <w:rPr>
                <w:rFonts w:ascii="Libre Franklin" w:eastAsia="Libre Franklin" w:hAnsi="Libre Franklin" w:cs="Libre Franklin"/>
                <w:sz w:val="18"/>
                <w:szCs w:val="18"/>
                <w:lang w:eastAsia="en-AU"/>
              </w:rPr>
              <w:t>Buza</w:t>
            </w:r>
            <w:proofErr w:type="spellEnd"/>
          </w:p>
        </w:tc>
      </w:tr>
      <w:tr w:rsidR="00347BAB" w:rsidRPr="00320F6E" w14:paraId="422EE21B"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96760" w14:textId="02477E04" w:rsidR="00347BAB" w:rsidRPr="00320F6E" w:rsidRDefault="0099582B" w:rsidP="0099582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FCC48" w14:textId="3E08355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CAA0B" w14:textId="6DDB989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43135" w14:textId="449EA70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Esther </w:t>
            </w:r>
            <w:proofErr w:type="spellStart"/>
            <w:r w:rsidRPr="00320F6E">
              <w:rPr>
                <w:rFonts w:ascii="Libre Franklin" w:eastAsia="Libre Franklin" w:hAnsi="Libre Franklin" w:cs="Libre Franklin"/>
                <w:sz w:val="18"/>
                <w:szCs w:val="18"/>
                <w:lang w:eastAsia="en-AU"/>
              </w:rPr>
              <w:t>Yuyuge</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05D1F" w14:textId="169CA154" w:rsidR="00347BAB" w:rsidRPr="00320F6E" w:rsidRDefault="003E626D" w:rsidP="00347BAB">
            <w:pPr>
              <w:jc w:val="center"/>
              <w:rPr>
                <w:rFonts w:ascii="Libre Franklin" w:eastAsia="Libre Franklin" w:hAnsi="Libre Franklin" w:cs="Libre Franklin"/>
                <w:sz w:val="18"/>
                <w:szCs w:val="18"/>
                <w:lang w:eastAsia="en-AU"/>
              </w:rPr>
            </w:pPr>
            <w:r w:rsidRPr="003E626D">
              <w:rPr>
                <w:rFonts w:ascii="Libre Franklin" w:eastAsia="Libre Franklin" w:hAnsi="Libre Franklin" w:cs="Libre Franklin"/>
                <w:sz w:val="18"/>
                <w:szCs w:val="18"/>
                <w:lang w:eastAsia="en-AU"/>
              </w:rPr>
              <w:t>Manager</w:t>
            </w:r>
            <w:r>
              <w:rPr>
                <w:rFonts w:ascii="Libre Franklin" w:eastAsia="Libre Franklin" w:hAnsi="Libre Franklin" w:cs="Libre Franklin"/>
                <w:sz w:val="18"/>
                <w:szCs w:val="18"/>
                <w:lang w:eastAsia="en-AU"/>
              </w:rPr>
              <w:t xml:space="preserve">, </w:t>
            </w:r>
            <w:r w:rsidRPr="003E626D">
              <w:rPr>
                <w:rFonts w:ascii="Libre Franklin" w:eastAsia="Libre Franklin" w:hAnsi="Libre Franklin" w:cs="Libre Franklin"/>
                <w:sz w:val="18"/>
                <w:szCs w:val="18"/>
                <w:lang w:eastAsia="en-AU"/>
              </w:rPr>
              <w:t>Government &amp; Committee Affairs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1682C" w14:textId="4360738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Kumul Petroleum Holdings Limited (KPHL)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63EC5" w14:textId="30A4092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B1D05" w14:textId="77777777" w:rsidR="00347BAB" w:rsidRPr="009D7539" w:rsidRDefault="00347BAB" w:rsidP="00347BAB">
            <w:pPr>
              <w:spacing w:before="0" w:after="0"/>
              <w:jc w:val="center"/>
              <w:rPr>
                <w:rFonts w:ascii="Libre Franklin" w:eastAsia="Libre Franklin" w:hAnsi="Libre Franklin" w:cs="Libre Franklin"/>
                <w:b/>
                <w:bCs/>
                <w:sz w:val="18"/>
                <w:szCs w:val="18"/>
                <w:lang w:eastAsia="en-AU"/>
              </w:rPr>
            </w:pPr>
            <w:r w:rsidRPr="009D7539">
              <w:rPr>
                <w:rFonts w:ascii="Libre Franklin" w:eastAsia="Libre Franklin" w:hAnsi="Libre Franklin" w:cs="Libre Franklin"/>
                <w:b/>
                <w:bCs/>
                <w:sz w:val="18"/>
                <w:szCs w:val="18"/>
                <w:lang w:eastAsia="en-AU"/>
              </w:rPr>
              <w:t>2017</w:t>
            </w:r>
          </w:p>
          <w:p w14:paraId="6925402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w:t>
            </w:r>
            <w:r w:rsidRPr="00320F6E">
              <w:rPr>
                <w:rFonts w:ascii="Libre Franklin" w:eastAsia="Libre Franklin" w:hAnsi="Libre Franklin" w:cs="Libre Franklin"/>
                <w:sz w:val="18"/>
                <w:szCs w:val="18"/>
                <w:vertAlign w:val="superscript"/>
                <w:lang w:eastAsia="en-AU"/>
              </w:rPr>
              <w:t>nd</w:t>
            </w:r>
            <w:r w:rsidRPr="00320F6E">
              <w:rPr>
                <w:rFonts w:ascii="Libre Franklin" w:eastAsia="Libre Franklin" w:hAnsi="Libre Franklin" w:cs="Libre Franklin"/>
                <w:sz w:val="18"/>
                <w:szCs w:val="18"/>
                <w:lang w:eastAsia="en-AU"/>
              </w:rPr>
              <w:t xml:space="preserve"> June</w:t>
            </w:r>
          </w:p>
          <w:p w14:paraId="551BE5D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2/2017</w:t>
            </w:r>
          </w:p>
          <w:p w14:paraId="2A4CA39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92C02A9"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086EF97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3/2017</w:t>
            </w:r>
          </w:p>
          <w:p w14:paraId="24643B0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439EA6A" w14:textId="77777777" w:rsidR="00347BAB" w:rsidRPr="009D7539" w:rsidRDefault="00347BAB" w:rsidP="00347BAB">
            <w:pPr>
              <w:spacing w:before="0" w:after="0"/>
              <w:jc w:val="center"/>
              <w:rPr>
                <w:rFonts w:ascii="Libre Franklin" w:eastAsia="Libre Franklin" w:hAnsi="Libre Franklin" w:cs="Libre Franklin"/>
                <w:b/>
                <w:bCs/>
                <w:sz w:val="18"/>
                <w:szCs w:val="18"/>
                <w:lang w:eastAsia="en-AU"/>
              </w:rPr>
            </w:pPr>
            <w:r w:rsidRPr="009D7539">
              <w:rPr>
                <w:rFonts w:ascii="Libre Franklin" w:eastAsia="Libre Franklin" w:hAnsi="Libre Franklin" w:cs="Libre Franklin"/>
                <w:b/>
                <w:bCs/>
                <w:sz w:val="18"/>
                <w:szCs w:val="18"/>
                <w:lang w:eastAsia="en-AU"/>
              </w:rPr>
              <w:t>2018</w:t>
            </w:r>
          </w:p>
          <w:p w14:paraId="2CE2C10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Thursday,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April</w:t>
            </w:r>
          </w:p>
          <w:p w14:paraId="1214A95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1/2018</w:t>
            </w:r>
          </w:p>
          <w:p w14:paraId="3DB199D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166C2A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3E45CDA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2/2018</w:t>
            </w:r>
          </w:p>
          <w:p w14:paraId="5A40E31E" w14:textId="77777777" w:rsidR="00347BAB" w:rsidRPr="00320F6E" w:rsidRDefault="00347BAB" w:rsidP="00347BAB">
            <w:pPr>
              <w:spacing w:before="0" w:after="0"/>
              <w:rPr>
                <w:rFonts w:ascii="Libre Franklin" w:eastAsia="Libre Franklin" w:hAnsi="Libre Franklin" w:cs="Libre Franklin"/>
                <w:sz w:val="18"/>
                <w:szCs w:val="18"/>
                <w:lang w:eastAsia="en-AU"/>
              </w:rPr>
            </w:pPr>
          </w:p>
          <w:p w14:paraId="01C2DCCB" w14:textId="2AF3004C"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0CCD2"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26DFEED6" w14:textId="77777777" w:rsidR="00347BAB"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No</w:t>
            </w:r>
          </w:p>
          <w:p w14:paraId="0EDBAE72" w14:textId="77777777" w:rsidR="003E626D" w:rsidRDefault="003E626D" w:rsidP="00347BAB">
            <w:pPr>
              <w:spacing w:before="0" w:after="0"/>
              <w:jc w:val="center"/>
              <w:rPr>
                <w:rFonts w:ascii="Libre Franklin" w:eastAsia="Libre Franklin" w:hAnsi="Libre Franklin" w:cs="Libre Franklin"/>
                <w:sz w:val="18"/>
                <w:szCs w:val="18"/>
                <w:lang w:eastAsia="en-AU"/>
              </w:rPr>
            </w:pPr>
          </w:p>
          <w:p w14:paraId="1CBFF1B4" w14:textId="77777777" w:rsidR="003E626D" w:rsidRPr="00F74C16" w:rsidRDefault="003E626D" w:rsidP="003E626D">
            <w:pPr>
              <w:spacing w:before="0" w:after="0"/>
              <w:rPr>
                <w:rFonts w:ascii="Libre Franklin" w:eastAsia="Libre Franklin" w:hAnsi="Libre Franklin" w:cs="Libre Franklin"/>
                <w:b/>
                <w:bCs/>
                <w:sz w:val="18"/>
                <w:szCs w:val="18"/>
                <w:u w:val="single"/>
                <w:lang w:eastAsia="en-AU"/>
              </w:rPr>
            </w:pPr>
            <w:r w:rsidRPr="00F74C16">
              <w:rPr>
                <w:rFonts w:ascii="Libre Franklin" w:eastAsia="Libre Franklin" w:hAnsi="Libre Franklin" w:cs="Libre Franklin"/>
                <w:b/>
                <w:bCs/>
                <w:sz w:val="18"/>
                <w:szCs w:val="18"/>
                <w:u w:val="single"/>
                <w:lang w:eastAsia="en-AU"/>
              </w:rPr>
              <w:t>Note:</w:t>
            </w:r>
          </w:p>
          <w:p w14:paraId="2B9D0754" w14:textId="08B5FB6B" w:rsidR="003E626D" w:rsidRPr="00320F6E" w:rsidRDefault="003E626D" w:rsidP="003E626D">
            <w:pPr>
              <w:spacing w:before="0" w:after="0"/>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No longer </w:t>
            </w:r>
            <w:r>
              <w:rPr>
                <w:rFonts w:ascii="Libre Franklin" w:eastAsia="Libre Franklin" w:hAnsi="Libre Franklin" w:cs="Libre Franklin"/>
                <w:sz w:val="18"/>
                <w:szCs w:val="18"/>
                <w:lang w:eastAsia="en-AU"/>
              </w:rPr>
              <w:t>member</w:t>
            </w:r>
            <w:r w:rsidRPr="00320F6E">
              <w:rPr>
                <w:rFonts w:ascii="Libre Franklin" w:eastAsia="Libre Franklin" w:hAnsi="Libre Franklin" w:cs="Libre Franklin"/>
                <w:sz w:val="18"/>
                <w:szCs w:val="18"/>
                <w:lang w:eastAsia="en-AU"/>
              </w:rPr>
              <w:t xml:space="preserve"> - resigned</w:t>
            </w:r>
          </w:p>
        </w:tc>
      </w:tr>
      <w:tr w:rsidR="00347BAB" w:rsidRPr="00320F6E" w14:paraId="6C510611"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45039" w14:textId="38AF5E7F" w:rsidR="00347BAB" w:rsidRPr="00320F6E" w:rsidRDefault="0099582B"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6705A" w14:textId="3F05CE3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99582B">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0F7C5" w14:textId="63C53EF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2019</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E40EA" w14:textId="5D22BAC4"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Osbourne Karmie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D570F" w14:textId="4578D6A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 Relations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18C47" w14:textId="7475D6F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Kumul Petroleum Holdings Limited (KPHL)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F519D" w14:textId="1763CD4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4893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95549BD" w14:textId="77777777" w:rsidR="00347BAB" w:rsidRPr="009D7539" w:rsidRDefault="00347BAB" w:rsidP="00347BAB">
            <w:pPr>
              <w:spacing w:before="0" w:after="0"/>
              <w:jc w:val="center"/>
              <w:rPr>
                <w:rFonts w:ascii="Libre Franklin" w:eastAsia="Libre Franklin" w:hAnsi="Libre Franklin" w:cs="Libre Franklin"/>
                <w:b/>
                <w:bCs/>
                <w:sz w:val="18"/>
                <w:szCs w:val="18"/>
                <w:lang w:eastAsia="en-AU"/>
              </w:rPr>
            </w:pPr>
            <w:r w:rsidRPr="009D7539">
              <w:rPr>
                <w:rFonts w:ascii="Libre Franklin" w:eastAsia="Libre Franklin" w:hAnsi="Libre Franklin" w:cs="Libre Franklin"/>
                <w:b/>
                <w:bCs/>
                <w:sz w:val="18"/>
                <w:szCs w:val="18"/>
                <w:lang w:eastAsia="en-AU"/>
              </w:rPr>
              <w:t>2020</w:t>
            </w:r>
          </w:p>
          <w:p w14:paraId="60FE256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78F6DD0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379D450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47C4F47" w14:textId="77777777" w:rsidR="00347BAB" w:rsidRPr="002F6680" w:rsidRDefault="00347BAB" w:rsidP="00347BAB">
            <w:pPr>
              <w:spacing w:before="0" w:after="0"/>
              <w:jc w:val="center"/>
              <w:rPr>
                <w:rFonts w:ascii="Libre Franklin" w:eastAsia="Libre Franklin" w:hAnsi="Libre Franklin" w:cs="Libre Franklin"/>
                <w:b/>
                <w:sz w:val="18"/>
                <w:szCs w:val="18"/>
                <w:lang w:eastAsia="en-AU"/>
              </w:rPr>
            </w:pPr>
            <w:r w:rsidRPr="002F6680">
              <w:rPr>
                <w:rFonts w:ascii="Libre Franklin" w:eastAsia="Libre Franklin" w:hAnsi="Libre Franklin" w:cs="Libre Franklin"/>
                <w:b/>
                <w:sz w:val="18"/>
                <w:szCs w:val="18"/>
                <w:lang w:eastAsia="en-AU"/>
              </w:rPr>
              <w:t>2021</w:t>
            </w:r>
          </w:p>
          <w:p w14:paraId="247B8FD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4456E299" w14:textId="7352F82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5107974F" w14:textId="43665C7F"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D6ADB5D" w14:textId="4D836217"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DC6F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76E44C5" w14:textId="32E5DAE2"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1B9C488D"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F7990" w14:textId="7789E271" w:rsidR="00347BAB" w:rsidRPr="00320F6E" w:rsidRDefault="002F6680"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76181" w14:textId="42D36F5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2F6680">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463B0" w14:textId="721ADF3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117E7" w14:textId="7146217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Malcom Negints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BEE7" w14:textId="7CB17BB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 Relations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E706B" w14:textId="67C59E4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Kumul Petroleum Holdings Limited (KPHL)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BA42C" w14:textId="6AC7FA4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7E190"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 </w:t>
            </w:r>
          </w:p>
          <w:p w14:paraId="0F0F856D" w14:textId="77777777" w:rsidR="00347BAB" w:rsidRPr="009D7539" w:rsidRDefault="00347BAB" w:rsidP="00347BAB">
            <w:pPr>
              <w:spacing w:before="0" w:after="0"/>
              <w:jc w:val="center"/>
              <w:rPr>
                <w:rFonts w:ascii="Libre Franklin" w:eastAsia="Libre Franklin" w:hAnsi="Libre Franklin" w:cs="Libre Franklin"/>
                <w:b/>
                <w:bCs/>
                <w:sz w:val="18"/>
                <w:szCs w:val="18"/>
                <w:lang w:eastAsia="en-AU"/>
              </w:rPr>
            </w:pPr>
            <w:r w:rsidRPr="009D7539">
              <w:rPr>
                <w:rFonts w:ascii="Libre Franklin" w:eastAsia="Libre Franklin" w:hAnsi="Libre Franklin" w:cs="Libre Franklin"/>
                <w:b/>
                <w:bCs/>
                <w:sz w:val="18"/>
                <w:szCs w:val="18"/>
                <w:lang w:eastAsia="en-AU"/>
              </w:rPr>
              <w:t>2018</w:t>
            </w:r>
          </w:p>
          <w:p w14:paraId="2C92754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1FEE0453"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3/2018</w:t>
            </w:r>
          </w:p>
          <w:p w14:paraId="7097AD94" w14:textId="77777777" w:rsidR="00347BAB" w:rsidRPr="00320F6E" w:rsidRDefault="00347BAB" w:rsidP="00347BAB">
            <w:pPr>
              <w:spacing w:before="0" w:after="0"/>
              <w:rPr>
                <w:rFonts w:ascii="Libre Franklin" w:eastAsia="Libre Franklin" w:hAnsi="Libre Franklin" w:cs="Libre Franklin"/>
                <w:sz w:val="18"/>
                <w:szCs w:val="18"/>
                <w:lang w:eastAsia="en-AU"/>
              </w:rPr>
            </w:pPr>
          </w:p>
          <w:p w14:paraId="40335459" w14:textId="77777777" w:rsidR="00347BAB" w:rsidRPr="009D7539" w:rsidRDefault="00347BAB" w:rsidP="00347BAB">
            <w:pPr>
              <w:spacing w:before="0" w:after="0"/>
              <w:jc w:val="center"/>
              <w:rPr>
                <w:rFonts w:ascii="Libre Franklin" w:eastAsia="Libre Franklin" w:hAnsi="Libre Franklin" w:cs="Libre Franklin"/>
                <w:b/>
                <w:bCs/>
                <w:sz w:val="18"/>
                <w:szCs w:val="18"/>
                <w:lang w:eastAsia="en-AU"/>
              </w:rPr>
            </w:pPr>
            <w:r w:rsidRPr="009D7539">
              <w:rPr>
                <w:rFonts w:ascii="Libre Franklin" w:eastAsia="Libre Franklin" w:hAnsi="Libre Franklin" w:cs="Libre Franklin"/>
                <w:b/>
                <w:bCs/>
                <w:sz w:val="18"/>
                <w:szCs w:val="18"/>
                <w:lang w:eastAsia="en-AU"/>
              </w:rPr>
              <w:lastRenderedPageBreak/>
              <w:t>2021</w:t>
            </w:r>
          </w:p>
          <w:p w14:paraId="0C37B91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19AAA3FE" w14:textId="387A911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511D184A" w14:textId="43F13E80"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EC5E3A7" w14:textId="090ED915"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5D98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8BB7C4D" w14:textId="36D05207"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3149AD17"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10A3E" w14:textId="5856C619" w:rsidR="00347BAB" w:rsidRPr="00320F6E" w:rsidRDefault="002F6680"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2C0EE" w14:textId="6608CEA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2F6680">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048DE" w14:textId="7607AC1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867C1" w14:textId="7C6D6EF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Fabian Kuias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141BD" w14:textId="590F899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Project Account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3B56A" w14:textId="4DBDC4F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Kumul Petroleum Holdings Limited (KPHL)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3A7D5" w14:textId="540F0B4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0B03F"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BBBA35B" w14:textId="77777777" w:rsidR="00347BAB" w:rsidRPr="009D7539" w:rsidRDefault="00347BAB" w:rsidP="00347BAB">
            <w:pPr>
              <w:spacing w:before="0" w:after="0"/>
              <w:jc w:val="center"/>
              <w:rPr>
                <w:rFonts w:ascii="Libre Franklin" w:eastAsia="Libre Franklin" w:hAnsi="Libre Franklin" w:cs="Libre Franklin"/>
                <w:b/>
                <w:bCs/>
                <w:sz w:val="18"/>
                <w:szCs w:val="18"/>
                <w:lang w:eastAsia="en-AU"/>
              </w:rPr>
            </w:pPr>
            <w:r w:rsidRPr="009D7539">
              <w:rPr>
                <w:rFonts w:ascii="Libre Franklin" w:eastAsia="Libre Franklin" w:hAnsi="Libre Franklin" w:cs="Libre Franklin"/>
                <w:b/>
                <w:bCs/>
                <w:sz w:val="18"/>
                <w:szCs w:val="18"/>
                <w:lang w:eastAsia="en-AU"/>
              </w:rPr>
              <w:t>2020</w:t>
            </w:r>
          </w:p>
          <w:p w14:paraId="09B6C7DA"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0ECC23A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27FA67D4" w14:textId="176FA317"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63F96"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4C6DF480" w14:textId="79789821"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5A2AB681"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215FB" w14:textId="11836A74" w:rsidR="00347BAB" w:rsidRPr="00320F6E" w:rsidRDefault="002F6680"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23B18" w14:textId="3076CBA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1B368" w14:textId="34DB62E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C4C4A" w14:textId="376C5C8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Peter Graham</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76C81" w14:textId="5C38110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Chairman &amp; Acting Managing Director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A5E7E" w14:textId="5D33086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Kumul Mineral Holdings Limited (KMHL)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7C225" w14:textId="6FCDC91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3379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333FE19" w14:textId="6330E0E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p w14:paraId="4438DAC4"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460FCC06" w14:textId="68B819ED"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29FBE"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6712E010" w14:textId="21E85934" w:rsidR="00347BAB" w:rsidRPr="00320F6E" w:rsidRDefault="002F6680"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2DFF5635"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853E6" w14:textId="4B71AE19" w:rsidR="00347BAB" w:rsidRPr="00320F6E" w:rsidRDefault="002F6680"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Industry</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75AA5" w14:textId="7496E49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D5FB5" w14:textId="1F4C50A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D6E95" w14:textId="6A20102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Francis M Lola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81D13" w14:textId="7998885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Company Secretary &amp; Manager Legal</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03EAA" w14:textId="09D56FB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Kumul Mineral Holdings Limited (KMHL)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0D4A6" w14:textId="1D40CEC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EE108"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A4ADCCA" w14:textId="79C78F08"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AABF5"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5050E39" w14:textId="43DFFCCE"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4E9D9205" w14:textId="77777777" w:rsidTr="00C5450A">
        <w:trPr>
          <w:trHeight w:val="995"/>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AFD41" w14:textId="5BCBAB2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SOE</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283D3" w14:textId="586E8E2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80DFF" w14:textId="7FFB2EF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DA909" w14:textId="1BF59FA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Augustine </w:t>
            </w:r>
            <w:proofErr w:type="spellStart"/>
            <w:r w:rsidRPr="00320F6E">
              <w:rPr>
                <w:rFonts w:ascii="Libre Franklin" w:eastAsia="Libre Franklin" w:hAnsi="Libre Franklin" w:cs="Libre Franklin"/>
                <w:sz w:val="18"/>
                <w:szCs w:val="18"/>
                <w:lang w:eastAsia="en-AU"/>
              </w:rPr>
              <w:t>Maino</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A76FE" w14:textId="7CE7322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Managing Director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3B501" w14:textId="350256F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Mineral Resources Development Company (MRDC)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3D32F" w14:textId="2AC265E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09FC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0E91447C" w14:textId="4502899F"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w:t>
            </w:r>
            <w:r w:rsidR="00C5450A">
              <w:rPr>
                <w:rFonts w:ascii="Libre Franklin" w:eastAsia="Libre Franklin" w:hAnsi="Libre Franklin" w:cs="Libre Franklin"/>
                <w:sz w:val="18"/>
                <w:szCs w:val="18"/>
                <w:lang w:eastAsia="en-AU"/>
              </w:rPr>
              <w:t>elegated to officers listed below</w:t>
            </w:r>
          </w:p>
          <w:p w14:paraId="51C99A86" w14:textId="5199E64F" w:rsidR="00347BAB" w:rsidRPr="00320F6E" w:rsidRDefault="00347BAB" w:rsidP="00347BAB">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4FC38"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3E39E89D" w14:textId="0F30B690" w:rsidR="00C5450A"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p w14:paraId="5AD87A9E" w14:textId="77777777" w:rsidR="00347BAB" w:rsidRPr="00C5450A" w:rsidRDefault="00347BAB" w:rsidP="00C5450A">
            <w:pPr>
              <w:rPr>
                <w:rFonts w:ascii="Libre Franklin" w:eastAsia="Libre Franklin" w:hAnsi="Libre Franklin" w:cs="Libre Franklin"/>
                <w:sz w:val="18"/>
                <w:szCs w:val="18"/>
                <w:lang w:eastAsia="en-AU"/>
              </w:rPr>
            </w:pPr>
          </w:p>
        </w:tc>
      </w:tr>
      <w:tr w:rsidR="00347BAB" w:rsidRPr="00320F6E" w14:paraId="5D3DFA79"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82E56" w14:textId="7FF8B44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SOE</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64F31" w14:textId="032A39B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8DC40" w14:textId="1C7E490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647BC" w14:textId="643576B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Steven Evekone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AD1E2" w14:textId="38058F2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Manager External Affairs</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2BC18" w14:textId="35CE839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Mineral Resources Development Company (MRDC)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6BB44" w14:textId="72E6E2A3"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0E322"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4FFB59B" w14:textId="77777777" w:rsidR="00347BAB" w:rsidRPr="000D6D5B" w:rsidRDefault="00347BAB" w:rsidP="00347BAB">
            <w:pPr>
              <w:spacing w:before="0" w:after="0"/>
              <w:jc w:val="center"/>
              <w:rPr>
                <w:rFonts w:ascii="Libre Franklin" w:eastAsia="Libre Franklin" w:hAnsi="Libre Franklin" w:cs="Libre Franklin"/>
                <w:b/>
                <w:bCs/>
                <w:sz w:val="18"/>
                <w:szCs w:val="18"/>
                <w:lang w:eastAsia="en-AU"/>
              </w:rPr>
            </w:pPr>
            <w:r w:rsidRPr="000D6D5B">
              <w:rPr>
                <w:rFonts w:ascii="Libre Franklin" w:eastAsia="Libre Franklin" w:hAnsi="Libre Franklin" w:cs="Libre Franklin"/>
                <w:b/>
                <w:bCs/>
                <w:sz w:val="18"/>
                <w:szCs w:val="18"/>
                <w:lang w:eastAsia="en-AU"/>
              </w:rPr>
              <w:t>2018</w:t>
            </w:r>
          </w:p>
          <w:p w14:paraId="454E7AB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1A1ACB50" w14:textId="2ABC324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2/2018</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6BBBF"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10F68AF8" w14:textId="53AEC616"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27B50F74"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EDE82" w14:textId="0DE0E25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SOE</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ADFF2" w14:textId="2450E7A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DFBAA" w14:textId="56C160F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C7DCD" w14:textId="0A60C34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Richard </w:t>
            </w:r>
            <w:proofErr w:type="spellStart"/>
            <w:r w:rsidRPr="00320F6E">
              <w:rPr>
                <w:rFonts w:ascii="Libre Franklin" w:eastAsia="Libre Franklin" w:hAnsi="Libre Franklin" w:cs="Libre Franklin"/>
                <w:sz w:val="18"/>
                <w:szCs w:val="18"/>
                <w:lang w:eastAsia="en-AU"/>
              </w:rPr>
              <w:t>Aupae</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30188" w14:textId="0830270E"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Company Secretary</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E9301" w14:textId="4E9C07F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Mineral Resources Development Company (MRDC)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A439C" w14:textId="1E9184C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8A26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0C0A4FD" w14:textId="571FA5AC"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B44F5" w14:textId="77777777" w:rsidR="00347BAB" w:rsidRDefault="00347BAB" w:rsidP="00347BAB">
            <w:pPr>
              <w:spacing w:before="0" w:after="0"/>
              <w:jc w:val="center"/>
              <w:rPr>
                <w:rFonts w:ascii="Libre Franklin" w:eastAsia="Libre Franklin" w:hAnsi="Libre Franklin" w:cs="Libre Franklin"/>
                <w:sz w:val="18"/>
                <w:szCs w:val="18"/>
                <w:lang w:eastAsia="en-AU"/>
              </w:rPr>
            </w:pPr>
          </w:p>
          <w:p w14:paraId="29867EA3" w14:textId="1E02C5A4" w:rsidR="00347BAB" w:rsidRPr="00320F6E" w:rsidRDefault="00347BAB"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347BAB" w:rsidRPr="00320F6E" w14:paraId="40C2DC62"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0AEB9" w14:textId="182E3BF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SOE</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B9858" w14:textId="15A0D265"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A17675">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03717" w14:textId="25E7CA4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E665E" w14:textId="19CBA83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Valentina Kaman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9E50A" w14:textId="2C68D84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Manager</w:t>
            </w:r>
            <w:r w:rsidR="00205867">
              <w:rPr>
                <w:rFonts w:ascii="Libre Franklin" w:eastAsia="Libre Franklin" w:hAnsi="Libre Franklin" w:cs="Libre Franklin"/>
                <w:sz w:val="18"/>
                <w:szCs w:val="18"/>
                <w:lang w:eastAsia="en-AU"/>
              </w:rPr>
              <w:t>,</w:t>
            </w:r>
            <w:r w:rsidRPr="00320F6E">
              <w:rPr>
                <w:rFonts w:ascii="Libre Franklin" w:eastAsia="Libre Franklin" w:hAnsi="Libre Franklin" w:cs="Libre Franklin"/>
                <w:sz w:val="18"/>
                <w:szCs w:val="18"/>
                <w:lang w:eastAsia="en-AU"/>
              </w:rPr>
              <w:t xml:space="preserve"> Legal</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46FA5" w14:textId="0B79ACE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Mineral Resources Development Company (MRDC)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C03ED" w14:textId="507F96D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A0886"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6A3F8605" w14:textId="165C6E5E"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A0AFB" w14:textId="77777777" w:rsidR="00205867" w:rsidRDefault="00205867" w:rsidP="00347BAB">
            <w:pPr>
              <w:spacing w:before="0" w:after="0"/>
              <w:jc w:val="center"/>
              <w:rPr>
                <w:rFonts w:ascii="Libre Franklin" w:eastAsia="Libre Franklin" w:hAnsi="Libre Franklin" w:cs="Libre Franklin"/>
                <w:sz w:val="18"/>
                <w:szCs w:val="18"/>
                <w:lang w:eastAsia="en-AU"/>
              </w:rPr>
            </w:pPr>
          </w:p>
          <w:p w14:paraId="22054F60" w14:textId="7C37FEE1"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BC4D95">
              <w:rPr>
                <w:rFonts w:ascii="Libre Franklin" w:eastAsia="Libre Franklin" w:hAnsi="Libre Franklin" w:cs="Libre Franklin"/>
                <w:sz w:val="18"/>
                <w:szCs w:val="18"/>
                <w:lang w:eastAsia="en-AU"/>
              </w:rPr>
              <w:t>Yes</w:t>
            </w:r>
          </w:p>
        </w:tc>
      </w:tr>
      <w:tr w:rsidR="00347BAB" w:rsidRPr="00320F6E" w14:paraId="46C248BE"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A9E50" w14:textId="23FE144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SOE</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829F2" w14:textId="7D7BDE2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A17675">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DFC4F" w14:textId="1944AA99"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542E8" w14:textId="22E59A22"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Vele Rupa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4A0D0" w14:textId="52364C6C" w:rsidR="00347BAB" w:rsidRPr="00320F6E" w:rsidRDefault="00BE2BBB" w:rsidP="00347BAB">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Government Relations Manager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A1FEE" w14:textId="3AA5795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Mineral Resources Development Company (MRDC)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7DB88" w14:textId="1B67EC7C"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7EEC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2A07C9AD" w14:textId="2E920CF5" w:rsidR="00347BAB" w:rsidRPr="000D6D5B" w:rsidRDefault="00347BAB" w:rsidP="00347BAB">
            <w:pPr>
              <w:spacing w:before="0" w:after="0"/>
              <w:jc w:val="center"/>
              <w:rPr>
                <w:rFonts w:ascii="Libre Franklin" w:eastAsia="Libre Franklin" w:hAnsi="Libre Franklin" w:cs="Libre Franklin"/>
                <w:b/>
                <w:bCs/>
                <w:sz w:val="18"/>
                <w:szCs w:val="18"/>
                <w:lang w:eastAsia="en-AU"/>
              </w:rPr>
            </w:pPr>
            <w:r w:rsidRPr="000D6D5B">
              <w:rPr>
                <w:rFonts w:ascii="Libre Franklin" w:eastAsia="Libre Franklin" w:hAnsi="Libre Franklin" w:cs="Libre Franklin"/>
                <w:b/>
                <w:bCs/>
                <w:sz w:val="18"/>
                <w:szCs w:val="18"/>
                <w:lang w:eastAsia="en-AU"/>
              </w:rPr>
              <w:t>2020</w:t>
            </w:r>
          </w:p>
          <w:p w14:paraId="07D0BC68" w14:textId="1D4A9123"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6DD88AFD" w14:textId="5AA73839"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2759085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1DA2CCC0" w14:textId="77777777" w:rsidR="00347BAB" w:rsidRPr="000D6D5B" w:rsidRDefault="00347BAB" w:rsidP="00347BAB">
            <w:pPr>
              <w:spacing w:before="0" w:after="0"/>
              <w:jc w:val="center"/>
              <w:rPr>
                <w:rFonts w:ascii="Libre Franklin" w:eastAsia="Libre Franklin" w:hAnsi="Libre Franklin" w:cs="Libre Franklin"/>
                <w:b/>
                <w:bCs/>
                <w:sz w:val="18"/>
                <w:szCs w:val="18"/>
                <w:lang w:eastAsia="en-AU"/>
              </w:rPr>
            </w:pPr>
            <w:r w:rsidRPr="000D6D5B">
              <w:rPr>
                <w:rFonts w:ascii="Libre Franklin" w:eastAsia="Libre Franklin" w:hAnsi="Libre Franklin" w:cs="Libre Franklin"/>
                <w:b/>
                <w:bCs/>
                <w:sz w:val="18"/>
                <w:szCs w:val="18"/>
                <w:lang w:eastAsia="en-AU"/>
              </w:rPr>
              <w:t>2021</w:t>
            </w:r>
          </w:p>
          <w:p w14:paraId="2A37BBA0" w14:textId="4D64DDC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6B6CA26E"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7FFDC3CC" w14:textId="319CE792"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5B4F2" w14:textId="77777777" w:rsidR="00205867" w:rsidRDefault="00205867" w:rsidP="00347BAB">
            <w:pPr>
              <w:spacing w:before="0" w:after="0"/>
              <w:jc w:val="center"/>
              <w:rPr>
                <w:rFonts w:ascii="Libre Franklin" w:eastAsia="Libre Franklin" w:hAnsi="Libre Franklin" w:cs="Libre Franklin"/>
                <w:sz w:val="18"/>
                <w:szCs w:val="18"/>
                <w:lang w:eastAsia="en-AU"/>
              </w:rPr>
            </w:pPr>
          </w:p>
          <w:p w14:paraId="454D6FAE" w14:textId="4CC401C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BC4D95">
              <w:rPr>
                <w:rFonts w:ascii="Libre Franklin" w:eastAsia="Libre Franklin" w:hAnsi="Libre Franklin" w:cs="Libre Franklin"/>
                <w:sz w:val="18"/>
                <w:szCs w:val="18"/>
                <w:lang w:eastAsia="en-AU"/>
              </w:rPr>
              <w:t>Yes</w:t>
            </w:r>
          </w:p>
        </w:tc>
      </w:tr>
      <w:tr w:rsidR="00347BAB" w:rsidRPr="00320F6E" w14:paraId="5A77789A"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20A50" w14:textId="7FD6348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SOE</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27DC5" w14:textId="56C8571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9D0228">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FDF2F" w14:textId="64F45DC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1E823" w14:textId="13EA12CA" w:rsidR="00347BAB" w:rsidRPr="00320F6E" w:rsidRDefault="00347BAB" w:rsidP="00347BAB">
            <w:pPr>
              <w:jc w:val="center"/>
              <w:rPr>
                <w:rFonts w:ascii="Libre Franklin" w:eastAsia="Libre Franklin" w:hAnsi="Libre Franklin" w:cs="Libre Franklin"/>
                <w:sz w:val="18"/>
                <w:szCs w:val="18"/>
                <w:lang w:eastAsia="en-AU"/>
              </w:rPr>
            </w:pPr>
            <w:proofErr w:type="spellStart"/>
            <w:r w:rsidRPr="00320F6E">
              <w:rPr>
                <w:rFonts w:ascii="Libre Franklin" w:eastAsia="Libre Franklin" w:hAnsi="Libre Franklin" w:cs="Libre Franklin"/>
                <w:sz w:val="18"/>
                <w:szCs w:val="18"/>
                <w:lang w:eastAsia="en-AU"/>
              </w:rPr>
              <w:t>Fairlyline</w:t>
            </w:r>
            <w:proofErr w:type="spellEnd"/>
            <w:r w:rsidRPr="00320F6E">
              <w:rPr>
                <w:rFonts w:ascii="Libre Franklin" w:eastAsia="Libre Franklin" w:hAnsi="Libre Franklin" w:cs="Libre Franklin"/>
                <w:sz w:val="18"/>
                <w:szCs w:val="18"/>
                <w:lang w:eastAsia="en-AU"/>
              </w:rPr>
              <w:t xml:space="preserve"> Aiwa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36D4B" w14:textId="406839D8"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Senior Commercial Lawyer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4A345" w14:textId="39869AF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Mineral Resources Development Company (MRDC)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883C8" w14:textId="0FED7BEF"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35247" w14:textId="77777777" w:rsidR="00347BAB" w:rsidRDefault="00347BAB" w:rsidP="00347BAB">
            <w:pPr>
              <w:spacing w:before="0" w:after="0"/>
              <w:jc w:val="center"/>
              <w:rPr>
                <w:rFonts w:ascii="Libre Franklin" w:eastAsia="Libre Franklin" w:hAnsi="Libre Franklin" w:cs="Libre Franklin"/>
                <w:b/>
                <w:bCs/>
                <w:sz w:val="18"/>
                <w:szCs w:val="18"/>
                <w:lang w:eastAsia="en-AU"/>
              </w:rPr>
            </w:pPr>
          </w:p>
          <w:p w14:paraId="4F2B7251" w14:textId="1F879888" w:rsidR="00347BAB" w:rsidRPr="000D6D5B" w:rsidRDefault="00347BAB" w:rsidP="00347BAB">
            <w:pPr>
              <w:spacing w:before="0" w:after="0"/>
              <w:jc w:val="center"/>
              <w:rPr>
                <w:rFonts w:ascii="Libre Franklin" w:eastAsia="Libre Franklin" w:hAnsi="Libre Franklin" w:cs="Libre Franklin"/>
                <w:b/>
                <w:bCs/>
                <w:sz w:val="18"/>
                <w:szCs w:val="18"/>
                <w:lang w:eastAsia="en-AU"/>
              </w:rPr>
            </w:pPr>
            <w:r w:rsidRPr="000D6D5B">
              <w:rPr>
                <w:rFonts w:ascii="Libre Franklin" w:eastAsia="Libre Franklin" w:hAnsi="Libre Franklin" w:cs="Libre Franklin"/>
                <w:b/>
                <w:bCs/>
                <w:sz w:val="18"/>
                <w:szCs w:val="18"/>
                <w:lang w:eastAsia="en-AU"/>
              </w:rPr>
              <w:t>2021</w:t>
            </w:r>
          </w:p>
          <w:p w14:paraId="50CD7EA4" w14:textId="47ACBF1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Aug</w:t>
            </w:r>
          </w:p>
          <w:p w14:paraId="76804506" w14:textId="2A9C6A05"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2/2021</w:t>
            </w:r>
          </w:p>
          <w:p w14:paraId="72C450EB" w14:textId="081ADAF1"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749DB" w14:textId="77777777" w:rsidR="00205867" w:rsidRDefault="00205867" w:rsidP="00347BAB">
            <w:pPr>
              <w:spacing w:before="0" w:after="0"/>
              <w:jc w:val="center"/>
              <w:rPr>
                <w:rFonts w:ascii="Libre Franklin" w:eastAsia="Libre Franklin" w:hAnsi="Libre Franklin" w:cs="Libre Franklin"/>
                <w:sz w:val="18"/>
                <w:szCs w:val="18"/>
                <w:lang w:eastAsia="en-AU"/>
              </w:rPr>
            </w:pPr>
          </w:p>
          <w:p w14:paraId="7061293A" w14:textId="227B667B"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BC4D95">
              <w:rPr>
                <w:rFonts w:ascii="Libre Franklin" w:eastAsia="Libre Franklin" w:hAnsi="Libre Franklin" w:cs="Libre Franklin"/>
                <w:sz w:val="18"/>
                <w:szCs w:val="18"/>
                <w:lang w:eastAsia="en-AU"/>
              </w:rPr>
              <w:t>Yes</w:t>
            </w:r>
          </w:p>
        </w:tc>
      </w:tr>
      <w:tr w:rsidR="00347BAB" w:rsidRPr="00320F6E" w14:paraId="5B183BE1"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D7565" w14:textId="61D41C70"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A1CF8" w14:textId="00F139AB"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p w14:paraId="503D6B66" w14:textId="309B5FE2" w:rsidR="00347BAB" w:rsidRPr="00320F6E" w:rsidRDefault="00347BAB" w:rsidP="00347BAB">
            <w:pPr>
              <w:jc w:val="center"/>
              <w:rPr>
                <w:rFonts w:ascii="Libre Franklin" w:eastAsia="Libre Franklin" w:hAnsi="Libre Franklin" w:cs="Libre Franklin"/>
                <w:sz w:val="18"/>
                <w:szCs w:val="18"/>
                <w:lang w:eastAsia="en-AU"/>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DFB60" w14:textId="1D6C561A"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16B1D" w14:textId="68E5E62D"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Collette </w:t>
            </w:r>
            <w:proofErr w:type="spellStart"/>
            <w:r w:rsidRPr="00320F6E">
              <w:rPr>
                <w:rFonts w:ascii="Libre Franklin" w:eastAsia="Libre Franklin" w:hAnsi="Libre Franklin" w:cs="Libre Franklin"/>
                <w:sz w:val="18"/>
                <w:szCs w:val="18"/>
                <w:lang w:eastAsia="en-AU"/>
              </w:rPr>
              <w:t>Tsiperau</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71E30" w14:textId="39748B61"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Interim CSO Coordinator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DEB6E" w14:textId="39CF0E86"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PNG Resource Governance Coalition (PNG RGC)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DCC8E" w14:textId="09A39BC7" w:rsidR="00347BAB" w:rsidRPr="00320F6E" w:rsidRDefault="00347BAB" w:rsidP="00347BAB">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A8C72" w14:textId="77777777" w:rsidR="00347BAB" w:rsidRDefault="00347BAB" w:rsidP="00347BAB">
            <w:pPr>
              <w:spacing w:before="0" w:after="0"/>
              <w:jc w:val="center"/>
              <w:rPr>
                <w:rFonts w:ascii="Libre Franklin" w:eastAsia="Libre Franklin" w:hAnsi="Libre Franklin" w:cs="Libre Franklin"/>
                <w:b/>
                <w:bCs/>
                <w:sz w:val="18"/>
                <w:szCs w:val="18"/>
                <w:lang w:eastAsia="en-AU"/>
              </w:rPr>
            </w:pPr>
            <w:r w:rsidRPr="000D6D5B">
              <w:rPr>
                <w:rFonts w:ascii="Libre Franklin" w:eastAsia="Libre Franklin" w:hAnsi="Libre Franklin" w:cs="Libre Franklin"/>
                <w:b/>
                <w:bCs/>
                <w:sz w:val="18"/>
                <w:szCs w:val="18"/>
                <w:lang w:eastAsia="en-AU"/>
              </w:rPr>
              <w:t xml:space="preserve"> </w:t>
            </w:r>
          </w:p>
          <w:p w14:paraId="4AB42C94" w14:textId="24A84277" w:rsidR="00347BAB" w:rsidRPr="000D6D5B" w:rsidRDefault="00347BAB" w:rsidP="00347BAB">
            <w:pPr>
              <w:spacing w:before="0" w:after="0"/>
              <w:jc w:val="center"/>
              <w:rPr>
                <w:rFonts w:ascii="Libre Franklin" w:eastAsia="Libre Franklin" w:hAnsi="Libre Franklin" w:cs="Libre Franklin"/>
                <w:b/>
                <w:bCs/>
                <w:sz w:val="18"/>
                <w:szCs w:val="18"/>
                <w:lang w:eastAsia="en-AU"/>
              </w:rPr>
            </w:pPr>
            <w:r w:rsidRPr="000D6D5B">
              <w:rPr>
                <w:rFonts w:ascii="Libre Franklin" w:eastAsia="Libre Franklin" w:hAnsi="Libre Franklin" w:cs="Libre Franklin"/>
                <w:b/>
                <w:bCs/>
                <w:sz w:val="18"/>
                <w:szCs w:val="18"/>
                <w:lang w:eastAsia="en-AU"/>
              </w:rPr>
              <w:t>2020</w:t>
            </w:r>
          </w:p>
          <w:p w14:paraId="41F025CB"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53B86F41"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038AB54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7B1A175C"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212C3D74" w14:textId="2E6F7133" w:rsidR="00347BAB" w:rsidRPr="00320F6E" w:rsidRDefault="00347BAB" w:rsidP="00347BAB">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0456775D"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35DD2526" w14:textId="60CC858C" w:rsidR="00347BAB" w:rsidRPr="00320F6E" w:rsidRDefault="00347BAB" w:rsidP="00347BAB">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C7EC7" w14:textId="77777777" w:rsidR="00347BAB" w:rsidRPr="00320F6E" w:rsidRDefault="00347BAB" w:rsidP="00347BAB">
            <w:pPr>
              <w:spacing w:before="0" w:after="0"/>
              <w:jc w:val="center"/>
              <w:rPr>
                <w:rFonts w:ascii="Libre Franklin" w:eastAsia="Libre Franklin" w:hAnsi="Libre Franklin" w:cs="Libre Franklin"/>
                <w:sz w:val="18"/>
                <w:szCs w:val="18"/>
                <w:lang w:eastAsia="en-AU"/>
              </w:rPr>
            </w:pPr>
          </w:p>
          <w:p w14:paraId="54982BD0" w14:textId="77777777" w:rsidR="00347BAB" w:rsidRDefault="00E33338" w:rsidP="00347BAB">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No </w:t>
            </w:r>
          </w:p>
          <w:p w14:paraId="0D95CA9F" w14:textId="77777777" w:rsidR="00E33338" w:rsidRDefault="00E33338" w:rsidP="00E33338">
            <w:pPr>
              <w:spacing w:before="0" w:after="0"/>
              <w:rPr>
                <w:rFonts w:ascii="Libre Franklin" w:eastAsia="Libre Franklin" w:hAnsi="Libre Franklin" w:cs="Libre Franklin"/>
                <w:sz w:val="18"/>
                <w:szCs w:val="18"/>
                <w:lang w:eastAsia="en-AU"/>
              </w:rPr>
            </w:pPr>
          </w:p>
          <w:p w14:paraId="59B55FBF" w14:textId="77777777" w:rsidR="00E33338" w:rsidRPr="00E33338" w:rsidRDefault="00E33338" w:rsidP="00E33338">
            <w:pPr>
              <w:spacing w:before="0" w:after="0"/>
              <w:rPr>
                <w:rFonts w:ascii="Libre Franklin" w:eastAsia="Libre Franklin" w:hAnsi="Libre Franklin" w:cs="Libre Franklin"/>
                <w:b/>
                <w:sz w:val="18"/>
                <w:szCs w:val="18"/>
                <w:u w:val="single"/>
                <w:lang w:eastAsia="en-AU"/>
              </w:rPr>
            </w:pPr>
            <w:r w:rsidRPr="00E33338">
              <w:rPr>
                <w:rFonts w:ascii="Libre Franklin" w:eastAsia="Libre Franklin" w:hAnsi="Libre Franklin" w:cs="Libre Franklin"/>
                <w:b/>
                <w:sz w:val="18"/>
                <w:szCs w:val="18"/>
                <w:u w:val="single"/>
                <w:lang w:eastAsia="en-AU"/>
              </w:rPr>
              <w:t xml:space="preserve">Note: </w:t>
            </w:r>
          </w:p>
          <w:p w14:paraId="7FE6FA2B" w14:textId="77984DD8" w:rsidR="00E33338" w:rsidRPr="00320F6E" w:rsidRDefault="00E33338" w:rsidP="00E33338">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No longer member, resigned. </w:t>
            </w:r>
          </w:p>
        </w:tc>
      </w:tr>
      <w:tr w:rsidR="00DE482A" w:rsidRPr="00320F6E" w14:paraId="43EC46E8"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E151B" w14:textId="2153D3A0" w:rsidR="00DE482A" w:rsidRPr="00364658" w:rsidRDefault="00DE482A" w:rsidP="00DE482A">
            <w:pPr>
              <w:jc w:val="center"/>
              <w:rPr>
                <w:rFonts w:ascii="Libre Franklin" w:eastAsia="Libre Franklin" w:hAnsi="Libre Franklin" w:cs="Libre Franklin"/>
                <w:sz w:val="18"/>
                <w:szCs w:val="18"/>
                <w:lang w:eastAsia="en-AU"/>
              </w:rPr>
            </w:pPr>
            <w:r w:rsidRPr="00364658">
              <w:rPr>
                <w:rFonts w:ascii="Libre Franklin" w:eastAsia="Libre Franklin" w:hAnsi="Libre Franklin" w:cs="Libre Franklin"/>
                <w:sz w:val="18"/>
                <w:szCs w:val="18"/>
                <w:lang w:eastAsia="en-AU"/>
              </w:rPr>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C9C00" w14:textId="413E0693" w:rsidR="00DE482A" w:rsidRPr="00364658" w:rsidRDefault="00DE482A" w:rsidP="00DE482A">
            <w:pPr>
              <w:jc w:val="center"/>
              <w:rPr>
                <w:rFonts w:ascii="Libre Franklin" w:eastAsia="Libre Franklin" w:hAnsi="Libre Franklin" w:cs="Libre Franklin"/>
                <w:sz w:val="18"/>
                <w:szCs w:val="18"/>
                <w:lang w:eastAsia="en-AU"/>
              </w:rPr>
            </w:pPr>
            <w:r w:rsidRPr="00364658">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99B1E" w14:textId="2EE3BE1A" w:rsidR="00DE482A" w:rsidRPr="00364658" w:rsidRDefault="00DE482A" w:rsidP="00DE482A">
            <w:pPr>
              <w:jc w:val="center"/>
              <w:rPr>
                <w:rFonts w:ascii="Libre Franklin" w:eastAsia="Libre Franklin" w:hAnsi="Libre Franklin" w:cs="Libre Franklin"/>
                <w:sz w:val="18"/>
                <w:szCs w:val="18"/>
                <w:lang w:eastAsia="en-AU"/>
              </w:rPr>
            </w:pPr>
            <w:r w:rsidRPr="00364658">
              <w:rPr>
                <w:rFonts w:ascii="Libre Franklin" w:eastAsia="Libre Franklin" w:hAnsi="Libre Franklin" w:cs="Libre Franklin"/>
                <w:sz w:val="18"/>
                <w:szCs w:val="18"/>
                <w:lang w:eastAsia="en-AU"/>
              </w:rPr>
              <w:t>2018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0B60D" w14:textId="0BB845B9" w:rsidR="00DE482A" w:rsidRPr="00364658" w:rsidRDefault="00DE482A" w:rsidP="00DE482A">
            <w:pPr>
              <w:jc w:val="center"/>
              <w:rPr>
                <w:rFonts w:ascii="Libre Franklin" w:eastAsia="Libre Franklin" w:hAnsi="Libre Franklin" w:cs="Libre Franklin"/>
                <w:sz w:val="18"/>
                <w:szCs w:val="18"/>
                <w:lang w:eastAsia="en-AU"/>
              </w:rPr>
            </w:pPr>
            <w:r w:rsidRPr="00364658">
              <w:rPr>
                <w:rFonts w:ascii="Libre Franklin" w:eastAsia="Libre Franklin" w:hAnsi="Libre Franklin" w:cs="Libre Franklin"/>
                <w:sz w:val="18"/>
                <w:szCs w:val="18"/>
                <w:lang w:eastAsia="en-AU"/>
              </w:rPr>
              <w:t xml:space="preserve">Peter </w:t>
            </w:r>
            <w:proofErr w:type="spellStart"/>
            <w:r w:rsidRPr="00364658">
              <w:rPr>
                <w:rFonts w:ascii="Libre Franklin" w:eastAsia="Libre Franklin" w:hAnsi="Libre Franklin" w:cs="Libre Franklin"/>
                <w:sz w:val="18"/>
                <w:szCs w:val="18"/>
                <w:lang w:eastAsia="en-AU"/>
              </w:rPr>
              <w:t>Aitsi</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4D6C8" w14:textId="06DED736" w:rsidR="00DE482A" w:rsidRPr="00364658" w:rsidRDefault="00DE482A" w:rsidP="00DE482A">
            <w:pPr>
              <w:jc w:val="center"/>
              <w:rPr>
                <w:rFonts w:ascii="Libre Franklin" w:eastAsia="Libre Franklin" w:hAnsi="Libre Franklin" w:cs="Libre Franklin"/>
                <w:sz w:val="18"/>
                <w:szCs w:val="18"/>
                <w:lang w:eastAsia="en-AU"/>
              </w:rPr>
            </w:pPr>
            <w:r w:rsidRPr="00364658">
              <w:rPr>
                <w:rFonts w:ascii="Libre Franklin" w:eastAsia="Libre Franklin" w:hAnsi="Libre Franklin" w:cs="Libre Franklin"/>
                <w:sz w:val="18"/>
                <w:szCs w:val="18"/>
                <w:lang w:eastAsia="en-AU"/>
              </w:rPr>
              <w:t>Chairman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08A20" w14:textId="15ABA751" w:rsidR="00DE482A" w:rsidRPr="00364658" w:rsidRDefault="00DE482A" w:rsidP="00DE482A">
            <w:pPr>
              <w:jc w:val="center"/>
              <w:rPr>
                <w:rFonts w:ascii="Libre Franklin" w:eastAsia="Libre Franklin" w:hAnsi="Libre Franklin" w:cs="Libre Franklin"/>
                <w:sz w:val="18"/>
                <w:szCs w:val="18"/>
                <w:lang w:eastAsia="en-AU"/>
              </w:rPr>
            </w:pPr>
            <w:r w:rsidRPr="00364658">
              <w:rPr>
                <w:rFonts w:ascii="Libre Franklin" w:eastAsia="Libre Franklin" w:hAnsi="Libre Franklin" w:cs="Libre Franklin"/>
                <w:sz w:val="18"/>
                <w:szCs w:val="18"/>
                <w:lang w:eastAsia="en-AU"/>
              </w:rPr>
              <w:t>Transparency International PNG (TIPNG)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FD4CD" w14:textId="02052FC6" w:rsidR="00DE482A" w:rsidRPr="00364658" w:rsidRDefault="00DE482A" w:rsidP="00DE482A">
            <w:pPr>
              <w:jc w:val="center"/>
              <w:rPr>
                <w:rFonts w:ascii="Libre Franklin" w:eastAsia="Libre Franklin" w:hAnsi="Libre Franklin" w:cs="Libre Franklin"/>
                <w:sz w:val="18"/>
                <w:szCs w:val="18"/>
                <w:lang w:eastAsia="en-AU"/>
              </w:rPr>
            </w:pPr>
            <w:r w:rsidRPr="00364658">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AAB9F" w14:textId="77777777" w:rsidR="00DE482A" w:rsidRPr="00364658" w:rsidRDefault="00DE482A" w:rsidP="00DE482A">
            <w:pPr>
              <w:spacing w:before="0" w:after="0"/>
              <w:jc w:val="center"/>
              <w:rPr>
                <w:rFonts w:ascii="Libre Franklin" w:eastAsia="Libre Franklin" w:hAnsi="Libre Franklin" w:cs="Libre Franklin"/>
                <w:sz w:val="18"/>
                <w:szCs w:val="18"/>
                <w:lang w:eastAsia="en-AU"/>
              </w:rPr>
            </w:pPr>
          </w:p>
          <w:p w14:paraId="36A96865" w14:textId="77777777" w:rsidR="00DE482A" w:rsidRPr="00CF1AA7" w:rsidRDefault="00DE482A" w:rsidP="00DE482A">
            <w:pPr>
              <w:spacing w:before="0" w:after="0"/>
              <w:jc w:val="center"/>
              <w:rPr>
                <w:rFonts w:ascii="Libre Franklin" w:eastAsia="Libre Franklin" w:hAnsi="Libre Franklin" w:cs="Libre Franklin"/>
                <w:b/>
                <w:bCs/>
                <w:sz w:val="18"/>
                <w:szCs w:val="18"/>
                <w:lang w:eastAsia="en-AU"/>
              </w:rPr>
            </w:pPr>
            <w:r w:rsidRPr="00CF1AA7">
              <w:rPr>
                <w:rFonts w:ascii="Libre Franklin" w:eastAsia="Libre Franklin" w:hAnsi="Libre Franklin" w:cs="Libre Franklin"/>
                <w:b/>
                <w:bCs/>
                <w:sz w:val="18"/>
                <w:szCs w:val="18"/>
                <w:lang w:eastAsia="en-AU"/>
              </w:rPr>
              <w:t>2017</w:t>
            </w:r>
          </w:p>
          <w:p w14:paraId="1C16CA27"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3155FD61"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1/2017</w:t>
            </w:r>
          </w:p>
          <w:p w14:paraId="4AE64974"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7F9CD176"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w:t>
            </w:r>
            <w:r w:rsidRPr="00320F6E">
              <w:rPr>
                <w:rFonts w:ascii="Libre Franklin" w:eastAsia="Libre Franklin" w:hAnsi="Libre Franklin" w:cs="Libre Franklin"/>
                <w:sz w:val="18"/>
                <w:szCs w:val="18"/>
                <w:vertAlign w:val="superscript"/>
                <w:lang w:eastAsia="en-AU"/>
              </w:rPr>
              <w:t>nd</w:t>
            </w:r>
            <w:r w:rsidRPr="00320F6E">
              <w:rPr>
                <w:rFonts w:ascii="Libre Franklin" w:eastAsia="Libre Franklin" w:hAnsi="Libre Franklin" w:cs="Libre Franklin"/>
                <w:sz w:val="18"/>
                <w:szCs w:val="18"/>
                <w:lang w:eastAsia="en-AU"/>
              </w:rPr>
              <w:t xml:space="preserve"> June</w:t>
            </w:r>
          </w:p>
          <w:p w14:paraId="3E1C9267"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2/2017</w:t>
            </w:r>
          </w:p>
          <w:p w14:paraId="6929610B"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0E139AF6" w14:textId="3A175D76" w:rsidR="00DE482A" w:rsidRPr="00364658" w:rsidRDefault="00DE482A" w:rsidP="00DE482A">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C9C8F" w14:textId="77777777" w:rsidR="00DE482A" w:rsidRPr="00364658" w:rsidRDefault="00DE482A" w:rsidP="00DE482A">
            <w:pPr>
              <w:spacing w:before="0" w:after="0"/>
              <w:jc w:val="center"/>
              <w:rPr>
                <w:rFonts w:ascii="Libre Franklin" w:eastAsia="Libre Franklin" w:hAnsi="Libre Franklin" w:cs="Libre Franklin"/>
                <w:sz w:val="18"/>
                <w:szCs w:val="18"/>
                <w:lang w:eastAsia="en-AU"/>
              </w:rPr>
            </w:pPr>
          </w:p>
          <w:p w14:paraId="4746F3BD" w14:textId="0E4316A2" w:rsidR="00DE482A"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p w14:paraId="3C09180B" w14:textId="77777777" w:rsidR="00DE482A" w:rsidRDefault="00DE482A" w:rsidP="00DE482A">
            <w:pPr>
              <w:spacing w:before="0" w:after="0"/>
              <w:jc w:val="center"/>
              <w:rPr>
                <w:rFonts w:ascii="Libre Franklin" w:eastAsia="Libre Franklin" w:hAnsi="Libre Franklin" w:cs="Libre Franklin"/>
                <w:sz w:val="18"/>
                <w:szCs w:val="18"/>
                <w:lang w:eastAsia="en-AU"/>
              </w:rPr>
            </w:pPr>
          </w:p>
          <w:p w14:paraId="27F85DC0" w14:textId="77777777" w:rsidR="00DE482A" w:rsidRDefault="00DE482A" w:rsidP="00DE482A">
            <w:pPr>
              <w:spacing w:before="0" w:after="0"/>
              <w:rPr>
                <w:rFonts w:ascii="Libre Franklin" w:eastAsia="Libre Franklin" w:hAnsi="Libre Franklin" w:cs="Libre Franklin"/>
                <w:b/>
                <w:bCs/>
                <w:sz w:val="18"/>
                <w:szCs w:val="18"/>
                <w:u w:val="single"/>
                <w:lang w:eastAsia="en-AU"/>
              </w:rPr>
            </w:pPr>
            <w:r w:rsidRPr="000C1F8F">
              <w:rPr>
                <w:rFonts w:ascii="Libre Franklin" w:eastAsia="Libre Franklin" w:hAnsi="Libre Franklin" w:cs="Libre Franklin"/>
                <w:b/>
                <w:bCs/>
                <w:sz w:val="18"/>
                <w:szCs w:val="18"/>
                <w:u w:val="single"/>
                <w:lang w:eastAsia="en-AU"/>
              </w:rPr>
              <w:t>Note</w:t>
            </w:r>
            <w:r>
              <w:rPr>
                <w:rFonts w:ascii="Libre Franklin" w:eastAsia="Libre Franklin" w:hAnsi="Libre Franklin" w:cs="Libre Franklin"/>
                <w:b/>
                <w:bCs/>
                <w:sz w:val="18"/>
                <w:szCs w:val="18"/>
                <w:u w:val="single"/>
                <w:lang w:eastAsia="en-AU"/>
              </w:rPr>
              <w:t xml:space="preserve">: </w:t>
            </w:r>
          </w:p>
          <w:p w14:paraId="54D124D3" w14:textId="7BBB2EE6" w:rsidR="00DE482A" w:rsidRPr="004A4058" w:rsidRDefault="00DE482A" w:rsidP="00DE482A">
            <w:pPr>
              <w:spacing w:before="0" w:after="0"/>
              <w:rPr>
                <w:rFonts w:ascii="Libre Franklin" w:eastAsia="Libre Franklin" w:hAnsi="Libre Franklin" w:cs="Libre Franklin"/>
                <w:b/>
                <w:bCs/>
                <w:sz w:val="18"/>
                <w:szCs w:val="18"/>
                <w:u w:val="single"/>
                <w:lang w:eastAsia="en-AU"/>
              </w:rPr>
            </w:pPr>
            <w:proofErr w:type="spellStart"/>
            <w:r w:rsidRPr="004A4058">
              <w:rPr>
                <w:rFonts w:ascii="Libre Franklin" w:eastAsia="Libre Franklin" w:hAnsi="Libre Franklin" w:cs="Libre Franklin"/>
                <w:bCs/>
                <w:sz w:val="18"/>
                <w:szCs w:val="18"/>
                <w:lang w:eastAsia="en-AU"/>
              </w:rPr>
              <w:t>Aitsi</w:t>
            </w:r>
            <w:proofErr w:type="spellEnd"/>
            <w:r w:rsidRPr="004A4058">
              <w:rPr>
                <w:rFonts w:ascii="Libre Franklin" w:eastAsia="Libre Franklin" w:hAnsi="Libre Franklin" w:cs="Libre Franklin"/>
                <w:sz w:val="18"/>
                <w:szCs w:val="18"/>
                <w:lang w:eastAsia="en-AU"/>
              </w:rPr>
              <w:t xml:space="preserve"> </w:t>
            </w:r>
            <w:r>
              <w:rPr>
                <w:rFonts w:ascii="Libre Franklin" w:eastAsia="Libre Franklin" w:hAnsi="Libre Franklin" w:cs="Libre Franklin"/>
                <w:sz w:val="18"/>
                <w:szCs w:val="18"/>
                <w:lang w:eastAsia="en-AU"/>
              </w:rPr>
              <w:t xml:space="preserve">attended meetings from 2017 as Newcrest representative. In </w:t>
            </w:r>
            <w:r>
              <w:rPr>
                <w:rFonts w:ascii="Libre Franklin" w:eastAsia="Libre Franklin" w:hAnsi="Libre Franklin" w:cs="Libre Franklin"/>
                <w:sz w:val="18"/>
                <w:szCs w:val="18"/>
                <w:lang w:eastAsia="en-AU"/>
              </w:rPr>
              <w:lastRenderedPageBreak/>
              <w:t xml:space="preserve">2018 he resigned. Currently TIPNG Chairman and MSG member.   </w:t>
            </w:r>
          </w:p>
          <w:p w14:paraId="212C84B8" w14:textId="08017C45" w:rsidR="00DE482A" w:rsidRPr="00364658" w:rsidRDefault="00DE482A" w:rsidP="00DE482A">
            <w:pPr>
              <w:spacing w:before="0" w:after="0"/>
              <w:jc w:val="center"/>
              <w:rPr>
                <w:rFonts w:ascii="Libre Franklin" w:eastAsia="Libre Franklin" w:hAnsi="Libre Franklin" w:cs="Libre Franklin"/>
                <w:sz w:val="18"/>
                <w:szCs w:val="18"/>
                <w:lang w:eastAsia="en-AU"/>
              </w:rPr>
            </w:pPr>
          </w:p>
        </w:tc>
      </w:tr>
      <w:tr w:rsidR="00DE482A" w:rsidRPr="00320F6E" w14:paraId="6C457580"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917BC" w14:textId="27EA59EC"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05EE4" w14:textId="31D8F6DB"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51144" w14:textId="5D7B7422"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43FA3" w14:textId="6BEE5268"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Arianne Kassman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A1334" w14:textId="6488806F"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Chief Executive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F7434" w14:textId="45564EF6"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Transparency International PNG (TIPNG)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9BF36" w14:textId="0217C784"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79D96"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255E9DA5" w14:textId="77777777" w:rsidR="00DE482A" w:rsidRPr="00041719" w:rsidRDefault="00DE482A" w:rsidP="00DE482A">
            <w:pPr>
              <w:spacing w:before="0" w:after="0"/>
              <w:jc w:val="center"/>
              <w:rPr>
                <w:rFonts w:ascii="Libre Franklin" w:eastAsia="Libre Franklin" w:hAnsi="Libre Franklin" w:cs="Libre Franklin"/>
                <w:b/>
                <w:bCs/>
                <w:sz w:val="18"/>
                <w:szCs w:val="18"/>
                <w:lang w:eastAsia="en-AU"/>
              </w:rPr>
            </w:pPr>
            <w:r w:rsidRPr="00041719">
              <w:rPr>
                <w:rFonts w:ascii="Libre Franklin" w:eastAsia="Libre Franklin" w:hAnsi="Libre Franklin" w:cs="Libre Franklin"/>
                <w:b/>
                <w:bCs/>
                <w:sz w:val="18"/>
                <w:szCs w:val="18"/>
                <w:lang w:eastAsia="en-AU"/>
              </w:rPr>
              <w:t>2018</w:t>
            </w:r>
          </w:p>
          <w:p w14:paraId="5A561F7D"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627D6C7C"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3/2018</w:t>
            </w:r>
          </w:p>
          <w:p w14:paraId="2188339D"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26DF8162"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65E6E896"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2B8C7803"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522A3E6E" w14:textId="60251CD5" w:rsidR="00DE482A" w:rsidRPr="00041719" w:rsidRDefault="00DE482A" w:rsidP="00DE482A">
            <w:pPr>
              <w:spacing w:before="0" w:after="0"/>
              <w:jc w:val="center"/>
              <w:rPr>
                <w:rFonts w:ascii="Libre Franklin" w:eastAsia="Libre Franklin" w:hAnsi="Libre Franklin" w:cs="Libre Franklin"/>
                <w:b/>
                <w:bCs/>
                <w:sz w:val="18"/>
                <w:szCs w:val="18"/>
                <w:lang w:eastAsia="en-AU"/>
              </w:rPr>
            </w:pPr>
            <w:r w:rsidRPr="00041719">
              <w:rPr>
                <w:rFonts w:ascii="Libre Franklin" w:eastAsia="Libre Franklin" w:hAnsi="Libre Franklin" w:cs="Libre Franklin"/>
                <w:b/>
                <w:bCs/>
                <w:sz w:val="18"/>
                <w:szCs w:val="18"/>
                <w:lang w:eastAsia="en-AU"/>
              </w:rPr>
              <w:t>2019</w:t>
            </w:r>
          </w:p>
          <w:p w14:paraId="6A709475" w14:textId="06630ADF"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6DEED0C2" w14:textId="5C0FC905"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2/2019</w:t>
            </w:r>
          </w:p>
          <w:p w14:paraId="5F05C625"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48CD710A" w14:textId="4A3BDDD8" w:rsidR="00DE482A" w:rsidRPr="00041719" w:rsidRDefault="00DE482A" w:rsidP="00DE482A">
            <w:pPr>
              <w:spacing w:before="0" w:after="0"/>
              <w:jc w:val="center"/>
              <w:rPr>
                <w:rFonts w:ascii="Libre Franklin" w:eastAsia="Libre Franklin" w:hAnsi="Libre Franklin" w:cs="Libre Franklin"/>
                <w:b/>
                <w:bCs/>
                <w:sz w:val="18"/>
                <w:szCs w:val="18"/>
                <w:lang w:eastAsia="en-AU"/>
              </w:rPr>
            </w:pPr>
            <w:r w:rsidRPr="00041719">
              <w:rPr>
                <w:rFonts w:ascii="Libre Franklin" w:eastAsia="Libre Franklin" w:hAnsi="Libre Franklin" w:cs="Libre Franklin"/>
                <w:b/>
                <w:bCs/>
                <w:sz w:val="18"/>
                <w:szCs w:val="18"/>
                <w:lang w:eastAsia="en-AU"/>
              </w:rPr>
              <w:t>2020</w:t>
            </w:r>
          </w:p>
          <w:p w14:paraId="0E5E8C9E" w14:textId="260E66D1"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222BC8CC" w14:textId="1F7C9B80"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11E12569"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0D3D4094" w14:textId="4D828C9C"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0984E879" w14:textId="7FDB61EB"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2A8D3A81"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2A8D02AD" w14:textId="35E90C3E"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0DA56BE1" w14:textId="0514D943"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645947BA"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071119D3" w14:textId="1218D8A7" w:rsidR="00DE482A" w:rsidRPr="00041719" w:rsidRDefault="00DE482A" w:rsidP="00DE482A">
            <w:pPr>
              <w:spacing w:before="0" w:after="0"/>
              <w:jc w:val="center"/>
              <w:rPr>
                <w:rFonts w:ascii="Libre Franklin" w:eastAsia="Libre Franklin" w:hAnsi="Libre Franklin" w:cs="Libre Franklin"/>
                <w:b/>
                <w:bCs/>
                <w:sz w:val="18"/>
                <w:szCs w:val="18"/>
                <w:lang w:eastAsia="en-AU"/>
              </w:rPr>
            </w:pPr>
            <w:r w:rsidRPr="00041719">
              <w:rPr>
                <w:rFonts w:ascii="Libre Franklin" w:eastAsia="Libre Franklin" w:hAnsi="Libre Franklin" w:cs="Libre Franklin"/>
                <w:b/>
                <w:bCs/>
                <w:sz w:val="18"/>
                <w:szCs w:val="18"/>
                <w:lang w:eastAsia="en-AU"/>
              </w:rPr>
              <w:t>2021</w:t>
            </w:r>
          </w:p>
          <w:p w14:paraId="48595039" w14:textId="15724D9B"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5891B7B6" w14:textId="0DA2AA49"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195F805A"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45AAE8B7" w14:textId="60AA62FF"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Aug</w:t>
            </w:r>
          </w:p>
          <w:p w14:paraId="5ED3C000" w14:textId="2A742F00"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2/2021</w:t>
            </w:r>
          </w:p>
          <w:p w14:paraId="5E67B8BB"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28497008" w14:textId="07731B31" w:rsidR="00DE482A" w:rsidRPr="00320F6E" w:rsidRDefault="00DE482A" w:rsidP="00DE482A">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D75C9"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245BAE96" w14:textId="78AB3CD9"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1B2FEEDE"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99481" w14:textId="0CF17102"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2ED02" w14:textId="4F6F3B67"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B3EE4" w14:textId="4B605A1E"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89083" w14:textId="5E3653BB"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Yuambari Haihuie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CC9B5" w14:textId="7B7E4BE4"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Deputy Director Policy and Advocacy</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2EF9C" w14:textId="1B20135A"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Transparency International PNG (TIPNG)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EF8C1" w14:textId="54049FF3"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98BBF"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0AFE7710" w14:textId="77777777" w:rsidR="00DE482A" w:rsidRPr="00041719" w:rsidRDefault="00DE482A" w:rsidP="00DE482A">
            <w:pPr>
              <w:spacing w:before="0" w:after="0"/>
              <w:jc w:val="center"/>
              <w:rPr>
                <w:rFonts w:ascii="Libre Franklin" w:eastAsia="Libre Franklin" w:hAnsi="Libre Franklin" w:cs="Libre Franklin"/>
                <w:b/>
                <w:bCs/>
                <w:sz w:val="18"/>
                <w:szCs w:val="18"/>
                <w:lang w:eastAsia="en-AU"/>
              </w:rPr>
            </w:pPr>
            <w:r w:rsidRPr="00041719">
              <w:rPr>
                <w:rFonts w:ascii="Libre Franklin" w:eastAsia="Libre Franklin" w:hAnsi="Libre Franklin" w:cs="Libre Franklin"/>
                <w:b/>
                <w:bCs/>
                <w:sz w:val="18"/>
                <w:szCs w:val="18"/>
                <w:lang w:eastAsia="en-AU"/>
              </w:rPr>
              <w:t>2017</w:t>
            </w:r>
          </w:p>
          <w:p w14:paraId="1BC905C5"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1E4A2A27"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3/2017</w:t>
            </w:r>
          </w:p>
          <w:p w14:paraId="12537283"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51B48840" w14:textId="6078697F"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2018</w:t>
            </w:r>
          </w:p>
          <w:p w14:paraId="3B21C35D"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Thursday,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April</w:t>
            </w:r>
          </w:p>
          <w:p w14:paraId="7BE583C3"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1/2018</w:t>
            </w:r>
          </w:p>
          <w:p w14:paraId="1484101D"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16EF9B8A"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030B9654"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7AC4EB2D"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7A52BF54" w14:textId="7064A26F"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2019</w:t>
            </w:r>
          </w:p>
          <w:p w14:paraId="0DCD66F2" w14:textId="06EE89FB"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Friday,19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492304F8" w14:textId="23B9FB1C"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2/2019</w:t>
            </w:r>
          </w:p>
          <w:p w14:paraId="14F4BAF3"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30DDCD39" w14:textId="13279E1C"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11</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Oct</w:t>
            </w:r>
          </w:p>
          <w:p w14:paraId="119086D7" w14:textId="1C405ADC"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p w14:paraId="19E859E7" w14:textId="1E2A8A2E"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69497B3E" w14:textId="4253A6D1"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Dec</w:t>
            </w:r>
          </w:p>
          <w:p w14:paraId="35B6BE30" w14:textId="5D39A904"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4/2019</w:t>
            </w:r>
          </w:p>
          <w:p w14:paraId="48D5755B"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75A021AB" w14:textId="293EC8DA"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2020</w:t>
            </w:r>
          </w:p>
          <w:p w14:paraId="7BF8F98E" w14:textId="786B2198"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 </w:t>
            </w:r>
          </w:p>
          <w:p w14:paraId="09D54CEA" w14:textId="67024138"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25B289DD"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4B32C5CF"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1EB14A78" w14:textId="1ACD25E0"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37C0BBB2" w14:textId="78598E34"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3D9A6B68"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632704CD" w14:textId="4849C2F2"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38D4AB69" w14:textId="71EDAA0D"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643161AD"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397BD7AB" w14:textId="0400FDA4"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Wednesday, 23 Dec</w:t>
            </w:r>
          </w:p>
          <w:p w14:paraId="1FCDBC20" w14:textId="03372A66"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4/2020</w:t>
            </w:r>
          </w:p>
          <w:p w14:paraId="2029F016" w14:textId="6E92B8EE" w:rsidR="00DE482A" w:rsidRPr="00320F6E" w:rsidRDefault="00DE482A" w:rsidP="00DE482A">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3F236"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03EC4C18" w14:textId="02B2CC89"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393AEEE4"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B6C54" w14:textId="258911A0"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79667" w14:textId="24C5B893"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B520BB">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1B6A0" w14:textId="30E74C89"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7DD5C" w14:textId="427A090E"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Barbra Ruin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3E5F7" w14:textId="116F651A"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Advocacy Liaison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A22E1" w14:textId="38933152"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Transparency International PNG (TIPNG)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8C5AB" w14:textId="2A8B0AD4"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20096"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609C4B32" w14:textId="77777777"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2021</w:t>
            </w:r>
          </w:p>
          <w:p w14:paraId="198BD416"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32C3DFE1" w14:textId="48450469"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F3D53"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1F707B67" w14:textId="37B15A67"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3FF45520"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C0E4B" w14:textId="1675EDEF"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D333A" w14:textId="42042ACD"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Alternate </w:t>
            </w:r>
            <w:r w:rsidR="00B520BB">
              <w:rPr>
                <w:rFonts w:ascii="Libre Franklin" w:eastAsia="Libre Franklin" w:hAnsi="Libre Franklin" w:cs="Libre Franklin"/>
                <w:sz w:val="18"/>
                <w:szCs w:val="18"/>
                <w:lang w:eastAsia="en-AU"/>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32C0F" w14:textId="294C459E"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E1C2E" w14:textId="68D15716"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Michael Arnold</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BFDA7" w14:textId="315B41AA"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Communications </w:t>
            </w:r>
            <w:r w:rsidR="00B520BB">
              <w:rPr>
                <w:rFonts w:ascii="Libre Franklin" w:eastAsia="Libre Franklin" w:hAnsi="Libre Franklin" w:cs="Libre Franklin"/>
                <w:sz w:val="18"/>
                <w:szCs w:val="18"/>
                <w:lang w:eastAsia="en-AU"/>
              </w:rPr>
              <w:t>O</w:t>
            </w:r>
            <w:r w:rsidRPr="00320F6E">
              <w:rPr>
                <w:rFonts w:ascii="Libre Franklin" w:eastAsia="Libre Franklin" w:hAnsi="Libre Franklin" w:cs="Libre Franklin"/>
                <w:sz w:val="18"/>
                <w:szCs w:val="18"/>
                <w:lang w:eastAsia="en-AU"/>
              </w:rPr>
              <w:t>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EF411" w14:textId="01D7F787"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Transparency International PNG (TIPNG)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60885" w14:textId="5D2478B9"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D6BC1"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209338D9" w14:textId="77777777"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2020</w:t>
            </w:r>
          </w:p>
          <w:p w14:paraId="47BFA4A7"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31018FB6" w14:textId="2F19D466"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C60D1"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23F31834" w14:textId="7394EACC"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49433D0D"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280BC" w14:textId="4535B640"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16ED6" w14:textId="6CA69B29"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Full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5C69C" w14:textId="45EB3BEE"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w:t>
            </w:r>
            <w:r w:rsidR="00B520BB">
              <w:rPr>
                <w:rFonts w:ascii="Libre Franklin" w:eastAsia="Libre Franklin" w:hAnsi="Libre Franklin" w:cs="Libre Franklin"/>
                <w:sz w:val="18"/>
                <w:szCs w:val="18"/>
                <w:lang w:eastAsia="en-AU"/>
              </w:rPr>
              <w:t>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1115C" w14:textId="15CE288D"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Paul Barker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3C33A" w14:textId="23753CE7"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Executive Director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54283" w14:textId="25F42473"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Institute of National Affairs (INA)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58F80" w14:textId="57FCB6A5"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2B5DD"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3FAAC514" w14:textId="77777777"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2017</w:t>
            </w:r>
          </w:p>
          <w:p w14:paraId="29789579"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69633CFA"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1/2017</w:t>
            </w:r>
          </w:p>
          <w:p w14:paraId="3D82CE89"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735A11B1"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22F3A19A"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3/2017</w:t>
            </w:r>
          </w:p>
          <w:p w14:paraId="373998F9"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13167569"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24</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338CAE88"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4/2017</w:t>
            </w:r>
          </w:p>
          <w:p w14:paraId="71D46405"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6CA6CAF2" w14:textId="01CD74F3"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2018</w:t>
            </w:r>
          </w:p>
          <w:p w14:paraId="7495B9AC" w14:textId="2EBEBF3D"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Thursday,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w:t>
            </w:r>
            <w:proofErr w:type="spellStart"/>
            <w:r w:rsidRPr="00320F6E">
              <w:rPr>
                <w:rFonts w:ascii="Libre Franklin" w:eastAsia="Libre Franklin" w:hAnsi="Libre Franklin" w:cs="Libre Franklin"/>
                <w:sz w:val="18"/>
                <w:szCs w:val="18"/>
                <w:lang w:eastAsia="en-AU"/>
              </w:rPr>
              <w:t>Apri</w:t>
            </w:r>
            <w:proofErr w:type="spellEnd"/>
          </w:p>
          <w:p w14:paraId="3B93C50C" w14:textId="1A366EF5"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1/2018</w:t>
            </w:r>
          </w:p>
          <w:p w14:paraId="5E62F3F3" w14:textId="23370130"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689883DF" w14:textId="436A4711"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16139EB9" w14:textId="1F934A74"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2/2018</w:t>
            </w:r>
          </w:p>
          <w:p w14:paraId="2BF868BE"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1BD87CDC" w14:textId="07AECF26"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28</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340B9180" w14:textId="7D660C00"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3/2018</w:t>
            </w:r>
          </w:p>
          <w:p w14:paraId="1B421A3A"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36582E4B" w14:textId="0D5CF57D"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 Dec</w:t>
            </w:r>
          </w:p>
          <w:p w14:paraId="27E5EBB2" w14:textId="03CA1740"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38EC4B02"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3FC9D8E0" w14:textId="3A8FC7AF"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2019</w:t>
            </w:r>
          </w:p>
          <w:p w14:paraId="3D91E264"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20A6E814"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1/2019</w:t>
            </w:r>
          </w:p>
          <w:p w14:paraId="3E220143"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39973172"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11</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Oct</w:t>
            </w:r>
          </w:p>
          <w:p w14:paraId="7850AE8A"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p w14:paraId="233E4597"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6F512A1A" w14:textId="6EA77FF6"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2020</w:t>
            </w:r>
          </w:p>
          <w:p w14:paraId="2E2894A7" w14:textId="21399EA9"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218898DF" w14:textId="7A75B2C8"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31531BC7"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09B9B3FC" w14:textId="5FCC6026"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707035D8" w14:textId="43325D16"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29D05226"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7C3D5F0C" w14:textId="17E2F4D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0529E513" w14:textId="49B8A6AF"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67798834"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0935A3BC" w14:textId="2A0A5F04"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Wednesday, 23 December</w:t>
            </w:r>
          </w:p>
          <w:p w14:paraId="767F8E34" w14:textId="0410ED5C"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4/2020</w:t>
            </w:r>
          </w:p>
          <w:p w14:paraId="66E0BA0F"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0824D13E" w14:textId="1AED52E4"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2021</w:t>
            </w:r>
          </w:p>
          <w:p w14:paraId="77D8AB2B" w14:textId="7FC3D5BE"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5</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6FB2B0B4" w14:textId="3855C8B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1/2021</w:t>
            </w:r>
          </w:p>
          <w:p w14:paraId="416D9785"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6E2AB7CB" w14:textId="7AD9E895"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27</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Aug</w:t>
            </w:r>
          </w:p>
          <w:p w14:paraId="46769DE9" w14:textId="61CC8C58"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2/2021</w:t>
            </w:r>
          </w:p>
          <w:p w14:paraId="4BAF21A1" w14:textId="1535A7E4" w:rsidR="00DE482A" w:rsidRPr="00320F6E" w:rsidRDefault="00DE482A" w:rsidP="00DE482A">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54AB2"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18A9E858" w14:textId="366C4839"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66878954" w14:textId="77777777" w:rsidTr="001E2E5D">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E7B80" w14:textId="57D918F4"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Civil Society Organisation (CSOs)</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4B3E5" w14:textId="3E9F3390"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61C3B" w14:textId="65A6F9B6"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5B438" w14:textId="777FC3ED"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Majorie Andrew</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F75F8" w14:textId="1499B0ED"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Deputy Director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D6713" w14:textId="15EAD568"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Institute of National Affairs (INA)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81A09" w14:textId="5816E63F"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62226" w14:textId="77777777" w:rsidR="00DE482A" w:rsidRPr="00320F6E" w:rsidRDefault="00DE482A" w:rsidP="00DE482A">
            <w:pPr>
              <w:spacing w:before="0" w:after="0"/>
              <w:jc w:val="center"/>
              <w:rPr>
                <w:rFonts w:ascii="Libre Franklin" w:eastAsia="Libre Franklin" w:hAnsi="Libre Franklin" w:cs="Libre Franklin"/>
                <w:color w:val="FF0000"/>
                <w:sz w:val="18"/>
                <w:szCs w:val="18"/>
                <w:lang w:eastAsia="en-AU"/>
              </w:rPr>
            </w:pPr>
            <w:r w:rsidRPr="00320F6E">
              <w:rPr>
                <w:rFonts w:ascii="Libre Franklin" w:eastAsia="Libre Franklin" w:hAnsi="Libre Franklin" w:cs="Libre Franklin"/>
                <w:color w:val="FF0000"/>
                <w:sz w:val="18"/>
                <w:szCs w:val="18"/>
                <w:lang w:eastAsia="en-AU"/>
              </w:rPr>
              <w:t xml:space="preserve"> </w:t>
            </w:r>
          </w:p>
          <w:p w14:paraId="4C1214E0" w14:textId="250B8A1C"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2015</w:t>
            </w:r>
          </w:p>
          <w:p w14:paraId="18D8D0E4" w14:textId="333324A8" w:rsidR="00DE482A" w:rsidRPr="00BD446D" w:rsidRDefault="00DE482A" w:rsidP="00DE482A">
            <w:pPr>
              <w:spacing w:before="0" w:after="0"/>
              <w:jc w:val="center"/>
              <w:rPr>
                <w:rFonts w:ascii="Libre Franklin" w:eastAsia="Libre Franklin" w:hAnsi="Libre Franklin" w:cs="Libre Franklin"/>
                <w:sz w:val="18"/>
                <w:szCs w:val="18"/>
                <w:lang w:eastAsia="en-AU"/>
              </w:rPr>
            </w:pPr>
            <w:r w:rsidRPr="00BD446D">
              <w:rPr>
                <w:rFonts w:ascii="Libre Franklin" w:eastAsia="Libre Franklin" w:hAnsi="Libre Franklin" w:cs="Libre Franklin"/>
                <w:sz w:val="18"/>
                <w:szCs w:val="18"/>
                <w:lang w:eastAsia="en-AU"/>
              </w:rPr>
              <w:t>201519</w:t>
            </w:r>
            <w:r w:rsidRPr="00BD446D">
              <w:rPr>
                <w:rFonts w:ascii="Libre Franklin" w:eastAsia="Libre Franklin" w:hAnsi="Libre Franklin" w:cs="Libre Franklin"/>
                <w:sz w:val="18"/>
                <w:szCs w:val="18"/>
                <w:vertAlign w:val="superscript"/>
                <w:lang w:eastAsia="en-AU"/>
              </w:rPr>
              <w:t>th</w:t>
            </w:r>
            <w:r w:rsidRPr="00BD446D">
              <w:rPr>
                <w:rFonts w:ascii="Libre Franklin" w:eastAsia="Libre Franklin" w:hAnsi="Libre Franklin" w:cs="Libre Franklin"/>
                <w:sz w:val="18"/>
                <w:szCs w:val="18"/>
                <w:lang w:eastAsia="en-AU"/>
              </w:rPr>
              <w:t xml:space="preserve"> February </w:t>
            </w:r>
          </w:p>
          <w:p w14:paraId="50D28070" w14:textId="77777777" w:rsidR="00DE482A" w:rsidRPr="00BD446D" w:rsidRDefault="00DE482A" w:rsidP="00DE482A">
            <w:pPr>
              <w:spacing w:before="0" w:after="0"/>
              <w:jc w:val="center"/>
              <w:rPr>
                <w:rFonts w:ascii="Libre Franklin" w:eastAsia="Libre Franklin" w:hAnsi="Libre Franklin" w:cs="Libre Franklin"/>
                <w:sz w:val="18"/>
                <w:szCs w:val="18"/>
                <w:lang w:eastAsia="en-AU"/>
              </w:rPr>
            </w:pPr>
            <w:r w:rsidRPr="00BD446D">
              <w:rPr>
                <w:rFonts w:ascii="Libre Franklin" w:eastAsia="Libre Franklin" w:hAnsi="Libre Franklin" w:cs="Libre Franklin"/>
                <w:sz w:val="18"/>
                <w:szCs w:val="18"/>
                <w:lang w:eastAsia="en-AU"/>
              </w:rPr>
              <w:t>1/2015</w:t>
            </w:r>
          </w:p>
          <w:p w14:paraId="369618B6" w14:textId="77777777" w:rsidR="00DE482A" w:rsidRPr="00BD446D" w:rsidRDefault="00DE482A" w:rsidP="00DE482A">
            <w:pPr>
              <w:spacing w:before="0" w:after="0"/>
              <w:jc w:val="center"/>
              <w:rPr>
                <w:rFonts w:ascii="Libre Franklin" w:eastAsia="Libre Franklin" w:hAnsi="Libre Franklin" w:cs="Libre Franklin"/>
                <w:sz w:val="18"/>
                <w:szCs w:val="18"/>
                <w:lang w:eastAsia="en-AU"/>
              </w:rPr>
            </w:pPr>
          </w:p>
          <w:p w14:paraId="373ED7A8" w14:textId="77777777" w:rsidR="00DE482A" w:rsidRPr="00E64919" w:rsidRDefault="00DE482A" w:rsidP="00DE482A">
            <w:pPr>
              <w:spacing w:before="0" w:after="0"/>
              <w:jc w:val="center"/>
              <w:rPr>
                <w:rFonts w:ascii="Libre Franklin" w:eastAsia="Libre Franklin" w:hAnsi="Libre Franklin" w:cs="Libre Franklin"/>
                <w:b/>
                <w:bCs/>
                <w:sz w:val="18"/>
                <w:szCs w:val="18"/>
                <w:lang w:eastAsia="en-AU"/>
              </w:rPr>
            </w:pPr>
            <w:r w:rsidRPr="00E64919">
              <w:rPr>
                <w:rFonts w:ascii="Libre Franklin" w:eastAsia="Libre Franklin" w:hAnsi="Libre Franklin" w:cs="Libre Franklin"/>
                <w:b/>
                <w:bCs/>
                <w:sz w:val="18"/>
                <w:szCs w:val="18"/>
                <w:lang w:eastAsia="en-AU"/>
              </w:rPr>
              <w:t>2017</w:t>
            </w:r>
          </w:p>
          <w:p w14:paraId="00E42432" w14:textId="77777777" w:rsidR="00DE482A" w:rsidRPr="00BD446D" w:rsidRDefault="00DE482A" w:rsidP="00DE482A">
            <w:pPr>
              <w:spacing w:before="0" w:after="0"/>
              <w:jc w:val="center"/>
              <w:rPr>
                <w:rFonts w:ascii="Libre Franklin" w:eastAsia="Libre Franklin" w:hAnsi="Libre Franklin" w:cs="Libre Franklin"/>
                <w:sz w:val="18"/>
                <w:szCs w:val="18"/>
                <w:lang w:eastAsia="en-AU"/>
              </w:rPr>
            </w:pPr>
            <w:r w:rsidRPr="00BD446D">
              <w:rPr>
                <w:rFonts w:ascii="Libre Franklin" w:eastAsia="Libre Franklin" w:hAnsi="Libre Franklin" w:cs="Libre Franklin"/>
                <w:sz w:val="18"/>
                <w:szCs w:val="18"/>
                <w:lang w:eastAsia="en-AU"/>
              </w:rPr>
              <w:t>Friday 2</w:t>
            </w:r>
            <w:r w:rsidRPr="00BD446D">
              <w:rPr>
                <w:rFonts w:ascii="Libre Franklin" w:eastAsia="Libre Franklin" w:hAnsi="Libre Franklin" w:cs="Libre Franklin"/>
                <w:sz w:val="18"/>
                <w:szCs w:val="18"/>
                <w:vertAlign w:val="superscript"/>
                <w:lang w:eastAsia="en-AU"/>
              </w:rPr>
              <w:t>nd</w:t>
            </w:r>
            <w:r w:rsidRPr="00BD446D">
              <w:rPr>
                <w:rFonts w:ascii="Libre Franklin" w:eastAsia="Libre Franklin" w:hAnsi="Libre Franklin" w:cs="Libre Franklin"/>
                <w:sz w:val="18"/>
                <w:szCs w:val="18"/>
                <w:lang w:eastAsia="en-AU"/>
              </w:rPr>
              <w:t xml:space="preserve"> June </w:t>
            </w:r>
          </w:p>
          <w:p w14:paraId="4B4D55AD" w14:textId="77777777" w:rsidR="00DE482A" w:rsidRPr="00BD446D" w:rsidRDefault="00DE482A" w:rsidP="00DE482A">
            <w:pPr>
              <w:spacing w:before="0" w:after="0"/>
              <w:jc w:val="center"/>
              <w:rPr>
                <w:rFonts w:ascii="Libre Franklin" w:eastAsia="Libre Franklin" w:hAnsi="Libre Franklin" w:cs="Libre Franklin"/>
                <w:sz w:val="18"/>
                <w:szCs w:val="18"/>
                <w:lang w:eastAsia="en-AU"/>
              </w:rPr>
            </w:pPr>
            <w:r w:rsidRPr="00BD446D">
              <w:rPr>
                <w:rFonts w:ascii="Libre Franklin" w:eastAsia="Libre Franklin" w:hAnsi="Libre Franklin" w:cs="Libre Franklin"/>
                <w:sz w:val="18"/>
                <w:szCs w:val="18"/>
                <w:lang w:eastAsia="en-AU"/>
              </w:rPr>
              <w:t>2/2017</w:t>
            </w:r>
          </w:p>
          <w:p w14:paraId="70DC9A93" w14:textId="77777777" w:rsidR="00DE482A" w:rsidRPr="00BD446D" w:rsidRDefault="00DE482A" w:rsidP="00DE482A">
            <w:pPr>
              <w:spacing w:before="0" w:after="0"/>
              <w:rPr>
                <w:rFonts w:ascii="Libre Franklin" w:eastAsia="Libre Franklin" w:hAnsi="Libre Franklin" w:cs="Libre Franklin"/>
                <w:sz w:val="18"/>
                <w:szCs w:val="18"/>
                <w:lang w:eastAsia="en-AU"/>
              </w:rPr>
            </w:pPr>
          </w:p>
          <w:p w14:paraId="5A22DEB4" w14:textId="77777777" w:rsidR="00DE482A" w:rsidRPr="00E64919" w:rsidRDefault="00DE482A" w:rsidP="00DE482A">
            <w:pPr>
              <w:spacing w:before="0" w:after="0"/>
              <w:jc w:val="center"/>
              <w:rPr>
                <w:rFonts w:ascii="Libre Franklin" w:eastAsia="Libre Franklin" w:hAnsi="Libre Franklin" w:cs="Libre Franklin"/>
                <w:b/>
                <w:bCs/>
                <w:sz w:val="18"/>
                <w:szCs w:val="18"/>
                <w:lang w:eastAsia="en-AU"/>
              </w:rPr>
            </w:pPr>
            <w:r w:rsidRPr="00E64919">
              <w:rPr>
                <w:rFonts w:ascii="Libre Franklin" w:eastAsia="Libre Franklin" w:hAnsi="Libre Franklin" w:cs="Libre Franklin"/>
                <w:b/>
                <w:bCs/>
                <w:sz w:val="18"/>
                <w:szCs w:val="18"/>
                <w:lang w:eastAsia="en-AU"/>
              </w:rPr>
              <w:t>2019</w:t>
            </w:r>
          </w:p>
          <w:p w14:paraId="06C68F6A" w14:textId="77777777" w:rsidR="00DE482A" w:rsidRPr="00BD446D" w:rsidRDefault="00DE482A" w:rsidP="00DE482A">
            <w:pPr>
              <w:spacing w:before="0" w:after="0"/>
              <w:jc w:val="center"/>
              <w:rPr>
                <w:rFonts w:ascii="Libre Franklin" w:eastAsia="Libre Franklin" w:hAnsi="Libre Franklin" w:cs="Libre Franklin"/>
                <w:sz w:val="18"/>
                <w:szCs w:val="18"/>
                <w:lang w:eastAsia="en-AU"/>
              </w:rPr>
            </w:pPr>
            <w:r w:rsidRPr="00BD446D">
              <w:rPr>
                <w:rFonts w:ascii="Libre Franklin" w:eastAsia="Libre Franklin" w:hAnsi="Libre Franklin" w:cs="Libre Franklin"/>
                <w:sz w:val="18"/>
                <w:szCs w:val="18"/>
                <w:lang w:eastAsia="en-AU"/>
              </w:rPr>
              <w:t>Friday 29</w:t>
            </w:r>
            <w:r w:rsidRPr="00BD446D">
              <w:rPr>
                <w:rFonts w:ascii="Libre Franklin" w:eastAsia="Libre Franklin" w:hAnsi="Libre Franklin" w:cs="Libre Franklin"/>
                <w:sz w:val="18"/>
                <w:szCs w:val="18"/>
                <w:vertAlign w:val="superscript"/>
                <w:lang w:eastAsia="en-AU"/>
              </w:rPr>
              <w:t>th</w:t>
            </w:r>
            <w:r w:rsidRPr="00BD446D">
              <w:rPr>
                <w:rFonts w:ascii="Libre Franklin" w:eastAsia="Libre Franklin" w:hAnsi="Libre Franklin" w:cs="Libre Franklin"/>
                <w:sz w:val="18"/>
                <w:szCs w:val="18"/>
                <w:lang w:eastAsia="en-AU"/>
              </w:rPr>
              <w:t xml:space="preserve"> March </w:t>
            </w:r>
          </w:p>
          <w:p w14:paraId="5B9B8A0F" w14:textId="0A7877D4"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BD446D">
              <w:rPr>
                <w:rFonts w:ascii="Libre Franklin" w:eastAsia="Libre Franklin" w:hAnsi="Libre Franklin" w:cs="Libre Franklin"/>
                <w:sz w:val="18"/>
                <w:szCs w:val="18"/>
                <w:lang w:eastAsia="en-AU"/>
              </w:rPr>
              <w:t>1/2019</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BC37E" w14:textId="77777777" w:rsidR="00DE482A" w:rsidRDefault="00DE482A" w:rsidP="00DE482A">
            <w:pPr>
              <w:spacing w:before="0" w:after="0"/>
              <w:jc w:val="center"/>
              <w:rPr>
                <w:rFonts w:ascii="Libre Franklin" w:eastAsia="Libre Franklin" w:hAnsi="Libre Franklin" w:cs="Libre Franklin"/>
                <w:sz w:val="18"/>
                <w:szCs w:val="18"/>
                <w:lang w:eastAsia="en-AU"/>
              </w:rPr>
            </w:pPr>
          </w:p>
          <w:p w14:paraId="7BB7E332" w14:textId="77777777" w:rsidR="00DE482A" w:rsidRDefault="00B520BB"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No</w:t>
            </w:r>
          </w:p>
          <w:p w14:paraId="291EDCF6" w14:textId="77777777" w:rsidR="00B520BB" w:rsidRPr="00E33338" w:rsidRDefault="00B520BB" w:rsidP="00B520BB">
            <w:pPr>
              <w:spacing w:before="0" w:after="0"/>
              <w:rPr>
                <w:rFonts w:ascii="Libre Franklin" w:eastAsia="Libre Franklin" w:hAnsi="Libre Franklin" w:cs="Libre Franklin"/>
                <w:b/>
                <w:sz w:val="18"/>
                <w:szCs w:val="18"/>
                <w:u w:val="single"/>
                <w:lang w:eastAsia="en-AU"/>
              </w:rPr>
            </w:pPr>
            <w:r w:rsidRPr="00E33338">
              <w:rPr>
                <w:rFonts w:ascii="Libre Franklin" w:eastAsia="Libre Franklin" w:hAnsi="Libre Franklin" w:cs="Libre Franklin"/>
                <w:b/>
                <w:sz w:val="18"/>
                <w:szCs w:val="18"/>
                <w:u w:val="single"/>
                <w:lang w:eastAsia="en-AU"/>
              </w:rPr>
              <w:t xml:space="preserve">Note: </w:t>
            </w:r>
          </w:p>
          <w:p w14:paraId="790C4387" w14:textId="200F9246" w:rsidR="00B520BB" w:rsidRPr="00320F6E" w:rsidRDefault="00B520BB" w:rsidP="00B520BB">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No longer member, resigned.</w:t>
            </w:r>
          </w:p>
        </w:tc>
      </w:tr>
      <w:tr w:rsidR="00DE482A" w:rsidRPr="00320F6E" w14:paraId="4FFC67EA"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8E561" w14:textId="0BEDDCC0"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Civil Society Organisation (CSOs)</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4895E" w14:textId="389D9994"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6876E" w14:textId="05BCC614"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66E37" w14:textId="546447FE"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Steven </w:t>
            </w:r>
            <w:proofErr w:type="spellStart"/>
            <w:r w:rsidRPr="00320F6E">
              <w:rPr>
                <w:rFonts w:ascii="Libre Franklin" w:eastAsia="Libre Franklin" w:hAnsi="Libre Franklin" w:cs="Libre Franklin"/>
                <w:sz w:val="18"/>
                <w:szCs w:val="18"/>
                <w:lang w:eastAsia="en-AU"/>
              </w:rPr>
              <w:t>Goie</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EF2FF" w14:textId="11C24F45"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Research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CF142" w14:textId="473CFF33"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Institute of National Affairs (INA)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05BE6" w14:textId="49243565"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710B4"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48F2681C" w14:textId="17C9776A"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59A47" w14:textId="77777777" w:rsidR="00DE482A" w:rsidRDefault="00DE482A" w:rsidP="00DE482A">
            <w:pPr>
              <w:spacing w:before="0" w:after="0"/>
              <w:jc w:val="center"/>
              <w:rPr>
                <w:rFonts w:ascii="Libre Franklin" w:eastAsia="Libre Franklin" w:hAnsi="Libre Franklin" w:cs="Libre Franklin"/>
                <w:sz w:val="18"/>
                <w:szCs w:val="18"/>
                <w:lang w:eastAsia="en-AU"/>
              </w:rPr>
            </w:pPr>
          </w:p>
          <w:p w14:paraId="1690E70C" w14:textId="471C642B"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43006F7C"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1A2E8" w14:textId="2FB2255F"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Civil Society Organisation (CSOs)</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3957E" w14:textId="7DE14553"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ADC51" w14:textId="0F04F070"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2C53A" w14:textId="5613FE3D"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Wallis Yakam</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50596" w14:textId="3523CF4D"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Executive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3F1DA" w14:textId="09291C4F"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Consultative Implementation &amp; Monitoring Council (CIMC)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23866" w14:textId="2CDCE833"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6B09C"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67D34D70" w14:textId="77777777"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2017</w:t>
            </w:r>
          </w:p>
          <w:p w14:paraId="012B297C"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w:t>
            </w:r>
            <w:r w:rsidRPr="00320F6E">
              <w:rPr>
                <w:rFonts w:ascii="Libre Franklin" w:eastAsia="Libre Franklin" w:hAnsi="Libre Franklin" w:cs="Libre Franklin"/>
                <w:sz w:val="18"/>
                <w:szCs w:val="18"/>
                <w:vertAlign w:val="superscript"/>
                <w:lang w:eastAsia="en-AU"/>
              </w:rPr>
              <w:t>nd</w:t>
            </w:r>
            <w:r w:rsidRPr="00320F6E">
              <w:rPr>
                <w:rFonts w:ascii="Libre Franklin" w:eastAsia="Libre Franklin" w:hAnsi="Libre Franklin" w:cs="Libre Franklin"/>
                <w:sz w:val="18"/>
                <w:szCs w:val="18"/>
                <w:lang w:eastAsia="en-AU"/>
              </w:rPr>
              <w:t xml:space="preserve"> June</w:t>
            </w:r>
          </w:p>
          <w:p w14:paraId="3568B384"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2/2017</w:t>
            </w:r>
          </w:p>
          <w:p w14:paraId="17277B55"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56478F61" w14:textId="791CC87F"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Sep</w:t>
            </w:r>
          </w:p>
          <w:p w14:paraId="429E946C" w14:textId="103DDD3B"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3/2017</w:t>
            </w:r>
          </w:p>
          <w:p w14:paraId="4F5A414B"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07EEA181" w14:textId="77777777"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2018</w:t>
            </w:r>
          </w:p>
          <w:p w14:paraId="0D028ABC"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3BAFEEA9" w14:textId="379619EA"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35D66B8A"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543C98BC" w14:textId="472890F7"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2019</w:t>
            </w:r>
          </w:p>
          <w:p w14:paraId="25E35871" w14:textId="220614EC"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62D60794" w14:textId="1477EEB5"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1/2019</w:t>
            </w:r>
          </w:p>
          <w:p w14:paraId="79C7F41C"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4ABD80D3" w14:textId="08DF4E0D"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19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July</w:t>
            </w:r>
          </w:p>
          <w:p w14:paraId="17A88A96" w14:textId="226FA89D"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2/2019</w:t>
            </w:r>
          </w:p>
          <w:p w14:paraId="302B5D55"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7578E986" w14:textId="2415C9BD"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2020</w:t>
            </w:r>
          </w:p>
          <w:p w14:paraId="7370D775" w14:textId="5E1552D5"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6EB23167" w14:textId="3F09612D"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2DB7324A"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14376626"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2B9A72CE" w14:textId="461556CE" w:rsidR="00DE482A" w:rsidRPr="00320F6E" w:rsidRDefault="00DE482A" w:rsidP="00DE482A">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B83CC" w14:textId="77777777" w:rsidR="00DE482A" w:rsidRDefault="00DE482A" w:rsidP="00DE482A">
            <w:pPr>
              <w:spacing w:before="0" w:after="0"/>
              <w:jc w:val="center"/>
              <w:rPr>
                <w:rFonts w:ascii="Libre Franklin" w:eastAsia="Libre Franklin" w:hAnsi="Libre Franklin" w:cs="Libre Franklin"/>
                <w:sz w:val="18"/>
                <w:szCs w:val="18"/>
                <w:lang w:eastAsia="en-AU"/>
              </w:rPr>
            </w:pPr>
          </w:p>
          <w:p w14:paraId="5F3302D4" w14:textId="12DC0ABE"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1569ED05"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D0D02" w14:textId="190C4DDF"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8E928" w14:textId="4112FC70"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7ECC" w14:textId="2B1C80E5"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E14BB" w14:textId="1BF74BF8"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Henry Yamo</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DFB62" w14:textId="7E90D08F"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Deputy Executive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1DA50" w14:textId="119C7E7D"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Consultative Implementation &amp; Monitoring Council (CIMC)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0DE57" w14:textId="75F34685"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47952"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64699768" w14:textId="77777777"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2018</w:t>
            </w:r>
          </w:p>
          <w:p w14:paraId="0431621E" w14:textId="108C2B2B"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7AF7CE6A" w14:textId="26F6DB40" w:rsidR="00DE482A" w:rsidRPr="00320F6E" w:rsidRDefault="00DE482A" w:rsidP="00705228">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2/2018</w:t>
            </w:r>
          </w:p>
          <w:p w14:paraId="70D024BD"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69A8E62A" w14:textId="0FB6BF28"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2019</w:t>
            </w:r>
          </w:p>
          <w:p w14:paraId="41E1010A" w14:textId="7E9322C8"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Friday, 11</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Oct</w:t>
            </w:r>
          </w:p>
          <w:p w14:paraId="3C393CA6" w14:textId="06DC1CD4"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3/2019</w:t>
            </w:r>
          </w:p>
          <w:p w14:paraId="32F2A9B6"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2A518C32" w14:textId="66929B0C"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2020</w:t>
            </w:r>
          </w:p>
          <w:p w14:paraId="3525CFF5" w14:textId="046C377C"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3B47C690" w14:textId="306E8C92"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36B8459A"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460E58D5" w14:textId="4694B355"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25 Sep</w:t>
            </w:r>
          </w:p>
          <w:p w14:paraId="0173F871" w14:textId="25B5AEBB"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2/2020</w:t>
            </w:r>
          </w:p>
          <w:p w14:paraId="720EA10B" w14:textId="5A18932A" w:rsidR="00DE482A" w:rsidRPr="00320F6E" w:rsidRDefault="00DE482A" w:rsidP="00DE482A">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8494C" w14:textId="77777777" w:rsidR="00DE482A" w:rsidRDefault="00DE482A" w:rsidP="00DE482A">
            <w:pPr>
              <w:spacing w:before="0" w:after="0"/>
              <w:jc w:val="center"/>
              <w:rPr>
                <w:rFonts w:ascii="Libre Franklin" w:eastAsia="Libre Franklin" w:hAnsi="Libre Franklin" w:cs="Libre Franklin"/>
                <w:sz w:val="18"/>
                <w:szCs w:val="18"/>
                <w:lang w:eastAsia="en-AU"/>
              </w:rPr>
            </w:pPr>
          </w:p>
          <w:p w14:paraId="36452359" w14:textId="4010B76F"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2FD3D225"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68A92" w14:textId="6A079031"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ECDE4" w14:textId="7A6EE804"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D8F47" w14:textId="655209C3"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E5C66" w14:textId="3C179F9C"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Elizabeth </w:t>
            </w:r>
            <w:proofErr w:type="spellStart"/>
            <w:r w:rsidRPr="00320F6E">
              <w:rPr>
                <w:rFonts w:ascii="Libre Franklin" w:eastAsia="Libre Franklin" w:hAnsi="Libre Franklin" w:cs="Libre Franklin"/>
                <w:sz w:val="18"/>
                <w:szCs w:val="18"/>
                <w:lang w:eastAsia="en-AU"/>
              </w:rPr>
              <w:t>Avaisa</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BAB71" w14:textId="398EC87B"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Snr Project Officer Public Budgets &amp; Expenditure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CE796" w14:textId="47435C8D"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Consultative Implementation &amp; Monitoring Council (CIMC)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D6804" w14:textId="3F339B1E"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4E985"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697BB8E3" w14:textId="77777777"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2017</w:t>
            </w:r>
          </w:p>
          <w:p w14:paraId="655215A1"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Monday, 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Mar</w:t>
            </w:r>
          </w:p>
          <w:p w14:paraId="0F6BFCD9"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1/2017</w:t>
            </w:r>
          </w:p>
          <w:p w14:paraId="0A88326B"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56C98BD6" w14:textId="77777777"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2018</w:t>
            </w:r>
          </w:p>
          <w:p w14:paraId="00FE56FE"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Thursday, 29</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April</w:t>
            </w:r>
          </w:p>
          <w:p w14:paraId="0C927BC5"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1/2018</w:t>
            </w:r>
          </w:p>
          <w:p w14:paraId="5DA4C323"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4BDA5B3E" w14:textId="77951101" w:rsidR="00DE482A" w:rsidRPr="006D4967" w:rsidRDefault="00DE482A" w:rsidP="00DE482A">
            <w:pPr>
              <w:spacing w:before="0" w:after="0"/>
              <w:jc w:val="center"/>
              <w:rPr>
                <w:rFonts w:ascii="Libre Franklin" w:eastAsia="Libre Franklin" w:hAnsi="Libre Franklin" w:cs="Libre Franklin"/>
                <w:b/>
                <w:bCs/>
                <w:sz w:val="18"/>
                <w:szCs w:val="18"/>
                <w:lang w:eastAsia="en-AU"/>
              </w:rPr>
            </w:pPr>
            <w:r w:rsidRPr="006D4967">
              <w:rPr>
                <w:rFonts w:ascii="Libre Franklin" w:eastAsia="Libre Franklin" w:hAnsi="Libre Franklin" w:cs="Libre Franklin"/>
                <w:b/>
                <w:bCs/>
                <w:sz w:val="18"/>
                <w:szCs w:val="18"/>
                <w:lang w:eastAsia="en-AU"/>
              </w:rPr>
              <w:t>2019</w:t>
            </w:r>
          </w:p>
          <w:p w14:paraId="3C4418A6"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Dec</w:t>
            </w:r>
          </w:p>
          <w:p w14:paraId="4AB1AE8A"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4/2019</w:t>
            </w:r>
          </w:p>
          <w:p w14:paraId="5F4C4B7A" w14:textId="2E81F571" w:rsidR="00DE482A" w:rsidRPr="00320F6E" w:rsidRDefault="00DE482A" w:rsidP="00DE482A">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A523E" w14:textId="77777777" w:rsidR="00DE482A" w:rsidRDefault="00DE482A" w:rsidP="00DE482A">
            <w:pPr>
              <w:spacing w:before="0" w:after="0"/>
              <w:jc w:val="center"/>
              <w:rPr>
                <w:rFonts w:ascii="Libre Franklin" w:eastAsia="Libre Franklin" w:hAnsi="Libre Franklin" w:cs="Libre Franklin"/>
                <w:sz w:val="18"/>
                <w:szCs w:val="18"/>
                <w:lang w:eastAsia="en-AU"/>
              </w:rPr>
            </w:pPr>
          </w:p>
          <w:p w14:paraId="0CF861FD" w14:textId="7261D209"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083E1B35"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D11EB" w14:textId="26A82B0D"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52FD3" w14:textId="25D1B6F2"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8881E" w14:textId="5D6B45C2"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AD844" w14:textId="418C8AB5"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Peter </w:t>
            </w:r>
            <w:proofErr w:type="spellStart"/>
            <w:r w:rsidRPr="00320F6E">
              <w:rPr>
                <w:rFonts w:ascii="Libre Franklin" w:eastAsia="Libre Franklin" w:hAnsi="Libre Franklin" w:cs="Libre Franklin"/>
                <w:sz w:val="18"/>
                <w:szCs w:val="18"/>
                <w:lang w:eastAsia="en-AU"/>
              </w:rPr>
              <w:t>Bosip</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77BB9" w14:textId="77D827B5"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Executive Director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24BF0" w14:textId="6FD01A4C"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Centre for Environmental Law and Community Rights (CELCOR)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806F6" w14:textId="353D6B0A" w:rsidR="00DE482A" w:rsidRPr="00320F6E" w:rsidRDefault="00DE482A" w:rsidP="00DE482A">
            <w:pP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9C9C4"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7C2FDDDC" w14:textId="77169A59"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E194D" w14:textId="77777777" w:rsidR="00DE482A" w:rsidRDefault="00DE482A" w:rsidP="00DE482A">
            <w:pPr>
              <w:spacing w:before="0" w:after="0"/>
              <w:jc w:val="center"/>
              <w:rPr>
                <w:rFonts w:ascii="Libre Franklin" w:eastAsia="Libre Franklin" w:hAnsi="Libre Franklin" w:cs="Libre Franklin"/>
                <w:sz w:val="18"/>
                <w:szCs w:val="18"/>
                <w:lang w:eastAsia="en-AU"/>
              </w:rPr>
            </w:pPr>
          </w:p>
          <w:p w14:paraId="535F4099" w14:textId="0BBD76F1"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175AA787"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2A626" w14:textId="72645956"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CFA50" w14:textId="4017BCE2"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BA839" w14:textId="1CD0049B"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w:t>
            </w:r>
            <w:r w:rsidR="00405C62">
              <w:rPr>
                <w:rFonts w:ascii="Libre Franklin" w:eastAsia="Libre Franklin" w:hAnsi="Libre Franklin" w:cs="Libre Franklin"/>
                <w:sz w:val="18"/>
                <w:szCs w:val="18"/>
                <w:lang w:eastAsia="en-AU"/>
              </w:rPr>
              <w:t>2</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198C0" w14:textId="5A32067C" w:rsidR="00DE482A" w:rsidRPr="00320F6E" w:rsidRDefault="00DE482A" w:rsidP="00DE482A">
            <w:pPr>
              <w:jc w:val="center"/>
              <w:rPr>
                <w:rFonts w:ascii="Libre Franklin" w:eastAsia="Libre Franklin" w:hAnsi="Libre Franklin" w:cs="Libre Franklin"/>
                <w:sz w:val="18"/>
                <w:szCs w:val="18"/>
                <w:lang w:eastAsia="en-AU"/>
              </w:rPr>
            </w:pPr>
            <w:proofErr w:type="spellStart"/>
            <w:r w:rsidRPr="00405C62">
              <w:rPr>
                <w:rFonts w:ascii="Libre Franklin" w:eastAsia="Libre Franklin" w:hAnsi="Libre Franklin" w:cs="Libre Franklin"/>
                <w:sz w:val="18"/>
                <w:szCs w:val="18"/>
                <w:lang w:eastAsia="en-AU"/>
              </w:rPr>
              <w:t>Stepahine</w:t>
            </w:r>
            <w:proofErr w:type="spellEnd"/>
            <w:r w:rsidRPr="00405C62">
              <w:rPr>
                <w:rFonts w:ascii="Libre Franklin" w:eastAsia="Libre Franklin" w:hAnsi="Libre Franklin" w:cs="Libre Franklin"/>
                <w:sz w:val="18"/>
                <w:szCs w:val="18"/>
                <w:lang w:eastAsia="en-AU"/>
              </w:rPr>
              <w:t xml:space="preserve"> Kirriwom-</w:t>
            </w:r>
            <w:proofErr w:type="spellStart"/>
            <w:r w:rsidRPr="00405C62">
              <w:rPr>
                <w:rFonts w:ascii="Libre Franklin" w:eastAsia="Libre Franklin" w:hAnsi="Libre Franklin" w:cs="Libre Franklin"/>
                <w:sz w:val="18"/>
                <w:szCs w:val="18"/>
                <w:lang w:eastAsia="en-AU"/>
              </w:rPr>
              <w:t>Sawong</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DFC4D" w14:textId="3E7B75EE"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Policy Lawyer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50E3B" w14:textId="5B9DF700"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Centre for Environmental Law and Community Rights (CELCOR)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FDBCE" w14:textId="50418DC5" w:rsidR="00DE482A" w:rsidRPr="00320F6E" w:rsidRDefault="00DE482A" w:rsidP="00DE482A">
            <w:pP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A1F74"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0BC036AB" w14:textId="37006A69" w:rsidR="00DE482A" w:rsidRPr="00320F6E" w:rsidRDefault="00405C62"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1</w:t>
            </w:r>
            <w:r w:rsidRPr="00405C62">
              <w:rPr>
                <w:rFonts w:ascii="Libre Franklin" w:eastAsia="Libre Franklin" w:hAnsi="Libre Franklin" w:cs="Libre Franklin"/>
                <w:sz w:val="18"/>
                <w:szCs w:val="18"/>
                <w:vertAlign w:val="superscript"/>
                <w:lang w:eastAsia="en-AU"/>
              </w:rPr>
              <w:t>st</w:t>
            </w:r>
            <w:r>
              <w:rPr>
                <w:rFonts w:ascii="Libre Franklin" w:eastAsia="Libre Franklin" w:hAnsi="Libre Franklin" w:cs="Libre Franklin"/>
                <w:sz w:val="18"/>
                <w:szCs w:val="18"/>
                <w:lang w:eastAsia="en-AU"/>
              </w:rPr>
              <w:t xml:space="preserve"> Qtr MSG meeting not yet held </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9A0EB" w14:textId="77777777" w:rsidR="00DE482A" w:rsidRDefault="00DE482A" w:rsidP="00DE482A">
            <w:pPr>
              <w:spacing w:before="0" w:after="0"/>
              <w:jc w:val="center"/>
              <w:rPr>
                <w:rFonts w:ascii="Libre Franklin" w:eastAsia="Libre Franklin" w:hAnsi="Libre Franklin" w:cs="Libre Franklin"/>
                <w:sz w:val="18"/>
                <w:szCs w:val="18"/>
                <w:lang w:eastAsia="en-AU"/>
              </w:rPr>
            </w:pPr>
          </w:p>
          <w:p w14:paraId="67FE06E0" w14:textId="183F4299"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4E3EE9E7"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F6BBC" w14:textId="7A009DB2"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lastRenderedPageBreak/>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4DA46" w14:textId="171BC201" w:rsidR="00DE482A" w:rsidRPr="00320F6E" w:rsidRDefault="00DE482A" w:rsidP="00DE482A">
            <w:pP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67423" w14:textId="7CBE15E4"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202</w:t>
            </w:r>
            <w:r w:rsidR="00405C62">
              <w:rPr>
                <w:rFonts w:ascii="Libre Franklin" w:eastAsia="Libre Franklin" w:hAnsi="Libre Franklin" w:cs="Libre Franklin"/>
                <w:sz w:val="18"/>
                <w:szCs w:val="18"/>
                <w:lang w:eastAsia="en-AU"/>
              </w:rPr>
              <w:t>2</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25234" w14:textId="16AE48DE" w:rsidR="00DE482A" w:rsidRPr="00320F6E" w:rsidRDefault="00DE482A" w:rsidP="00DE482A">
            <w:pPr>
              <w:jc w:val="center"/>
              <w:rPr>
                <w:rFonts w:ascii="Libre Franklin" w:eastAsia="Libre Franklin" w:hAnsi="Libre Franklin" w:cs="Libre Franklin"/>
                <w:sz w:val="18"/>
                <w:szCs w:val="18"/>
                <w:lang w:eastAsia="en-AU"/>
              </w:rPr>
            </w:pPr>
            <w:proofErr w:type="spellStart"/>
            <w:r w:rsidRPr="00320F6E">
              <w:rPr>
                <w:rFonts w:ascii="Libre Franklin" w:eastAsia="Libre Franklin" w:hAnsi="Libre Franklin" w:cs="Libre Franklin"/>
                <w:sz w:val="18"/>
                <w:szCs w:val="18"/>
                <w:lang w:eastAsia="en-AU"/>
              </w:rPr>
              <w:t>Samanthan</w:t>
            </w:r>
            <w:proofErr w:type="spellEnd"/>
            <w:r w:rsidRPr="00320F6E">
              <w:rPr>
                <w:rFonts w:ascii="Libre Franklin" w:eastAsia="Libre Franklin" w:hAnsi="Libre Franklin" w:cs="Libre Franklin"/>
                <w:sz w:val="18"/>
                <w:szCs w:val="18"/>
                <w:lang w:eastAsia="en-AU"/>
              </w:rPr>
              <w:t xml:space="preserve"> Kuman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89FE2" w14:textId="6BF48BFA"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Advocacy Officer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A78D7" w14:textId="19204780"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Centre for Environmental Law and Community Rights (CELCOR)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AC4D8" w14:textId="731C86C2" w:rsidR="00DE482A" w:rsidRPr="00320F6E" w:rsidRDefault="00DE482A" w:rsidP="00DE482A">
            <w:pP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Female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9445D"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5BBE6C4E" w14:textId="7F8A6484" w:rsidR="00DE482A" w:rsidRPr="00320F6E" w:rsidRDefault="00405C62"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1</w:t>
            </w:r>
            <w:r w:rsidRPr="00405C62">
              <w:rPr>
                <w:rFonts w:ascii="Libre Franklin" w:eastAsia="Libre Franklin" w:hAnsi="Libre Franklin" w:cs="Libre Franklin"/>
                <w:sz w:val="18"/>
                <w:szCs w:val="18"/>
                <w:vertAlign w:val="superscript"/>
                <w:lang w:eastAsia="en-AU"/>
              </w:rPr>
              <w:t>st</w:t>
            </w:r>
            <w:r>
              <w:rPr>
                <w:rFonts w:ascii="Libre Franklin" w:eastAsia="Libre Franklin" w:hAnsi="Libre Franklin" w:cs="Libre Franklin"/>
                <w:sz w:val="18"/>
                <w:szCs w:val="18"/>
                <w:lang w:eastAsia="en-AU"/>
              </w:rPr>
              <w:t xml:space="preserve"> Qtr MSG meeting not yet held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104E8" w14:textId="77777777" w:rsidR="00DE482A" w:rsidRDefault="00DE482A" w:rsidP="00DE482A">
            <w:pPr>
              <w:spacing w:before="0" w:after="0"/>
              <w:jc w:val="center"/>
              <w:rPr>
                <w:rFonts w:ascii="Libre Franklin" w:eastAsia="Libre Franklin" w:hAnsi="Libre Franklin" w:cs="Libre Franklin"/>
                <w:sz w:val="18"/>
                <w:szCs w:val="18"/>
                <w:lang w:eastAsia="en-AU"/>
              </w:rPr>
            </w:pPr>
          </w:p>
          <w:p w14:paraId="334DE45F" w14:textId="428610B2"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5849083E" w14:textId="77777777" w:rsidTr="001E2E5D">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AD1E7" w14:textId="605684FA"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36E6C" w14:textId="35A9A7AC"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00777" w14:textId="04D58CFB"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B3F18" w14:textId="29469E34"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Patrick </w:t>
            </w:r>
            <w:proofErr w:type="spellStart"/>
            <w:r w:rsidRPr="00320F6E">
              <w:rPr>
                <w:rFonts w:ascii="Libre Franklin" w:eastAsia="Libre Franklin" w:hAnsi="Libre Franklin" w:cs="Libre Franklin"/>
                <w:sz w:val="18"/>
                <w:szCs w:val="18"/>
                <w:lang w:eastAsia="en-AU"/>
              </w:rPr>
              <w:t>Lombaiya</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02D8B" w14:textId="2EE0F542"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Executive Director</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025AD" w14:textId="18ADB9C4"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PNG Mining Watch Association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26B89" w14:textId="49990ECB" w:rsidR="00DE482A" w:rsidRPr="00320F6E" w:rsidRDefault="00DE482A" w:rsidP="00DE482A">
            <w:pP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28456" w14:textId="77777777" w:rsidR="00DE482A" w:rsidRPr="009C0AEB" w:rsidRDefault="00DE482A" w:rsidP="00DE482A">
            <w:pPr>
              <w:spacing w:before="0" w:after="0"/>
              <w:jc w:val="center"/>
              <w:rPr>
                <w:rFonts w:ascii="Libre Franklin" w:eastAsia="Libre Franklin" w:hAnsi="Libre Franklin" w:cs="Libre Franklin"/>
                <w:b/>
                <w:bCs/>
                <w:sz w:val="18"/>
                <w:szCs w:val="18"/>
                <w:lang w:eastAsia="en-AU"/>
              </w:rPr>
            </w:pPr>
            <w:r w:rsidRPr="009C0AEB">
              <w:rPr>
                <w:rFonts w:ascii="Libre Franklin" w:eastAsia="Libre Franklin" w:hAnsi="Libre Franklin" w:cs="Libre Franklin"/>
                <w:b/>
                <w:bCs/>
                <w:sz w:val="18"/>
                <w:szCs w:val="18"/>
                <w:lang w:eastAsia="en-AU"/>
              </w:rPr>
              <w:t>2015</w:t>
            </w:r>
          </w:p>
          <w:p w14:paraId="799BA34B"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19</w:t>
            </w:r>
            <w:r w:rsidRPr="009C0AEB">
              <w:rPr>
                <w:rFonts w:ascii="Libre Franklin" w:eastAsia="Libre Franklin" w:hAnsi="Libre Franklin" w:cs="Libre Franklin"/>
                <w:sz w:val="18"/>
                <w:szCs w:val="18"/>
                <w:vertAlign w:val="superscript"/>
                <w:lang w:eastAsia="en-AU"/>
              </w:rPr>
              <w:t>th</w:t>
            </w:r>
            <w:r w:rsidRPr="009C0AEB">
              <w:rPr>
                <w:rFonts w:ascii="Libre Franklin" w:eastAsia="Libre Franklin" w:hAnsi="Libre Franklin" w:cs="Libre Franklin"/>
                <w:sz w:val="18"/>
                <w:szCs w:val="18"/>
                <w:lang w:eastAsia="en-AU"/>
              </w:rPr>
              <w:t xml:space="preserve"> February 1/2015</w:t>
            </w:r>
          </w:p>
          <w:p w14:paraId="62D45C18"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27</w:t>
            </w:r>
            <w:r w:rsidRPr="009C0AEB">
              <w:rPr>
                <w:rFonts w:ascii="Libre Franklin" w:eastAsia="Libre Franklin" w:hAnsi="Libre Franklin" w:cs="Libre Franklin"/>
                <w:sz w:val="18"/>
                <w:szCs w:val="18"/>
                <w:vertAlign w:val="superscript"/>
                <w:lang w:eastAsia="en-AU"/>
              </w:rPr>
              <w:t>th</w:t>
            </w:r>
            <w:r w:rsidRPr="009C0AEB">
              <w:rPr>
                <w:rFonts w:ascii="Libre Franklin" w:eastAsia="Libre Franklin" w:hAnsi="Libre Franklin" w:cs="Libre Franklin"/>
                <w:sz w:val="18"/>
                <w:szCs w:val="18"/>
                <w:lang w:eastAsia="en-AU"/>
              </w:rPr>
              <w:t xml:space="preserve"> </w:t>
            </w:r>
            <w:proofErr w:type="gramStart"/>
            <w:r w:rsidRPr="009C0AEB">
              <w:rPr>
                <w:rFonts w:ascii="Libre Franklin" w:eastAsia="Libre Franklin" w:hAnsi="Libre Franklin" w:cs="Libre Franklin"/>
                <w:sz w:val="18"/>
                <w:szCs w:val="18"/>
                <w:lang w:eastAsia="en-AU"/>
              </w:rPr>
              <w:t>March  2</w:t>
            </w:r>
            <w:proofErr w:type="gramEnd"/>
            <w:r w:rsidRPr="009C0AEB">
              <w:rPr>
                <w:rFonts w:ascii="Libre Franklin" w:eastAsia="Libre Franklin" w:hAnsi="Libre Franklin" w:cs="Libre Franklin"/>
                <w:sz w:val="18"/>
                <w:szCs w:val="18"/>
                <w:lang w:eastAsia="en-AU"/>
              </w:rPr>
              <w:t>/2015</w:t>
            </w:r>
          </w:p>
          <w:p w14:paraId="07DDFBA2"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17</w:t>
            </w:r>
            <w:r w:rsidRPr="009C0AEB">
              <w:rPr>
                <w:rFonts w:ascii="Libre Franklin" w:eastAsia="Libre Franklin" w:hAnsi="Libre Franklin" w:cs="Libre Franklin"/>
                <w:sz w:val="18"/>
                <w:szCs w:val="18"/>
                <w:vertAlign w:val="superscript"/>
                <w:lang w:eastAsia="en-AU"/>
              </w:rPr>
              <w:t>th</w:t>
            </w:r>
            <w:r w:rsidRPr="009C0AEB">
              <w:rPr>
                <w:rFonts w:ascii="Libre Franklin" w:eastAsia="Libre Franklin" w:hAnsi="Libre Franklin" w:cs="Libre Franklin"/>
                <w:sz w:val="18"/>
                <w:szCs w:val="18"/>
                <w:lang w:eastAsia="en-AU"/>
              </w:rPr>
              <w:t xml:space="preserve"> April </w:t>
            </w:r>
          </w:p>
          <w:p w14:paraId="6A0B3371"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3/2015</w:t>
            </w:r>
          </w:p>
          <w:p w14:paraId="4AC15BBA"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22</w:t>
            </w:r>
            <w:r w:rsidRPr="009C0AEB">
              <w:rPr>
                <w:rFonts w:ascii="Libre Franklin" w:eastAsia="Libre Franklin" w:hAnsi="Libre Franklin" w:cs="Libre Franklin"/>
                <w:sz w:val="18"/>
                <w:szCs w:val="18"/>
                <w:vertAlign w:val="superscript"/>
                <w:lang w:eastAsia="en-AU"/>
              </w:rPr>
              <w:t>nd</w:t>
            </w:r>
            <w:r w:rsidRPr="009C0AEB">
              <w:rPr>
                <w:rFonts w:ascii="Libre Franklin" w:eastAsia="Libre Franklin" w:hAnsi="Libre Franklin" w:cs="Libre Franklin"/>
                <w:sz w:val="18"/>
                <w:szCs w:val="18"/>
                <w:lang w:eastAsia="en-AU"/>
              </w:rPr>
              <w:t xml:space="preserve"> September </w:t>
            </w:r>
          </w:p>
          <w:p w14:paraId="76E8DB10"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6/2015</w:t>
            </w:r>
          </w:p>
          <w:p w14:paraId="5E28F59D"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p>
          <w:p w14:paraId="64636B2A" w14:textId="77777777" w:rsidR="00DE482A" w:rsidRPr="009C0AEB" w:rsidRDefault="00DE482A" w:rsidP="00DE482A">
            <w:pPr>
              <w:spacing w:before="0" w:after="0"/>
              <w:jc w:val="center"/>
              <w:rPr>
                <w:rFonts w:ascii="Libre Franklin" w:eastAsia="Libre Franklin" w:hAnsi="Libre Franklin" w:cs="Libre Franklin"/>
                <w:b/>
                <w:bCs/>
                <w:sz w:val="18"/>
                <w:szCs w:val="18"/>
                <w:lang w:eastAsia="en-AU"/>
              </w:rPr>
            </w:pPr>
            <w:r w:rsidRPr="009C0AEB">
              <w:rPr>
                <w:rFonts w:ascii="Libre Franklin" w:eastAsia="Libre Franklin" w:hAnsi="Libre Franklin" w:cs="Libre Franklin"/>
                <w:b/>
                <w:bCs/>
                <w:sz w:val="18"/>
                <w:szCs w:val="18"/>
                <w:lang w:eastAsia="en-AU"/>
              </w:rPr>
              <w:t>2016</w:t>
            </w:r>
          </w:p>
          <w:p w14:paraId="55131002"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Wednesday ,23</w:t>
            </w:r>
            <w:r w:rsidRPr="009C0AEB">
              <w:rPr>
                <w:rFonts w:ascii="Libre Franklin" w:eastAsia="Libre Franklin" w:hAnsi="Libre Franklin" w:cs="Libre Franklin"/>
                <w:sz w:val="18"/>
                <w:szCs w:val="18"/>
                <w:vertAlign w:val="superscript"/>
                <w:lang w:eastAsia="en-AU"/>
              </w:rPr>
              <w:t>rd</w:t>
            </w:r>
            <w:r w:rsidRPr="009C0AEB">
              <w:rPr>
                <w:rFonts w:ascii="Libre Franklin" w:eastAsia="Libre Franklin" w:hAnsi="Libre Franklin" w:cs="Libre Franklin"/>
                <w:sz w:val="18"/>
                <w:szCs w:val="18"/>
                <w:lang w:eastAsia="en-AU"/>
              </w:rPr>
              <w:t xml:space="preserve"> March </w:t>
            </w:r>
          </w:p>
          <w:p w14:paraId="575A1031"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 xml:space="preserve"> 1/2016</w:t>
            </w:r>
          </w:p>
          <w:p w14:paraId="352BFE1F"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Friday, 8</w:t>
            </w:r>
            <w:r w:rsidRPr="009C0AEB">
              <w:rPr>
                <w:rFonts w:ascii="Libre Franklin" w:eastAsia="Libre Franklin" w:hAnsi="Libre Franklin" w:cs="Libre Franklin"/>
                <w:sz w:val="18"/>
                <w:szCs w:val="18"/>
                <w:vertAlign w:val="superscript"/>
                <w:lang w:eastAsia="en-AU"/>
              </w:rPr>
              <w:t>th</w:t>
            </w:r>
            <w:r w:rsidRPr="009C0AEB">
              <w:rPr>
                <w:rFonts w:ascii="Libre Franklin" w:eastAsia="Libre Franklin" w:hAnsi="Libre Franklin" w:cs="Libre Franklin"/>
                <w:sz w:val="18"/>
                <w:szCs w:val="18"/>
                <w:lang w:eastAsia="en-AU"/>
              </w:rPr>
              <w:t xml:space="preserve"> July </w:t>
            </w:r>
          </w:p>
          <w:p w14:paraId="73C0A853"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2/2016</w:t>
            </w:r>
          </w:p>
          <w:p w14:paraId="410679C7"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Wednesday, 28</w:t>
            </w:r>
            <w:r w:rsidRPr="009C0AEB">
              <w:rPr>
                <w:rFonts w:ascii="Libre Franklin" w:eastAsia="Libre Franklin" w:hAnsi="Libre Franklin" w:cs="Libre Franklin"/>
                <w:sz w:val="18"/>
                <w:szCs w:val="18"/>
                <w:vertAlign w:val="superscript"/>
                <w:lang w:eastAsia="en-AU"/>
              </w:rPr>
              <w:t>th</w:t>
            </w:r>
            <w:r w:rsidRPr="009C0AEB">
              <w:rPr>
                <w:rFonts w:ascii="Libre Franklin" w:eastAsia="Libre Franklin" w:hAnsi="Libre Franklin" w:cs="Libre Franklin"/>
                <w:sz w:val="18"/>
                <w:szCs w:val="18"/>
                <w:lang w:eastAsia="en-AU"/>
              </w:rPr>
              <w:t xml:space="preserve"> September</w:t>
            </w:r>
          </w:p>
          <w:p w14:paraId="307AAA6D"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4/2016</w:t>
            </w:r>
          </w:p>
          <w:p w14:paraId="6CE8D6FC"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Wednesday 21</w:t>
            </w:r>
            <w:r w:rsidRPr="009C0AEB">
              <w:rPr>
                <w:rFonts w:ascii="Libre Franklin" w:eastAsia="Libre Franklin" w:hAnsi="Libre Franklin" w:cs="Libre Franklin"/>
                <w:sz w:val="18"/>
                <w:szCs w:val="18"/>
                <w:vertAlign w:val="superscript"/>
                <w:lang w:eastAsia="en-AU"/>
              </w:rPr>
              <w:t>st</w:t>
            </w:r>
            <w:r w:rsidRPr="009C0AEB">
              <w:rPr>
                <w:rFonts w:ascii="Libre Franklin" w:eastAsia="Libre Franklin" w:hAnsi="Libre Franklin" w:cs="Libre Franklin"/>
                <w:sz w:val="18"/>
                <w:szCs w:val="18"/>
                <w:lang w:eastAsia="en-AU"/>
              </w:rPr>
              <w:t xml:space="preserve"> October</w:t>
            </w:r>
          </w:p>
          <w:p w14:paraId="3B8C7503"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5/2016</w:t>
            </w:r>
          </w:p>
          <w:p w14:paraId="1671CA7C"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p>
          <w:p w14:paraId="2671BB15" w14:textId="77777777" w:rsidR="00DE482A" w:rsidRPr="009C0AEB" w:rsidRDefault="00DE482A" w:rsidP="00DE482A">
            <w:pPr>
              <w:spacing w:before="0" w:after="0"/>
              <w:jc w:val="center"/>
              <w:rPr>
                <w:rFonts w:ascii="Libre Franklin" w:eastAsia="Libre Franklin" w:hAnsi="Libre Franklin" w:cs="Libre Franklin"/>
                <w:b/>
                <w:bCs/>
                <w:sz w:val="18"/>
                <w:szCs w:val="18"/>
                <w:lang w:eastAsia="en-AU"/>
              </w:rPr>
            </w:pPr>
            <w:r w:rsidRPr="009C0AEB">
              <w:rPr>
                <w:rFonts w:ascii="Libre Franklin" w:eastAsia="Libre Franklin" w:hAnsi="Libre Franklin" w:cs="Libre Franklin"/>
                <w:b/>
                <w:bCs/>
                <w:sz w:val="18"/>
                <w:szCs w:val="18"/>
                <w:lang w:eastAsia="en-AU"/>
              </w:rPr>
              <w:t>2017</w:t>
            </w:r>
          </w:p>
          <w:p w14:paraId="7422EBC5"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Friday, 2</w:t>
            </w:r>
            <w:r w:rsidRPr="009C0AEB">
              <w:rPr>
                <w:rFonts w:ascii="Libre Franklin" w:eastAsia="Libre Franklin" w:hAnsi="Libre Franklin" w:cs="Libre Franklin"/>
                <w:sz w:val="18"/>
                <w:szCs w:val="18"/>
                <w:vertAlign w:val="superscript"/>
                <w:lang w:eastAsia="en-AU"/>
              </w:rPr>
              <w:t>nd</w:t>
            </w:r>
            <w:r w:rsidRPr="009C0AEB">
              <w:rPr>
                <w:rFonts w:ascii="Libre Franklin" w:eastAsia="Libre Franklin" w:hAnsi="Libre Franklin" w:cs="Libre Franklin"/>
                <w:sz w:val="18"/>
                <w:szCs w:val="18"/>
                <w:lang w:eastAsia="en-AU"/>
              </w:rPr>
              <w:t xml:space="preserve"> June </w:t>
            </w:r>
          </w:p>
          <w:p w14:paraId="7ABBC7EB"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2/2017</w:t>
            </w:r>
          </w:p>
          <w:p w14:paraId="10F17D2F"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Friday, 29</w:t>
            </w:r>
            <w:r w:rsidRPr="009C0AEB">
              <w:rPr>
                <w:rFonts w:ascii="Libre Franklin" w:eastAsia="Libre Franklin" w:hAnsi="Libre Franklin" w:cs="Libre Franklin"/>
                <w:sz w:val="18"/>
                <w:szCs w:val="18"/>
                <w:vertAlign w:val="superscript"/>
                <w:lang w:eastAsia="en-AU"/>
              </w:rPr>
              <w:t>th</w:t>
            </w:r>
            <w:r w:rsidRPr="009C0AEB">
              <w:rPr>
                <w:rFonts w:ascii="Libre Franklin" w:eastAsia="Libre Franklin" w:hAnsi="Libre Franklin" w:cs="Libre Franklin"/>
                <w:sz w:val="18"/>
                <w:szCs w:val="18"/>
                <w:lang w:eastAsia="en-AU"/>
              </w:rPr>
              <w:t xml:space="preserve"> September</w:t>
            </w:r>
          </w:p>
          <w:p w14:paraId="1B5C1C77"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3/2017</w:t>
            </w:r>
          </w:p>
          <w:p w14:paraId="37BCB109"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p>
          <w:p w14:paraId="5CE07BC3" w14:textId="77777777" w:rsidR="00DE482A" w:rsidRPr="009C0AEB" w:rsidRDefault="00DE482A" w:rsidP="00DE482A">
            <w:pPr>
              <w:spacing w:before="0" w:after="0"/>
              <w:jc w:val="center"/>
              <w:rPr>
                <w:rFonts w:ascii="Libre Franklin" w:eastAsia="Libre Franklin" w:hAnsi="Libre Franklin" w:cs="Libre Franklin"/>
                <w:b/>
                <w:bCs/>
                <w:sz w:val="18"/>
                <w:szCs w:val="18"/>
                <w:lang w:eastAsia="en-AU"/>
              </w:rPr>
            </w:pPr>
            <w:r w:rsidRPr="009C0AEB">
              <w:rPr>
                <w:rFonts w:ascii="Libre Franklin" w:eastAsia="Libre Franklin" w:hAnsi="Libre Franklin" w:cs="Libre Franklin"/>
                <w:b/>
                <w:bCs/>
                <w:sz w:val="18"/>
                <w:szCs w:val="18"/>
                <w:lang w:eastAsia="en-AU"/>
              </w:rPr>
              <w:t>2018</w:t>
            </w:r>
          </w:p>
          <w:p w14:paraId="2AF8CB59"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Friday 29</w:t>
            </w:r>
            <w:r w:rsidRPr="009C0AEB">
              <w:rPr>
                <w:rFonts w:ascii="Libre Franklin" w:eastAsia="Libre Franklin" w:hAnsi="Libre Franklin" w:cs="Libre Franklin"/>
                <w:sz w:val="18"/>
                <w:szCs w:val="18"/>
                <w:vertAlign w:val="superscript"/>
                <w:lang w:eastAsia="en-AU"/>
              </w:rPr>
              <w:t>th</w:t>
            </w:r>
            <w:r w:rsidRPr="009C0AEB">
              <w:rPr>
                <w:rFonts w:ascii="Libre Franklin" w:eastAsia="Libre Franklin" w:hAnsi="Libre Franklin" w:cs="Libre Franklin"/>
                <w:sz w:val="18"/>
                <w:szCs w:val="18"/>
                <w:lang w:eastAsia="en-AU"/>
              </w:rPr>
              <w:t xml:space="preserve"> June</w:t>
            </w:r>
          </w:p>
          <w:p w14:paraId="259DD134"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2/2018</w:t>
            </w:r>
          </w:p>
          <w:p w14:paraId="326F7063"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Friday 28</w:t>
            </w:r>
            <w:r w:rsidRPr="009C0AEB">
              <w:rPr>
                <w:rFonts w:ascii="Libre Franklin" w:eastAsia="Libre Franklin" w:hAnsi="Libre Franklin" w:cs="Libre Franklin"/>
                <w:sz w:val="18"/>
                <w:szCs w:val="18"/>
                <w:vertAlign w:val="superscript"/>
                <w:lang w:eastAsia="en-AU"/>
              </w:rPr>
              <w:t>th</w:t>
            </w:r>
            <w:r w:rsidRPr="009C0AEB">
              <w:rPr>
                <w:rFonts w:ascii="Libre Franklin" w:eastAsia="Libre Franklin" w:hAnsi="Libre Franklin" w:cs="Libre Franklin"/>
                <w:sz w:val="18"/>
                <w:szCs w:val="18"/>
                <w:lang w:eastAsia="en-AU"/>
              </w:rPr>
              <w:t xml:space="preserve"> September</w:t>
            </w:r>
          </w:p>
          <w:p w14:paraId="78375E27"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3/2018</w:t>
            </w:r>
          </w:p>
          <w:p w14:paraId="7F23F659"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lastRenderedPageBreak/>
              <w:t>Friday, 21</w:t>
            </w:r>
            <w:r w:rsidRPr="009C0AEB">
              <w:rPr>
                <w:rFonts w:ascii="Libre Franklin" w:eastAsia="Libre Franklin" w:hAnsi="Libre Franklin" w:cs="Libre Franklin"/>
                <w:sz w:val="18"/>
                <w:szCs w:val="18"/>
                <w:vertAlign w:val="superscript"/>
                <w:lang w:eastAsia="en-AU"/>
              </w:rPr>
              <w:t>st</w:t>
            </w:r>
            <w:r w:rsidRPr="009C0AEB">
              <w:rPr>
                <w:rFonts w:ascii="Libre Franklin" w:eastAsia="Libre Franklin" w:hAnsi="Libre Franklin" w:cs="Libre Franklin"/>
                <w:sz w:val="18"/>
                <w:szCs w:val="18"/>
                <w:lang w:eastAsia="en-AU"/>
              </w:rPr>
              <w:t xml:space="preserve"> Dec. </w:t>
            </w:r>
          </w:p>
          <w:p w14:paraId="21AEC206"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4/2018</w:t>
            </w:r>
          </w:p>
          <w:p w14:paraId="4856263D"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p>
          <w:p w14:paraId="2C05C5A2" w14:textId="77777777" w:rsidR="00DE482A" w:rsidRPr="009C0AEB" w:rsidRDefault="00DE482A" w:rsidP="00DE482A">
            <w:pPr>
              <w:spacing w:before="0" w:after="0"/>
              <w:jc w:val="center"/>
              <w:rPr>
                <w:rFonts w:ascii="Libre Franklin" w:eastAsia="Libre Franklin" w:hAnsi="Libre Franklin" w:cs="Libre Franklin"/>
                <w:b/>
                <w:bCs/>
                <w:sz w:val="18"/>
                <w:szCs w:val="18"/>
                <w:lang w:eastAsia="en-AU"/>
              </w:rPr>
            </w:pPr>
            <w:r w:rsidRPr="009C0AEB">
              <w:rPr>
                <w:rFonts w:ascii="Libre Franklin" w:eastAsia="Libre Franklin" w:hAnsi="Libre Franklin" w:cs="Libre Franklin"/>
                <w:b/>
                <w:bCs/>
                <w:sz w:val="18"/>
                <w:szCs w:val="18"/>
                <w:lang w:eastAsia="en-AU"/>
              </w:rPr>
              <w:t>2019</w:t>
            </w:r>
          </w:p>
          <w:p w14:paraId="747B98A9"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Friday, 29</w:t>
            </w:r>
            <w:r w:rsidRPr="009C0AEB">
              <w:rPr>
                <w:rFonts w:ascii="Libre Franklin" w:eastAsia="Libre Franklin" w:hAnsi="Libre Franklin" w:cs="Libre Franklin"/>
                <w:sz w:val="18"/>
                <w:szCs w:val="18"/>
                <w:vertAlign w:val="superscript"/>
                <w:lang w:eastAsia="en-AU"/>
              </w:rPr>
              <w:t>th</w:t>
            </w:r>
            <w:r w:rsidRPr="009C0AEB">
              <w:rPr>
                <w:rFonts w:ascii="Libre Franklin" w:eastAsia="Libre Franklin" w:hAnsi="Libre Franklin" w:cs="Libre Franklin"/>
                <w:sz w:val="18"/>
                <w:szCs w:val="18"/>
                <w:lang w:eastAsia="en-AU"/>
              </w:rPr>
              <w:t xml:space="preserve"> March </w:t>
            </w:r>
          </w:p>
          <w:p w14:paraId="449C902B"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1/2019</w:t>
            </w:r>
          </w:p>
          <w:p w14:paraId="4553965D" w14:textId="77777777" w:rsidR="00DE482A" w:rsidRPr="009C0AEB" w:rsidRDefault="00DE482A" w:rsidP="00DE482A">
            <w:pPr>
              <w:spacing w:before="0" w:after="0"/>
              <w:jc w:val="center"/>
              <w:rPr>
                <w:rFonts w:ascii="Libre Franklin" w:eastAsia="Libre Franklin" w:hAnsi="Libre Franklin" w:cs="Libre Franklin"/>
                <w:sz w:val="18"/>
                <w:szCs w:val="18"/>
                <w:lang w:eastAsia="en-AU"/>
              </w:rPr>
            </w:pPr>
            <w:proofErr w:type="spellStart"/>
            <w:proofErr w:type="gramStart"/>
            <w:r w:rsidRPr="009C0AEB">
              <w:rPr>
                <w:rFonts w:ascii="Libre Franklin" w:eastAsia="Libre Franklin" w:hAnsi="Libre Franklin" w:cs="Libre Franklin"/>
                <w:sz w:val="18"/>
                <w:szCs w:val="18"/>
                <w:lang w:eastAsia="en-AU"/>
              </w:rPr>
              <w:t>Firday</w:t>
            </w:r>
            <w:proofErr w:type="spellEnd"/>
            <w:r w:rsidRPr="009C0AEB">
              <w:rPr>
                <w:rFonts w:ascii="Libre Franklin" w:eastAsia="Libre Franklin" w:hAnsi="Libre Franklin" w:cs="Libre Franklin"/>
                <w:sz w:val="18"/>
                <w:szCs w:val="18"/>
                <w:lang w:eastAsia="en-AU"/>
              </w:rPr>
              <w:t>,  11</w:t>
            </w:r>
            <w:proofErr w:type="gramEnd"/>
            <w:r w:rsidRPr="009C0AEB">
              <w:rPr>
                <w:rFonts w:ascii="Libre Franklin" w:eastAsia="Libre Franklin" w:hAnsi="Libre Franklin" w:cs="Libre Franklin"/>
                <w:sz w:val="18"/>
                <w:szCs w:val="18"/>
                <w:vertAlign w:val="superscript"/>
                <w:lang w:eastAsia="en-AU"/>
              </w:rPr>
              <w:t>th</w:t>
            </w:r>
            <w:r w:rsidRPr="009C0AEB">
              <w:rPr>
                <w:rFonts w:ascii="Libre Franklin" w:eastAsia="Libre Franklin" w:hAnsi="Libre Franklin" w:cs="Libre Franklin"/>
                <w:sz w:val="18"/>
                <w:szCs w:val="18"/>
                <w:lang w:eastAsia="en-AU"/>
              </w:rPr>
              <w:t>Oct.</w:t>
            </w:r>
          </w:p>
          <w:p w14:paraId="32BC5856" w14:textId="62AE88BC" w:rsidR="00DE482A" w:rsidRPr="009C0AEB" w:rsidRDefault="00DE482A" w:rsidP="00DE482A">
            <w:pPr>
              <w:spacing w:before="0" w:after="0"/>
              <w:jc w:val="center"/>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3/2019</w:t>
            </w:r>
          </w:p>
          <w:p w14:paraId="38545331" w14:textId="77777777" w:rsidR="00DE482A" w:rsidRPr="00320F6E" w:rsidRDefault="00DE482A" w:rsidP="00043747">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7685A" w14:textId="77777777" w:rsidR="00DE482A" w:rsidRDefault="00DE482A" w:rsidP="00DE482A">
            <w:pPr>
              <w:spacing w:before="0" w:after="0"/>
              <w:jc w:val="center"/>
              <w:rPr>
                <w:rFonts w:ascii="Libre Franklin" w:eastAsia="Libre Franklin" w:hAnsi="Libre Franklin" w:cs="Libre Franklin"/>
                <w:sz w:val="18"/>
                <w:szCs w:val="18"/>
                <w:lang w:eastAsia="en-AU"/>
              </w:rPr>
            </w:pPr>
          </w:p>
          <w:p w14:paraId="4562189B" w14:textId="77777777" w:rsidR="00DE482A"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No</w:t>
            </w:r>
          </w:p>
          <w:p w14:paraId="1FE85F38" w14:textId="77777777" w:rsidR="00043747" w:rsidRDefault="00043747" w:rsidP="00DE482A">
            <w:pPr>
              <w:spacing w:before="0" w:after="0"/>
              <w:jc w:val="center"/>
              <w:rPr>
                <w:rFonts w:ascii="Libre Franklin" w:eastAsia="Libre Franklin" w:hAnsi="Libre Franklin" w:cs="Libre Franklin"/>
                <w:sz w:val="18"/>
                <w:szCs w:val="18"/>
                <w:lang w:eastAsia="en-AU"/>
              </w:rPr>
            </w:pPr>
          </w:p>
          <w:p w14:paraId="3099B87E" w14:textId="77777777" w:rsidR="00043747" w:rsidRPr="009C0AEB" w:rsidRDefault="00043747" w:rsidP="00043747">
            <w:pPr>
              <w:spacing w:before="0" w:after="0"/>
              <w:jc w:val="center"/>
              <w:rPr>
                <w:rFonts w:ascii="Libre Franklin" w:eastAsia="Libre Franklin" w:hAnsi="Libre Franklin" w:cs="Libre Franklin"/>
                <w:sz w:val="18"/>
                <w:szCs w:val="18"/>
                <w:lang w:eastAsia="en-AU"/>
              </w:rPr>
            </w:pPr>
          </w:p>
          <w:p w14:paraId="144788C0" w14:textId="77777777" w:rsidR="00043747" w:rsidRPr="009C0AEB" w:rsidRDefault="00043747" w:rsidP="00043747">
            <w:pPr>
              <w:spacing w:before="0" w:after="0"/>
              <w:rPr>
                <w:rFonts w:ascii="Libre Franklin" w:eastAsia="Libre Franklin" w:hAnsi="Libre Franklin" w:cs="Libre Franklin"/>
                <w:b/>
                <w:bCs/>
                <w:sz w:val="18"/>
                <w:szCs w:val="18"/>
                <w:u w:val="single"/>
                <w:lang w:eastAsia="en-AU"/>
              </w:rPr>
            </w:pPr>
            <w:r w:rsidRPr="009C0AEB">
              <w:rPr>
                <w:rFonts w:ascii="Libre Franklin" w:eastAsia="Libre Franklin" w:hAnsi="Libre Franklin" w:cs="Libre Franklin"/>
                <w:b/>
                <w:bCs/>
                <w:sz w:val="18"/>
                <w:szCs w:val="18"/>
                <w:u w:val="single"/>
                <w:lang w:eastAsia="en-AU"/>
              </w:rPr>
              <w:t>Note:</w:t>
            </w:r>
          </w:p>
          <w:p w14:paraId="1755F276" w14:textId="175D8685" w:rsidR="00043747" w:rsidRPr="009C0AEB" w:rsidRDefault="00043747" w:rsidP="00043747">
            <w:pPr>
              <w:spacing w:before="0" w:after="0"/>
              <w:rPr>
                <w:rFonts w:ascii="Libre Franklin" w:eastAsia="Libre Franklin" w:hAnsi="Libre Franklin" w:cs="Libre Franklin"/>
                <w:sz w:val="18"/>
                <w:szCs w:val="18"/>
                <w:lang w:eastAsia="en-AU"/>
              </w:rPr>
            </w:pPr>
            <w:r w:rsidRPr="009C0AEB">
              <w:rPr>
                <w:rFonts w:ascii="Libre Franklin" w:eastAsia="Libre Franklin" w:hAnsi="Libre Franklin" w:cs="Libre Franklin"/>
                <w:sz w:val="18"/>
                <w:szCs w:val="18"/>
                <w:lang w:eastAsia="en-AU"/>
              </w:rPr>
              <w:t xml:space="preserve">No longer </w:t>
            </w:r>
            <w:r w:rsidR="00182580">
              <w:rPr>
                <w:rFonts w:ascii="Libre Franklin" w:eastAsia="Libre Franklin" w:hAnsi="Libre Franklin" w:cs="Libre Franklin"/>
                <w:sz w:val="18"/>
                <w:szCs w:val="18"/>
                <w:lang w:eastAsia="en-AU"/>
              </w:rPr>
              <w:t>member</w:t>
            </w:r>
            <w:r w:rsidRPr="009C0AEB">
              <w:rPr>
                <w:rFonts w:ascii="Libre Franklin" w:eastAsia="Libre Franklin" w:hAnsi="Libre Franklin" w:cs="Libre Franklin"/>
                <w:sz w:val="18"/>
                <w:szCs w:val="18"/>
                <w:lang w:eastAsia="en-AU"/>
              </w:rPr>
              <w:t xml:space="preserve">– </w:t>
            </w:r>
            <w:r>
              <w:rPr>
                <w:rFonts w:ascii="Libre Franklin" w:eastAsia="Libre Franklin" w:hAnsi="Libre Franklin" w:cs="Libre Franklin"/>
                <w:sz w:val="18"/>
                <w:szCs w:val="18"/>
                <w:lang w:eastAsia="en-AU"/>
              </w:rPr>
              <w:t>passed on</w:t>
            </w:r>
            <w:r w:rsidR="00182580">
              <w:rPr>
                <w:rFonts w:ascii="Libre Franklin" w:eastAsia="Libre Franklin" w:hAnsi="Libre Franklin" w:cs="Libre Franklin"/>
                <w:sz w:val="18"/>
                <w:szCs w:val="18"/>
                <w:lang w:eastAsia="en-AU"/>
              </w:rPr>
              <w:t>. Also, PNG Mining Watch is</w:t>
            </w:r>
            <w:r w:rsidRPr="009C0AEB">
              <w:rPr>
                <w:rFonts w:ascii="Libre Franklin" w:eastAsia="Libre Franklin" w:hAnsi="Libre Franklin" w:cs="Libre Franklin"/>
                <w:sz w:val="18"/>
                <w:szCs w:val="18"/>
                <w:lang w:eastAsia="en-AU"/>
              </w:rPr>
              <w:t xml:space="preserve"> no longer in operation.</w:t>
            </w:r>
          </w:p>
          <w:p w14:paraId="16085246" w14:textId="5F56CC4C" w:rsidR="00043747" w:rsidRPr="00320F6E" w:rsidDel="00F74CAC" w:rsidRDefault="00043747" w:rsidP="00DE482A">
            <w:pPr>
              <w:spacing w:before="0" w:after="0"/>
              <w:jc w:val="center"/>
              <w:rPr>
                <w:rFonts w:ascii="Libre Franklin" w:eastAsia="Libre Franklin" w:hAnsi="Libre Franklin" w:cs="Libre Franklin"/>
                <w:sz w:val="18"/>
                <w:szCs w:val="18"/>
                <w:lang w:eastAsia="en-AU"/>
              </w:rPr>
            </w:pPr>
          </w:p>
        </w:tc>
      </w:tr>
      <w:tr w:rsidR="00DE482A" w:rsidRPr="00320F6E" w14:paraId="33F202A5"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8E383" w14:textId="4528D2C1"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CD3B5" w14:textId="78D87FFC"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Primary</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2ACA8" w14:textId="1F889DD7"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w:t>
            </w:r>
            <w:r w:rsidR="00F91643">
              <w:rPr>
                <w:rFonts w:ascii="Libre Franklin" w:eastAsia="Libre Franklin" w:hAnsi="Libre Franklin" w:cs="Libre Franklin"/>
                <w:sz w:val="18"/>
                <w:szCs w:val="18"/>
                <w:lang w:eastAsia="en-AU"/>
              </w:rPr>
              <w:t>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68411" w14:textId="52A7D1F7"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Bishop Denny </w:t>
            </w:r>
            <w:proofErr w:type="spellStart"/>
            <w:r w:rsidRPr="00320F6E">
              <w:rPr>
                <w:rFonts w:ascii="Libre Franklin" w:eastAsia="Libre Franklin" w:hAnsi="Libre Franklin" w:cs="Libre Franklin"/>
                <w:sz w:val="18"/>
                <w:szCs w:val="18"/>
                <w:lang w:eastAsia="en-AU"/>
              </w:rPr>
              <w:t>Guka</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5749E" w14:textId="148D737D"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Chairman</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78F37" w14:textId="36A5A0AD"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PNG Council of Churches (PNGCOC)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E0534" w14:textId="17A0F892" w:rsidR="00DE482A" w:rsidRPr="00320F6E" w:rsidRDefault="00DE482A" w:rsidP="00DE482A">
            <w:pP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         Male </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0F468"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6BBA55A8" w14:textId="322BE480"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Did not attend</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91B22" w14:textId="77777777" w:rsidR="00DE482A" w:rsidRDefault="00DE482A" w:rsidP="00DE482A">
            <w:pPr>
              <w:spacing w:before="0" w:after="0"/>
              <w:jc w:val="center"/>
              <w:rPr>
                <w:rFonts w:ascii="Libre Franklin" w:eastAsia="Libre Franklin" w:hAnsi="Libre Franklin" w:cs="Libre Franklin"/>
                <w:sz w:val="18"/>
                <w:szCs w:val="18"/>
                <w:lang w:eastAsia="en-AU"/>
              </w:rPr>
            </w:pPr>
          </w:p>
          <w:p w14:paraId="66750FF4" w14:textId="2902ABB0"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11D01EB9"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99C9E" w14:textId="03B5D968"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A27C7" w14:textId="7B9F0446"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Alternate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4B09F" w14:textId="5D0DD721"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2015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8877F" w14:textId="127C3F1C"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Isu Aluvula, MBE, ML</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2F4C4" w14:textId="46BFA2C0"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General Secretary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4F70C" w14:textId="4730B21A"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PNG Council of Churches (PNGCOC)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633CB" w14:textId="38BE4564"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C930B"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4AED8494" w14:textId="77777777" w:rsidR="00DE482A" w:rsidRPr="00E64919" w:rsidRDefault="00DE482A" w:rsidP="00DE482A">
            <w:pPr>
              <w:spacing w:before="0" w:after="0"/>
              <w:jc w:val="center"/>
              <w:rPr>
                <w:rFonts w:ascii="Libre Franklin" w:eastAsia="Libre Franklin" w:hAnsi="Libre Franklin" w:cs="Libre Franklin"/>
                <w:b/>
                <w:bCs/>
                <w:sz w:val="18"/>
                <w:szCs w:val="18"/>
                <w:lang w:eastAsia="en-AU"/>
              </w:rPr>
            </w:pPr>
            <w:r w:rsidRPr="00E64919">
              <w:rPr>
                <w:rFonts w:ascii="Libre Franklin" w:eastAsia="Libre Franklin" w:hAnsi="Libre Franklin" w:cs="Libre Franklin"/>
                <w:b/>
                <w:bCs/>
                <w:sz w:val="18"/>
                <w:szCs w:val="18"/>
                <w:lang w:eastAsia="en-AU"/>
              </w:rPr>
              <w:t>2018</w:t>
            </w:r>
          </w:p>
          <w:p w14:paraId="67978549"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21</w:t>
            </w:r>
            <w:r w:rsidRPr="00320F6E">
              <w:rPr>
                <w:rFonts w:ascii="Libre Franklin" w:eastAsia="Libre Franklin" w:hAnsi="Libre Franklin" w:cs="Libre Franklin"/>
                <w:sz w:val="18"/>
                <w:szCs w:val="18"/>
                <w:vertAlign w:val="superscript"/>
                <w:lang w:eastAsia="en-AU"/>
              </w:rPr>
              <w:t>st</w:t>
            </w:r>
            <w:r w:rsidRPr="00320F6E">
              <w:rPr>
                <w:rFonts w:ascii="Libre Franklin" w:eastAsia="Libre Franklin" w:hAnsi="Libre Franklin" w:cs="Libre Franklin"/>
                <w:sz w:val="18"/>
                <w:szCs w:val="18"/>
                <w:lang w:eastAsia="en-AU"/>
              </w:rPr>
              <w:t xml:space="preserve"> Dec</w:t>
            </w:r>
          </w:p>
          <w:p w14:paraId="1A031C45"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4/2018</w:t>
            </w:r>
          </w:p>
          <w:p w14:paraId="54E0F581"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41DD362C" w14:textId="017F3892" w:rsidR="00DE482A" w:rsidRPr="00E64919" w:rsidRDefault="00DE482A" w:rsidP="00DE482A">
            <w:pPr>
              <w:spacing w:before="0" w:after="0"/>
              <w:jc w:val="center"/>
              <w:rPr>
                <w:rFonts w:ascii="Libre Franklin" w:eastAsia="Libre Franklin" w:hAnsi="Libre Franklin" w:cs="Libre Franklin"/>
                <w:b/>
                <w:bCs/>
                <w:sz w:val="18"/>
                <w:szCs w:val="18"/>
                <w:lang w:eastAsia="en-AU"/>
              </w:rPr>
            </w:pPr>
            <w:r w:rsidRPr="00E64919">
              <w:rPr>
                <w:rFonts w:ascii="Libre Franklin" w:eastAsia="Libre Franklin" w:hAnsi="Libre Franklin" w:cs="Libre Franklin"/>
                <w:b/>
                <w:bCs/>
                <w:sz w:val="18"/>
                <w:szCs w:val="18"/>
                <w:lang w:eastAsia="en-AU"/>
              </w:rPr>
              <w:t>2020</w:t>
            </w:r>
          </w:p>
          <w:p w14:paraId="79F774B8" w14:textId="041CDE41"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26</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June</w:t>
            </w:r>
          </w:p>
          <w:p w14:paraId="7384FF6A" w14:textId="05BAB323"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1/2020</w:t>
            </w:r>
          </w:p>
          <w:p w14:paraId="7BE9ADFD"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6CCBC94C" w14:textId="12D31836"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Friday, 20</w:t>
            </w:r>
            <w:r w:rsidRPr="00320F6E">
              <w:rPr>
                <w:rFonts w:ascii="Libre Franklin" w:eastAsia="Libre Franklin" w:hAnsi="Libre Franklin" w:cs="Libre Franklin"/>
                <w:sz w:val="18"/>
                <w:szCs w:val="18"/>
                <w:vertAlign w:val="superscript"/>
                <w:lang w:eastAsia="en-AU"/>
              </w:rPr>
              <w:t>th</w:t>
            </w:r>
            <w:r w:rsidRPr="00320F6E">
              <w:rPr>
                <w:rFonts w:ascii="Libre Franklin" w:eastAsia="Libre Franklin" w:hAnsi="Libre Franklin" w:cs="Libre Franklin"/>
                <w:sz w:val="18"/>
                <w:szCs w:val="18"/>
                <w:lang w:eastAsia="en-AU"/>
              </w:rPr>
              <w:t xml:space="preserve"> Nov</w:t>
            </w:r>
          </w:p>
          <w:p w14:paraId="0EB4D2B9" w14:textId="621ED2AD" w:rsidR="00DE482A" w:rsidRPr="00320F6E" w:rsidRDefault="00DE482A" w:rsidP="00DE482A">
            <w:pPr>
              <w:spacing w:before="0" w:after="0"/>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3/2020</w:t>
            </w:r>
          </w:p>
          <w:p w14:paraId="79476D9B"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1E790584"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04ADC193" w14:textId="43B88CEC" w:rsidR="00DE482A" w:rsidRPr="00320F6E" w:rsidRDefault="00DE482A" w:rsidP="00DE482A">
            <w:pPr>
              <w:spacing w:before="0" w:after="0"/>
              <w:jc w:val="center"/>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76069" w14:textId="77777777" w:rsidR="00DE482A" w:rsidRPr="00320F6E" w:rsidRDefault="00DE482A" w:rsidP="00DE482A">
            <w:pPr>
              <w:spacing w:before="0" w:after="0"/>
              <w:jc w:val="center"/>
              <w:rPr>
                <w:rFonts w:ascii="Libre Franklin" w:eastAsia="Libre Franklin" w:hAnsi="Libre Franklin" w:cs="Libre Franklin"/>
                <w:sz w:val="18"/>
                <w:szCs w:val="18"/>
                <w:lang w:eastAsia="en-AU"/>
              </w:rPr>
            </w:pPr>
          </w:p>
          <w:p w14:paraId="18E7DB2D" w14:textId="19404E9A" w:rsidR="00DE482A" w:rsidRPr="00320F6E"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Yes</w:t>
            </w:r>
          </w:p>
        </w:tc>
      </w:tr>
      <w:tr w:rsidR="00DE482A" w:rsidRPr="00320F6E" w14:paraId="054C03C6" w14:textId="77777777" w:rsidTr="00F1263E">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742D2" w14:textId="49F2E943" w:rsidR="00DE482A" w:rsidRPr="00320F6E" w:rsidRDefault="00DE482A" w:rsidP="00DE482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Civil Society Organisation (CSO)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B3E91" w14:textId="2F70DCD9" w:rsidR="00DE482A" w:rsidRPr="00320F6E" w:rsidRDefault="00BB1C86" w:rsidP="00DE482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Full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C1712" w14:textId="64A309A0" w:rsidR="00DE482A" w:rsidRDefault="00DE482A" w:rsidP="00DE482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2017</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DD193" w14:textId="69EEE60B" w:rsidR="00DE482A" w:rsidRDefault="00DE482A" w:rsidP="00DE482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Martyn </w:t>
            </w:r>
            <w:proofErr w:type="spellStart"/>
            <w:r>
              <w:rPr>
                <w:rFonts w:ascii="Libre Franklin" w:eastAsia="Libre Franklin" w:hAnsi="Libre Franklin" w:cs="Libre Franklin"/>
                <w:sz w:val="18"/>
                <w:szCs w:val="18"/>
                <w:lang w:eastAsia="en-AU"/>
              </w:rPr>
              <w:t>Naorong</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DCB8B" w14:textId="05B9D3CA" w:rsidR="00DE482A" w:rsidRDefault="00BB1C86" w:rsidP="00DE482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Coordinator, PNGRG</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676DA" w14:textId="0F25BBD0" w:rsidR="00DE482A" w:rsidRDefault="00DE482A" w:rsidP="00DE482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Independent CSO </w:t>
            </w:r>
            <w:proofErr w:type="spellStart"/>
            <w:r>
              <w:rPr>
                <w:rFonts w:ascii="Libre Franklin" w:eastAsia="Libre Franklin" w:hAnsi="Libre Franklin" w:cs="Libre Franklin"/>
                <w:sz w:val="18"/>
                <w:szCs w:val="18"/>
                <w:lang w:eastAsia="en-AU"/>
              </w:rPr>
              <w:t>Observor</w:t>
            </w:r>
            <w:proofErr w:type="spellEnd"/>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A5D7D" w14:textId="50D92D5C" w:rsidR="00DE482A" w:rsidRDefault="00DE482A" w:rsidP="00DE482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46CD8" w14:textId="06604602" w:rsidR="00DE482A" w:rsidRDefault="00DE482A" w:rsidP="00DE482A">
            <w:pPr>
              <w:spacing w:before="0" w:after="0"/>
              <w:rPr>
                <w:rFonts w:ascii="Libre Franklin" w:eastAsia="Libre Franklin" w:hAnsi="Libre Franklin" w:cs="Libre Franklin"/>
                <w:sz w:val="18"/>
                <w:szCs w:val="18"/>
                <w:u w:val="single"/>
                <w:lang w:eastAsia="en-AU"/>
              </w:rPr>
            </w:pPr>
          </w:p>
          <w:p w14:paraId="299F83FB" w14:textId="25D54C4E" w:rsidR="00DE482A" w:rsidRPr="00424E63" w:rsidRDefault="00DE482A" w:rsidP="00DE482A">
            <w:pPr>
              <w:spacing w:before="0" w:after="0"/>
              <w:jc w:val="center"/>
              <w:rPr>
                <w:rFonts w:ascii="Libre Franklin" w:eastAsia="Libre Franklin" w:hAnsi="Libre Franklin" w:cs="Libre Franklin"/>
                <w:b/>
                <w:bCs/>
                <w:sz w:val="18"/>
                <w:szCs w:val="18"/>
                <w:lang w:eastAsia="en-AU"/>
              </w:rPr>
            </w:pPr>
            <w:r w:rsidRPr="00424E63">
              <w:rPr>
                <w:rFonts w:ascii="Libre Franklin" w:eastAsia="Libre Franklin" w:hAnsi="Libre Franklin" w:cs="Libre Franklin"/>
                <w:b/>
                <w:bCs/>
                <w:sz w:val="18"/>
                <w:szCs w:val="18"/>
                <w:lang w:eastAsia="en-AU"/>
              </w:rPr>
              <w:t>2017</w:t>
            </w:r>
          </w:p>
          <w:p w14:paraId="3B341E9D" w14:textId="77777777" w:rsidR="00DE482A" w:rsidRPr="000C2B74" w:rsidRDefault="00DE482A" w:rsidP="00DE482A">
            <w:pPr>
              <w:spacing w:before="0" w:after="0"/>
              <w:jc w:val="center"/>
              <w:rPr>
                <w:rFonts w:ascii="Libre Franklin" w:eastAsia="Libre Franklin" w:hAnsi="Libre Franklin" w:cs="Libre Franklin"/>
                <w:sz w:val="18"/>
                <w:szCs w:val="18"/>
                <w:lang w:eastAsia="en-AU"/>
              </w:rPr>
            </w:pPr>
            <w:r w:rsidRPr="000C2B74">
              <w:rPr>
                <w:rFonts w:ascii="Libre Franklin" w:eastAsia="Libre Franklin" w:hAnsi="Libre Franklin" w:cs="Libre Franklin"/>
                <w:sz w:val="18"/>
                <w:szCs w:val="18"/>
                <w:lang w:eastAsia="en-AU"/>
              </w:rPr>
              <w:t>Wednesday 21</w:t>
            </w:r>
            <w:r w:rsidRPr="000C2B74">
              <w:rPr>
                <w:rFonts w:ascii="Libre Franklin" w:eastAsia="Libre Franklin" w:hAnsi="Libre Franklin" w:cs="Libre Franklin"/>
                <w:sz w:val="18"/>
                <w:szCs w:val="18"/>
                <w:vertAlign w:val="superscript"/>
                <w:lang w:eastAsia="en-AU"/>
              </w:rPr>
              <w:t>st</w:t>
            </w:r>
            <w:r w:rsidRPr="000C2B74">
              <w:rPr>
                <w:rFonts w:ascii="Libre Franklin" w:eastAsia="Libre Franklin" w:hAnsi="Libre Franklin" w:cs="Libre Franklin"/>
                <w:sz w:val="18"/>
                <w:szCs w:val="18"/>
                <w:lang w:eastAsia="en-AU"/>
              </w:rPr>
              <w:t xml:space="preserve"> October </w:t>
            </w:r>
          </w:p>
          <w:p w14:paraId="69B6FDCF" w14:textId="18EC4588" w:rsidR="00DE482A" w:rsidRPr="000C2B74" w:rsidRDefault="00DE482A" w:rsidP="00DE482A">
            <w:pPr>
              <w:spacing w:before="0" w:after="0"/>
              <w:jc w:val="center"/>
              <w:rPr>
                <w:rFonts w:ascii="Libre Franklin" w:eastAsia="Libre Franklin" w:hAnsi="Libre Franklin" w:cs="Libre Franklin"/>
                <w:sz w:val="18"/>
                <w:szCs w:val="18"/>
                <w:lang w:eastAsia="en-AU"/>
              </w:rPr>
            </w:pPr>
            <w:r w:rsidRPr="000C2B74">
              <w:rPr>
                <w:rFonts w:ascii="Libre Franklin" w:eastAsia="Libre Franklin" w:hAnsi="Libre Franklin" w:cs="Libre Franklin"/>
                <w:sz w:val="18"/>
                <w:szCs w:val="18"/>
                <w:lang w:eastAsia="en-AU"/>
              </w:rPr>
              <w:t>5/2017</w:t>
            </w:r>
          </w:p>
          <w:p w14:paraId="5A517082" w14:textId="2B51A54F" w:rsidR="00DE482A" w:rsidRDefault="00DE482A" w:rsidP="00DE482A">
            <w:pPr>
              <w:spacing w:before="0" w:after="0"/>
              <w:jc w:val="center"/>
              <w:rPr>
                <w:rFonts w:ascii="Libre Franklin" w:eastAsia="Libre Franklin" w:hAnsi="Libre Franklin" w:cs="Libre Franklin"/>
                <w:b/>
                <w:bCs/>
                <w:sz w:val="18"/>
                <w:szCs w:val="18"/>
                <w:u w:val="single"/>
                <w:lang w:eastAsia="en-AU"/>
              </w:rPr>
            </w:pPr>
          </w:p>
          <w:p w14:paraId="37E43827" w14:textId="1873B80B" w:rsidR="00DE482A" w:rsidRPr="000C2B74"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Friday 16</w:t>
            </w:r>
            <w:r w:rsidRPr="00CA366A">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December</w:t>
            </w:r>
          </w:p>
          <w:p w14:paraId="494AF720" w14:textId="3C50A5FF" w:rsidR="00DE482A" w:rsidRPr="000C2B74"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6</w:t>
            </w:r>
            <w:r w:rsidRPr="000C2B74">
              <w:rPr>
                <w:rFonts w:ascii="Libre Franklin" w:eastAsia="Libre Franklin" w:hAnsi="Libre Franklin" w:cs="Libre Franklin"/>
                <w:sz w:val="18"/>
                <w:szCs w:val="18"/>
                <w:lang w:eastAsia="en-AU"/>
              </w:rPr>
              <w:t>/2017</w:t>
            </w:r>
          </w:p>
          <w:p w14:paraId="763F8C55" w14:textId="77777777" w:rsidR="00DE482A" w:rsidRDefault="00DE482A" w:rsidP="00DE482A">
            <w:pPr>
              <w:spacing w:before="0" w:after="0"/>
              <w:jc w:val="center"/>
              <w:rPr>
                <w:rFonts w:ascii="Libre Franklin" w:eastAsia="Libre Franklin" w:hAnsi="Libre Franklin" w:cs="Libre Franklin"/>
                <w:b/>
                <w:bCs/>
                <w:sz w:val="18"/>
                <w:szCs w:val="18"/>
                <w:u w:val="single"/>
                <w:lang w:eastAsia="en-AU"/>
              </w:rPr>
            </w:pPr>
          </w:p>
          <w:p w14:paraId="30616B83" w14:textId="36AE0BEC" w:rsidR="00DE482A" w:rsidRDefault="00DE482A" w:rsidP="00BB1C86">
            <w:pPr>
              <w:spacing w:before="0" w:after="0"/>
              <w:rPr>
                <w:rFonts w:ascii="Libre Franklin" w:eastAsia="Libre Franklin" w:hAnsi="Libre Franklin" w:cs="Libre Franklin"/>
                <w:sz w:val="18"/>
                <w:szCs w:val="18"/>
                <w:lang w:eastAsia="en-AU"/>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DFB4A" w14:textId="77777777" w:rsidR="00DE482A" w:rsidRDefault="00DE482A" w:rsidP="00DE482A">
            <w:pPr>
              <w:spacing w:before="0" w:after="0"/>
              <w:jc w:val="center"/>
              <w:rPr>
                <w:rFonts w:ascii="Libre Franklin" w:eastAsia="Libre Franklin" w:hAnsi="Libre Franklin" w:cs="Libre Franklin"/>
                <w:sz w:val="18"/>
                <w:szCs w:val="18"/>
                <w:lang w:eastAsia="en-AU"/>
              </w:rPr>
            </w:pPr>
          </w:p>
          <w:p w14:paraId="24665808" w14:textId="770B2F4E" w:rsidR="00BB1C86" w:rsidRDefault="00DE482A" w:rsidP="00DE482A">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No</w:t>
            </w:r>
          </w:p>
          <w:p w14:paraId="3B225F4F" w14:textId="77777777" w:rsidR="00BB1C86" w:rsidRPr="009C0AEB" w:rsidRDefault="00BB1C86" w:rsidP="00BB1C86">
            <w:pPr>
              <w:spacing w:before="0" w:after="0"/>
              <w:rPr>
                <w:rFonts w:ascii="Libre Franklin" w:eastAsia="Libre Franklin" w:hAnsi="Libre Franklin" w:cs="Libre Franklin"/>
                <w:b/>
                <w:bCs/>
                <w:sz w:val="18"/>
                <w:szCs w:val="18"/>
                <w:u w:val="single"/>
                <w:lang w:eastAsia="en-AU"/>
              </w:rPr>
            </w:pPr>
            <w:r w:rsidRPr="009C0AEB">
              <w:rPr>
                <w:rFonts w:ascii="Libre Franklin" w:eastAsia="Libre Franklin" w:hAnsi="Libre Franklin" w:cs="Libre Franklin"/>
                <w:b/>
                <w:bCs/>
                <w:sz w:val="18"/>
                <w:szCs w:val="18"/>
                <w:u w:val="single"/>
                <w:lang w:eastAsia="en-AU"/>
              </w:rPr>
              <w:t>Note:</w:t>
            </w:r>
          </w:p>
          <w:p w14:paraId="30AF2933" w14:textId="6D8BDDD8" w:rsidR="00BB1C86" w:rsidRPr="009C0AEB" w:rsidRDefault="00BB1C86" w:rsidP="00BB1C86">
            <w:pPr>
              <w:spacing w:before="0" w:after="0"/>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He was the first coordinator for the PNGRGC. He is </w:t>
            </w:r>
            <w:proofErr w:type="gramStart"/>
            <w:r>
              <w:rPr>
                <w:rFonts w:ascii="Libre Franklin" w:eastAsia="Libre Franklin" w:hAnsi="Libre Franklin" w:cs="Libre Franklin"/>
                <w:sz w:val="18"/>
                <w:szCs w:val="18"/>
                <w:lang w:eastAsia="en-AU"/>
              </w:rPr>
              <w:t xml:space="preserve">no </w:t>
            </w:r>
            <w:r w:rsidRPr="009C0AEB">
              <w:rPr>
                <w:rFonts w:ascii="Libre Franklin" w:eastAsia="Libre Franklin" w:hAnsi="Libre Franklin" w:cs="Libre Franklin"/>
                <w:sz w:val="18"/>
                <w:szCs w:val="18"/>
                <w:lang w:eastAsia="en-AU"/>
              </w:rPr>
              <w:t xml:space="preserve"> longer</w:t>
            </w:r>
            <w:proofErr w:type="gramEnd"/>
            <w:r>
              <w:rPr>
                <w:rFonts w:ascii="Libre Franklin" w:eastAsia="Libre Franklin" w:hAnsi="Libre Franklin" w:cs="Libre Franklin"/>
                <w:sz w:val="18"/>
                <w:szCs w:val="18"/>
                <w:lang w:eastAsia="en-AU"/>
              </w:rPr>
              <w:t xml:space="preserve"> member – resi</w:t>
            </w:r>
            <w:r w:rsidR="00C44ACF">
              <w:rPr>
                <w:rFonts w:ascii="Libre Franklin" w:eastAsia="Libre Franklin" w:hAnsi="Libre Franklin" w:cs="Libre Franklin"/>
                <w:sz w:val="18"/>
                <w:szCs w:val="18"/>
                <w:lang w:eastAsia="en-AU"/>
              </w:rPr>
              <w:t>gned</w:t>
            </w:r>
            <w:r>
              <w:rPr>
                <w:rFonts w:ascii="Libre Franklin" w:eastAsia="Libre Franklin" w:hAnsi="Libre Franklin" w:cs="Libre Franklin"/>
                <w:sz w:val="18"/>
                <w:szCs w:val="18"/>
                <w:lang w:eastAsia="en-AU"/>
              </w:rPr>
              <w:t xml:space="preserve">. </w:t>
            </w:r>
          </w:p>
          <w:p w14:paraId="0322CCE9" w14:textId="3ED505E7" w:rsidR="00DE482A" w:rsidRPr="00BB1C86" w:rsidRDefault="00DE482A" w:rsidP="00BB1C86">
            <w:pPr>
              <w:spacing w:before="0" w:after="0"/>
              <w:rPr>
                <w:rFonts w:ascii="Libre Franklin" w:eastAsia="Libre Franklin" w:hAnsi="Libre Franklin" w:cs="Libre Franklin"/>
                <w:sz w:val="18"/>
                <w:szCs w:val="18"/>
                <w:lang w:eastAsia="en-AU"/>
              </w:rPr>
            </w:pPr>
          </w:p>
        </w:tc>
      </w:tr>
    </w:tbl>
    <w:p w14:paraId="20DF751E" w14:textId="77777777" w:rsidR="00E54D62" w:rsidRDefault="00E54D62" w:rsidP="001F1174">
      <w:pPr>
        <w:rPr>
          <w:b/>
          <w:bCs/>
        </w:rPr>
        <w:sectPr w:rsidR="00E54D62" w:rsidSect="00364658">
          <w:pgSz w:w="16840" w:h="11901" w:orient="landscape" w:code="9"/>
          <w:pgMar w:top="1418" w:right="1418" w:bottom="1412" w:left="1418" w:header="851" w:footer="113" w:gutter="0"/>
          <w:cols w:space="708"/>
          <w:titlePg/>
          <w:docGrid w:linePitch="326"/>
        </w:sectPr>
      </w:pPr>
    </w:p>
    <w:p w14:paraId="11D0DF61" w14:textId="5E6341C8" w:rsidR="009809C2" w:rsidRDefault="009809C2" w:rsidP="001F1174">
      <w:pPr>
        <w:rPr>
          <w:b/>
          <w:bCs/>
        </w:rPr>
      </w:pPr>
      <w:r w:rsidRPr="003B7527">
        <w:rPr>
          <w:b/>
          <w:bCs/>
        </w:rPr>
        <w:lastRenderedPageBreak/>
        <w:t>Table 1</w:t>
      </w:r>
      <w:r w:rsidR="00B244C4">
        <w:rPr>
          <w:b/>
          <w:bCs/>
        </w:rPr>
        <w:t>B</w:t>
      </w:r>
      <w:r w:rsidRPr="003B7527">
        <w:rPr>
          <w:b/>
          <w:bCs/>
        </w:rPr>
        <w:t xml:space="preserve"> MSG Technical Working Groups (TWG)</w:t>
      </w:r>
      <w:r w:rsidR="00B244C4">
        <w:rPr>
          <w:b/>
          <w:bCs/>
        </w:rPr>
        <w:t xml:space="preserve"> members:</w:t>
      </w:r>
    </w:p>
    <w:p w14:paraId="0C837266" w14:textId="026ABE41" w:rsidR="00E37E11" w:rsidRPr="004B129E" w:rsidRDefault="00B244C4" w:rsidP="00E37E11">
      <w:pPr>
        <w:pStyle w:val="CommentText"/>
        <w:rPr>
          <w:sz w:val="22"/>
          <w:szCs w:val="22"/>
        </w:rPr>
      </w:pPr>
      <w:r>
        <w:rPr>
          <w:b/>
          <w:bCs/>
          <w:sz w:val="22"/>
          <w:szCs w:val="22"/>
        </w:rPr>
        <w:t>Notes</w:t>
      </w:r>
      <w:r w:rsidR="00E37E11">
        <w:rPr>
          <w:b/>
          <w:bCs/>
          <w:sz w:val="22"/>
          <w:szCs w:val="22"/>
        </w:rPr>
        <w:t>:</w:t>
      </w:r>
    </w:p>
    <w:p w14:paraId="1288D01B" w14:textId="3178812F" w:rsidR="009809C2" w:rsidRPr="00A32256" w:rsidRDefault="00B244C4" w:rsidP="00D87B56">
      <w:pPr>
        <w:pStyle w:val="ListParagraph"/>
        <w:numPr>
          <w:ilvl w:val="0"/>
          <w:numId w:val="7"/>
        </w:numPr>
      </w:pPr>
      <w:r w:rsidRPr="00A32256">
        <w:t>We have inserted a separate table to document the MSG TWG members during the review period to accurately reflect actual practice as not all MSG members are members of TWG and not all TWG members attend</w:t>
      </w:r>
      <w:r w:rsidR="00052301" w:rsidRPr="00A32256">
        <w:t xml:space="preserve"> MSG meetings</w:t>
      </w:r>
      <w:r w:rsidR="00041AD5">
        <w:t xml:space="preserve">. </w:t>
      </w:r>
      <w:r w:rsidR="002E2856">
        <w:t xml:space="preserve">TWG </w:t>
      </w:r>
      <w:r w:rsidR="004F774D">
        <w:t>is</w:t>
      </w:r>
      <w:r w:rsidR="002E2856">
        <w:t xml:space="preserve"> established to implement specific EITI recommendation and/or projects required to supplement EITI implementation which are often technical </w:t>
      </w:r>
      <w:r w:rsidR="00052301" w:rsidRPr="00A32256">
        <w:t xml:space="preserve">nature </w:t>
      </w:r>
      <w:r w:rsidR="00565A0E">
        <w:t>and the outputs</w:t>
      </w:r>
      <w:r w:rsidR="004F774D">
        <w:t xml:space="preserve">/results are reported back to MSG for approval and/or endorsement. </w:t>
      </w:r>
    </w:p>
    <w:p w14:paraId="4237772E" w14:textId="3F89004A" w:rsidR="00052301" w:rsidRPr="00A32256" w:rsidRDefault="00052301" w:rsidP="00D87B56">
      <w:pPr>
        <w:pStyle w:val="ListParagraph"/>
        <w:numPr>
          <w:ilvl w:val="0"/>
          <w:numId w:val="7"/>
        </w:numPr>
      </w:pPr>
      <w:r w:rsidRPr="00A32256">
        <w:t xml:space="preserve">In the review period, 2017 to March 2022, there were </w:t>
      </w:r>
      <w:r w:rsidR="006A2EC1" w:rsidRPr="00A32256">
        <w:t>1</w:t>
      </w:r>
      <w:r w:rsidR="000E5DA7">
        <w:t>3</w:t>
      </w:r>
      <w:r w:rsidR="006A2EC1" w:rsidRPr="00A32256">
        <w:t xml:space="preserve"> </w:t>
      </w:r>
      <w:r w:rsidRPr="00A32256">
        <w:t>TWG meetings held as follows:</w:t>
      </w:r>
    </w:p>
    <w:p w14:paraId="0CE8DA41" w14:textId="2A75AEA9" w:rsidR="00052301" w:rsidRPr="00A32256" w:rsidRDefault="00052301" w:rsidP="00D87B56">
      <w:pPr>
        <w:pStyle w:val="ListParagraph"/>
        <w:numPr>
          <w:ilvl w:val="1"/>
          <w:numId w:val="7"/>
        </w:numPr>
      </w:pPr>
      <w:r w:rsidRPr="00A32256">
        <w:t>2022 – 2 Communication TWG meetings</w:t>
      </w:r>
      <w:r w:rsidR="000E5DA7">
        <w:t xml:space="preserve"> </w:t>
      </w:r>
    </w:p>
    <w:p w14:paraId="79A65B4A" w14:textId="7D30A525" w:rsidR="00052301" w:rsidRPr="00A32256" w:rsidRDefault="00052301" w:rsidP="00D87B56">
      <w:pPr>
        <w:pStyle w:val="ListParagraph"/>
        <w:numPr>
          <w:ilvl w:val="1"/>
          <w:numId w:val="7"/>
        </w:numPr>
      </w:pPr>
      <w:r w:rsidRPr="00A32256">
        <w:t>2021 – 1 Policy and Legislation TWG meeting</w:t>
      </w:r>
    </w:p>
    <w:p w14:paraId="4E3C6B09" w14:textId="5B828D3C" w:rsidR="00052301" w:rsidRPr="00A32256" w:rsidRDefault="00052301" w:rsidP="00D87B56">
      <w:pPr>
        <w:pStyle w:val="ListParagraph"/>
        <w:numPr>
          <w:ilvl w:val="1"/>
          <w:numId w:val="7"/>
        </w:numPr>
      </w:pPr>
      <w:r w:rsidRPr="00A32256">
        <w:t>2020</w:t>
      </w:r>
      <w:r w:rsidR="004E3658" w:rsidRPr="00A32256">
        <w:t xml:space="preserve"> – </w:t>
      </w:r>
      <w:r w:rsidR="00CC1639" w:rsidRPr="00A32256">
        <w:t>9</w:t>
      </w:r>
      <w:r w:rsidR="004E3658" w:rsidRPr="00A32256">
        <w:t xml:space="preserve"> TWG meetings as follows</w:t>
      </w:r>
    </w:p>
    <w:p w14:paraId="1708334E" w14:textId="6478D7DF" w:rsidR="004E3658" w:rsidRPr="00A32256" w:rsidRDefault="00135371" w:rsidP="00D87B56">
      <w:pPr>
        <w:pStyle w:val="ListParagraph"/>
        <w:numPr>
          <w:ilvl w:val="2"/>
          <w:numId w:val="7"/>
        </w:numPr>
      </w:pPr>
      <w:r w:rsidRPr="00A32256">
        <w:t>1 MSG meeting converted to TWG meeting</w:t>
      </w:r>
    </w:p>
    <w:p w14:paraId="0AFE7FEC" w14:textId="2935BAAB" w:rsidR="00135371" w:rsidRPr="00A32256" w:rsidRDefault="00135371" w:rsidP="00D87B56">
      <w:pPr>
        <w:pStyle w:val="ListParagraph"/>
        <w:numPr>
          <w:ilvl w:val="2"/>
          <w:numId w:val="7"/>
        </w:numPr>
      </w:pPr>
      <w:r w:rsidRPr="00A32256">
        <w:t>1 Communications TWG meeting</w:t>
      </w:r>
    </w:p>
    <w:p w14:paraId="0D47043F" w14:textId="1A866E32" w:rsidR="00135371" w:rsidRPr="00A32256" w:rsidRDefault="00CC1639" w:rsidP="00D87B56">
      <w:pPr>
        <w:pStyle w:val="ListParagraph"/>
        <w:numPr>
          <w:ilvl w:val="2"/>
          <w:numId w:val="7"/>
        </w:numPr>
      </w:pPr>
      <w:r w:rsidRPr="00A32256">
        <w:t>7 Validation TWG meetings</w:t>
      </w:r>
    </w:p>
    <w:p w14:paraId="5251E6E6" w14:textId="078818DB" w:rsidR="004E3658" w:rsidRPr="00A32256" w:rsidRDefault="004E3658" w:rsidP="00D87B56">
      <w:pPr>
        <w:pStyle w:val="ListParagraph"/>
        <w:numPr>
          <w:ilvl w:val="1"/>
          <w:numId w:val="7"/>
        </w:numPr>
      </w:pPr>
      <w:r w:rsidRPr="00A32256">
        <w:t>2019</w:t>
      </w:r>
      <w:r w:rsidR="00CC1639" w:rsidRPr="00A32256">
        <w:t xml:space="preserve"> </w:t>
      </w:r>
      <w:r w:rsidR="00810383" w:rsidRPr="00A32256">
        <w:t>–</w:t>
      </w:r>
      <w:r w:rsidR="00CC1639" w:rsidRPr="00A32256">
        <w:t xml:space="preserve"> </w:t>
      </w:r>
      <w:r w:rsidR="00810383" w:rsidRPr="00A32256">
        <w:t>1 Validation TWG meeting</w:t>
      </w:r>
    </w:p>
    <w:p w14:paraId="0E172166" w14:textId="15A32662" w:rsidR="001314D2" w:rsidRDefault="00F67B90" w:rsidP="00D87B56">
      <w:pPr>
        <w:pStyle w:val="ListParagraph"/>
        <w:numPr>
          <w:ilvl w:val="0"/>
          <w:numId w:val="7"/>
        </w:numPr>
      </w:pPr>
      <w:r w:rsidRPr="00A32256">
        <w:t xml:space="preserve">The </w:t>
      </w:r>
      <w:r w:rsidR="001314D2">
        <w:t xml:space="preserve">table </w:t>
      </w:r>
      <w:r w:rsidRPr="00A32256">
        <w:t xml:space="preserve">also includes </w:t>
      </w:r>
      <w:r w:rsidR="001314D2">
        <w:t xml:space="preserve">MSG </w:t>
      </w:r>
      <w:r w:rsidRPr="00A32256">
        <w:t xml:space="preserve">TWG members </w:t>
      </w:r>
      <w:r w:rsidR="001314D2">
        <w:t xml:space="preserve">who </w:t>
      </w:r>
      <w:r w:rsidRPr="00A32256">
        <w:t xml:space="preserve">are no longer representatives of EITI to reflect the commitment </w:t>
      </w:r>
      <w:r w:rsidR="001314D2">
        <w:t xml:space="preserve">and continuity each </w:t>
      </w:r>
      <w:proofErr w:type="spellStart"/>
      <w:r w:rsidR="001314D2">
        <w:t>constitiuency</w:t>
      </w:r>
      <w:proofErr w:type="spellEnd"/>
      <w:r w:rsidR="001314D2">
        <w:t xml:space="preserve">. There is always more than one representative from each organization to ensure that there is always someone available to attend MSG TWG meeting as and when required. </w:t>
      </w:r>
    </w:p>
    <w:p w14:paraId="2F044370" w14:textId="7CAEE53A" w:rsidR="001314D2" w:rsidRDefault="00EB640C" w:rsidP="00D87B56">
      <w:pPr>
        <w:pStyle w:val="ListParagraph"/>
        <w:numPr>
          <w:ilvl w:val="0"/>
          <w:numId w:val="7"/>
        </w:numPr>
      </w:pPr>
      <w:r>
        <w:t>It is common practice to have at least one</w:t>
      </w:r>
      <w:r w:rsidR="00AB29BD">
        <w:t xml:space="preserve"> or </w:t>
      </w:r>
      <w:proofErr w:type="gramStart"/>
      <w:r w:rsidR="00AB29BD">
        <w:t xml:space="preserve">more </w:t>
      </w:r>
      <w:r>
        <w:t xml:space="preserve"> representative</w:t>
      </w:r>
      <w:proofErr w:type="gramEnd"/>
      <w:r>
        <w:t xml:space="preserve"> from each organization attending the MSG TWG meetings. </w:t>
      </w:r>
    </w:p>
    <w:p w14:paraId="5E45278F" w14:textId="379CC31C" w:rsidR="001314D2" w:rsidRDefault="001314D2" w:rsidP="001314D2">
      <w:pPr>
        <w:pStyle w:val="ListParagraph"/>
      </w:pPr>
    </w:p>
    <w:p w14:paraId="51943A2E" w14:textId="77777777" w:rsidR="006F6EC8" w:rsidRDefault="006F6EC8" w:rsidP="00F1263E">
      <w:pPr>
        <w:pStyle w:val="ListParagraph"/>
        <w:sectPr w:rsidR="006F6EC8" w:rsidSect="00364658">
          <w:pgSz w:w="11901" w:h="16840" w:code="9"/>
          <w:pgMar w:top="1418" w:right="1412" w:bottom="1418" w:left="1418" w:header="851" w:footer="113" w:gutter="0"/>
          <w:cols w:space="708"/>
          <w:titlePg/>
          <w:docGrid w:linePitch="326"/>
        </w:sectPr>
      </w:pPr>
    </w:p>
    <w:p w14:paraId="19C2A88C" w14:textId="439F4E86" w:rsidR="001A414C" w:rsidRPr="00A32256" w:rsidRDefault="001A414C" w:rsidP="00F1263E">
      <w:pPr>
        <w:pStyle w:val="ListParagraph"/>
      </w:pPr>
    </w:p>
    <w:tbl>
      <w:tblPr>
        <w:tblpPr w:leftFromText="180" w:rightFromText="180" w:vertAnchor="text" w:tblpX="-750" w:tblpY="1"/>
        <w:tblOverlap w:val="never"/>
        <w:tblW w:w="148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696"/>
        <w:gridCol w:w="1843"/>
        <w:gridCol w:w="1848"/>
        <w:gridCol w:w="1979"/>
        <w:gridCol w:w="2268"/>
        <w:gridCol w:w="1985"/>
        <w:gridCol w:w="1417"/>
        <w:gridCol w:w="1843"/>
      </w:tblGrid>
      <w:tr w:rsidR="00D2146E" w:rsidRPr="009B26C7" w14:paraId="384E6B86" w14:textId="292E258F"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20979299" w14:textId="77777777" w:rsidR="00D2146E" w:rsidRPr="009B26C7" w:rsidRDefault="00D2146E" w:rsidP="006F5365">
            <w:pPr>
              <w:jc w:val="center"/>
              <w:rPr>
                <w:rFonts w:ascii="Libre Franklin" w:eastAsia="Libre Franklin" w:hAnsi="Libre Franklin" w:cs="Libre Franklin"/>
                <w:b/>
                <w:bCs/>
                <w:sz w:val="18"/>
                <w:szCs w:val="18"/>
                <w:lang w:eastAsia="en-AU"/>
              </w:rPr>
            </w:pPr>
            <w:r w:rsidRPr="009B26C7">
              <w:rPr>
                <w:rFonts w:ascii="Libre Franklin" w:eastAsia="Libre Franklin" w:hAnsi="Libre Franklin" w:cs="Libre Franklin"/>
                <w:b/>
                <w:bCs/>
                <w:sz w:val="18"/>
                <w:szCs w:val="18"/>
                <w:lang w:eastAsia="en-AU"/>
              </w:rPr>
              <w:t>Constituency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71DFA942" w14:textId="08389599" w:rsidR="00D2146E" w:rsidRPr="009B26C7" w:rsidRDefault="00E956CE" w:rsidP="006F5365">
            <w:pPr>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 xml:space="preserve">MSG </w:t>
            </w:r>
            <w:r w:rsidR="00D2146E">
              <w:rPr>
                <w:rFonts w:ascii="Libre Franklin" w:eastAsia="Libre Franklin" w:hAnsi="Libre Franklin" w:cs="Libre Franklin"/>
                <w:b/>
                <w:bCs/>
                <w:sz w:val="18"/>
                <w:szCs w:val="18"/>
                <w:lang w:eastAsia="en-AU"/>
              </w:rPr>
              <w:t>TWG</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2C6D333A" w14:textId="53976088" w:rsidR="00D2146E" w:rsidRPr="009B26C7" w:rsidRDefault="003F6316" w:rsidP="006F5365">
            <w:pPr>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 xml:space="preserve">TWG </w:t>
            </w:r>
            <w:r w:rsidR="00D2146E" w:rsidRPr="009B26C7">
              <w:rPr>
                <w:rFonts w:ascii="Libre Franklin" w:eastAsia="Libre Franklin" w:hAnsi="Libre Franklin" w:cs="Libre Franklin"/>
                <w:b/>
                <w:bCs/>
                <w:sz w:val="18"/>
                <w:szCs w:val="18"/>
                <w:lang w:eastAsia="en-AU"/>
              </w:rPr>
              <w:t>Member since (MM/YY)</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7453016C" w14:textId="77777777" w:rsidR="00D2146E" w:rsidRPr="009B26C7" w:rsidRDefault="00D2146E" w:rsidP="006F5365">
            <w:pPr>
              <w:jc w:val="center"/>
              <w:rPr>
                <w:rFonts w:ascii="Libre Franklin" w:eastAsia="Libre Franklin" w:hAnsi="Libre Franklin" w:cs="Libre Franklin"/>
                <w:b/>
                <w:bCs/>
                <w:sz w:val="18"/>
                <w:szCs w:val="18"/>
                <w:lang w:eastAsia="en-AU"/>
              </w:rPr>
            </w:pPr>
            <w:r w:rsidRPr="009B26C7">
              <w:rPr>
                <w:rFonts w:ascii="Libre Franklin" w:eastAsia="Libre Franklin" w:hAnsi="Libre Franklin" w:cs="Libre Franklin"/>
                <w:b/>
                <w:bCs/>
                <w:sz w:val="18"/>
                <w:szCs w:val="18"/>
                <w:lang w:eastAsia="en-AU"/>
              </w:rPr>
              <w:t>Name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2F6A85C5" w14:textId="77777777" w:rsidR="00D2146E" w:rsidRPr="009B26C7" w:rsidRDefault="00D2146E" w:rsidP="006F5365">
            <w:pPr>
              <w:jc w:val="center"/>
              <w:rPr>
                <w:rFonts w:ascii="Libre Franklin" w:eastAsia="Libre Franklin" w:hAnsi="Libre Franklin" w:cs="Libre Franklin"/>
                <w:b/>
                <w:bCs/>
                <w:sz w:val="18"/>
                <w:szCs w:val="18"/>
                <w:lang w:eastAsia="en-AU"/>
              </w:rPr>
            </w:pPr>
            <w:r w:rsidRPr="009B26C7">
              <w:rPr>
                <w:rFonts w:ascii="Libre Franklin" w:eastAsia="Libre Franklin" w:hAnsi="Libre Franklin" w:cs="Libre Franklin"/>
                <w:b/>
                <w:bCs/>
                <w:sz w:val="18"/>
                <w:szCs w:val="18"/>
                <w:lang w:eastAsia="en-AU"/>
              </w:rPr>
              <w:t>Position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249AA205" w14:textId="77777777" w:rsidR="00D2146E" w:rsidRPr="009B26C7" w:rsidRDefault="00D2146E" w:rsidP="006F5365">
            <w:pPr>
              <w:jc w:val="center"/>
              <w:rPr>
                <w:rFonts w:ascii="Libre Franklin" w:eastAsia="Libre Franklin" w:hAnsi="Libre Franklin" w:cs="Libre Franklin"/>
                <w:b/>
                <w:bCs/>
                <w:sz w:val="18"/>
                <w:szCs w:val="18"/>
                <w:lang w:eastAsia="en-AU"/>
              </w:rPr>
            </w:pPr>
            <w:r w:rsidRPr="009B26C7">
              <w:rPr>
                <w:rFonts w:ascii="Libre Franklin" w:eastAsia="Libre Franklin" w:hAnsi="Libre Franklin" w:cs="Libre Franklin"/>
                <w:b/>
                <w:bCs/>
                <w:sz w:val="18"/>
                <w:szCs w:val="18"/>
                <w:lang w:eastAsia="en-AU"/>
              </w:rPr>
              <w:t>Organization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5B467048" w14:textId="77777777" w:rsidR="00D2146E" w:rsidRPr="009B26C7" w:rsidRDefault="00D2146E" w:rsidP="006F5365">
            <w:pPr>
              <w:jc w:val="center"/>
              <w:rPr>
                <w:rFonts w:ascii="Libre Franklin" w:eastAsia="Libre Franklin" w:hAnsi="Libre Franklin" w:cs="Libre Franklin"/>
                <w:b/>
                <w:bCs/>
                <w:sz w:val="18"/>
                <w:szCs w:val="18"/>
                <w:lang w:eastAsia="en-AU"/>
              </w:rPr>
            </w:pPr>
            <w:r w:rsidRPr="009B26C7">
              <w:rPr>
                <w:rFonts w:ascii="Libre Franklin" w:eastAsia="Libre Franklin" w:hAnsi="Libre Franklin" w:cs="Libre Franklin"/>
                <w:b/>
                <w:bCs/>
                <w:sz w:val="18"/>
                <w:szCs w:val="18"/>
                <w:lang w:eastAsia="en-AU"/>
              </w:rPr>
              <w:t>Gender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6A6396EB" w14:textId="365CE010" w:rsidR="00D2146E" w:rsidRPr="009B26C7" w:rsidRDefault="00362F6C" w:rsidP="006F5365">
            <w:pPr>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TWG Meeting</w:t>
            </w:r>
          </w:p>
        </w:tc>
      </w:tr>
      <w:tr w:rsidR="00D2146E" w:rsidRPr="009B26C7" w14:paraId="52D10965" w14:textId="77777777" w:rsidTr="00E27323">
        <w:trPr>
          <w:trHeight w:val="239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1326A4" w14:textId="7C4B51CF" w:rsidR="00D2146E" w:rsidRPr="00FE404F" w:rsidRDefault="00C11FFA" w:rsidP="006F5365">
            <w:pPr>
              <w:jc w:val="center"/>
              <w:rPr>
                <w:rFonts w:ascii="Libre Franklin" w:eastAsia="Libre Franklin" w:hAnsi="Libre Franklin" w:cs="Libre Franklin"/>
                <w:sz w:val="18"/>
                <w:szCs w:val="18"/>
                <w:lang w:eastAsia="en-AU"/>
              </w:rPr>
            </w:pPr>
            <w:r w:rsidRPr="00FE404F">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BE2ADC" w14:textId="29502880" w:rsidR="00D2146E" w:rsidRPr="00FE404F" w:rsidRDefault="00FE404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7F0620" w14:textId="50E2E55D" w:rsidR="00D2146E" w:rsidRPr="00FE404F" w:rsidRDefault="00C11FFA" w:rsidP="006F5365">
            <w:pPr>
              <w:jc w:val="center"/>
              <w:rPr>
                <w:rFonts w:ascii="Libre Franklin" w:eastAsia="Libre Franklin" w:hAnsi="Libre Franklin" w:cs="Libre Franklin"/>
                <w:sz w:val="18"/>
                <w:szCs w:val="18"/>
                <w:lang w:eastAsia="en-AU"/>
              </w:rPr>
            </w:pPr>
            <w:r w:rsidRPr="00FE404F">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1AC90C" w14:textId="09B286FC" w:rsidR="00D2146E" w:rsidRPr="00FE404F" w:rsidRDefault="00C11FFA" w:rsidP="006F5365">
            <w:pPr>
              <w:jc w:val="center"/>
              <w:rPr>
                <w:rFonts w:ascii="Libre Franklin" w:eastAsia="Libre Franklin" w:hAnsi="Libre Franklin" w:cs="Libre Franklin"/>
                <w:sz w:val="18"/>
                <w:szCs w:val="18"/>
                <w:lang w:eastAsia="en-AU"/>
              </w:rPr>
            </w:pPr>
            <w:r w:rsidRPr="00FE404F">
              <w:rPr>
                <w:rFonts w:ascii="Libre Franklin" w:eastAsia="Libre Franklin" w:hAnsi="Libre Franklin" w:cs="Libre Franklin"/>
                <w:sz w:val="18"/>
                <w:szCs w:val="18"/>
                <w:lang w:eastAsia="en-AU"/>
              </w:rPr>
              <w:t>Christy Tende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9FBFE2" w14:textId="0AED5BC7" w:rsidR="00D2146E" w:rsidRPr="00FE404F" w:rsidRDefault="005412B0" w:rsidP="006F5365">
            <w:pPr>
              <w:jc w:val="center"/>
              <w:rPr>
                <w:rFonts w:ascii="Libre Franklin" w:eastAsia="Libre Franklin" w:hAnsi="Libre Franklin" w:cs="Libre Franklin"/>
                <w:sz w:val="18"/>
                <w:szCs w:val="18"/>
                <w:lang w:eastAsia="en-AU"/>
              </w:rPr>
            </w:pPr>
            <w:r w:rsidRPr="00FE404F">
              <w:rPr>
                <w:rFonts w:ascii="Libre Franklin" w:eastAsia="Libre Franklin" w:hAnsi="Libre Franklin" w:cs="Libre Franklin"/>
                <w:sz w:val="18"/>
                <w:szCs w:val="18"/>
                <w:lang w:eastAsia="en-AU"/>
              </w:rPr>
              <w:t>Assistant Analyst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90F182" w14:textId="05332ADD" w:rsidR="00D2146E" w:rsidRPr="00FE404F" w:rsidRDefault="005412B0" w:rsidP="006F5365">
            <w:pPr>
              <w:jc w:val="center"/>
              <w:rPr>
                <w:rFonts w:ascii="Libre Franklin" w:eastAsia="Libre Franklin" w:hAnsi="Libre Franklin" w:cs="Libre Franklin"/>
                <w:sz w:val="18"/>
                <w:szCs w:val="18"/>
                <w:lang w:eastAsia="en-AU"/>
              </w:rPr>
            </w:pPr>
            <w:r w:rsidRPr="00FE404F">
              <w:rPr>
                <w:rFonts w:ascii="Libre Franklin" w:eastAsia="Libre Franklin" w:hAnsi="Libre Franklin" w:cs="Libre Franklin"/>
                <w:sz w:val="18"/>
                <w:szCs w:val="18"/>
                <w:lang w:eastAsia="en-AU"/>
              </w:rPr>
              <w:t>Department of Treasury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8DC8BE" w14:textId="1C3DCC67" w:rsidR="00D2146E" w:rsidRPr="00FE404F" w:rsidRDefault="005412B0" w:rsidP="006F5365">
            <w:pPr>
              <w:jc w:val="center"/>
              <w:rPr>
                <w:rFonts w:ascii="Libre Franklin" w:eastAsia="Libre Franklin" w:hAnsi="Libre Franklin" w:cs="Libre Franklin"/>
                <w:sz w:val="18"/>
                <w:szCs w:val="18"/>
                <w:lang w:eastAsia="en-AU"/>
              </w:rPr>
            </w:pPr>
            <w:r w:rsidRPr="00FE404F">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EA0EDB" w14:textId="77777777" w:rsidR="00FE404F" w:rsidRDefault="00FE404F" w:rsidP="00FE404F">
            <w:pPr>
              <w:spacing w:before="0" w:after="0"/>
              <w:jc w:val="center"/>
              <w:rPr>
                <w:rFonts w:ascii="Libre Franklin" w:eastAsia="Libre Franklin" w:hAnsi="Libre Franklin" w:cs="Libre Franklin"/>
                <w:bCs/>
                <w:sz w:val="18"/>
                <w:szCs w:val="18"/>
                <w:lang w:eastAsia="en-AU"/>
              </w:rPr>
            </w:pPr>
          </w:p>
          <w:p w14:paraId="7248AEF6" w14:textId="77777777" w:rsidR="00FE404F" w:rsidRDefault="00FE404F" w:rsidP="00FE404F">
            <w:pPr>
              <w:spacing w:before="0" w:after="0"/>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t>2020</w:t>
            </w:r>
          </w:p>
          <w:p w14:paraId="696D178A" w14:textId="77777777" w:rsidR="00FE404F" w:rsidRPr="00B353B6" w:rsidRDefault="00FE404F" w:rsidP="00FE404F">
            <w:pPr>
              <w:spacing w:before="0" w:after="0"/>
              <w:jc w:val="center"/>
              <w:rPr>
                <w:rFonts w:ascii="Libre Franklin" w:eastAsia="Libre Franklin" w:hAnsi="Libre Franklin" w:cs="Libre Franklin"/>
                <w:bCs/>
                <w:sz w:val="18"/>
                <w:szCs w:val="18"/>
                <w:lang w:eastAsia="en-AU"/>
              </w:rPr>
            </w:pPr>
            <w:r w:rsidRPr="00B353B6">
              <w:rPr>
                <w:rFonts w:ascii="Libre Franklin" w:eastAsia="Libre Franklin" w:hAnsi="Libre Franklin" w:cs="Libre Franklin"/>
                <w:bCs/>
                <w:sz w:val="18"/>
                <w:szCs w:val="18"/>
                <w:lang w:eastAsia="en-AU"/>
              </w:rPr>
              <w:t>Thursday/Friday, 27</w:t>
            </w:r>
            <w:r w:rsidRPr="00B353B6">
              <w:rPr>
                <w:rFonts w:ascii="Libre Franklin" w:eastAsia="Libre Franklin" w:hAnsi="Libre Franklin" w:cs="Libre Franklin"/>
                <w:bCs/>
                <w:sz w:val="18"/>
                <w:szCs w:val="18"/>
                <w:vertAlign w:val="superscript"/>
                <w:lang w:eastAsia="en-AU"/>
              </w:rPr>
              <w:t>th</w:t>
            </w:r>
            <w:r w:rsidRPr="00B353B6">
              <w:rPr>
                <w:rFonts w:ascii="Libre Franklin" w:eastAsia="Libre Franklin" w:hAnsi="Libre Franklin" w:cs="Libre Franklin"/>
                <w:bCs/>
                <w:sz w:val="18"/>
                <w:szCs w:val="18"/>
                <w:lang w:eastAsia="en-AU"/>
              </w:rPr>
              <w:t>/28</w:t>
            </w:r>
            <w:r w:rsidRPr="00B353B6">
              <w:rPr>
                <w:rFonts w:ascii="Libre Franklin" w:eastAsia="Libre Franklin" w:hAnsi="Libre Franklin" w:cs="Libre Franklin"/>
                <w:bCs/>
                <w:sz w:val="18"/>
                <w:szCs w:val="18"/>
                <w:vertAlign w:val="superscript"/>
                <w:lang w:eastAsia="en-AU"/>
              </w:rPr>
              <w:t>th</w:t>
            </w:r>
            <w:r w:rsidRPr="00B353B6">
              <w:rPr>
                <w:rFonts w:ascii="Libre Franklin" w:eastAsia="Libre Franklin" w:hAnsi="Libre Franklin" w:cs="Libre Franklin"/>
                <w:bCs/>
                <w:sz w:val="18"/>
                <w:szCs w:val="18"/>
                <w:lang w:eastAsia="en-AU"/>
              </w:rPr>
              <w:t xml:space="preserve"> Feb</w:t>
            </w:r>
          </w:p>
          <w:p w14:paraId="1134E1DA" w14:textId="77777777" w:rsidR="00433CFB" w:rsidRDefault="00433CFB" w:rsidP="00433CFB">
            <w:pPr>
              <w:spacing w:before="0" w:after="0"/>
              <w:jc w:val="center"/>
              <w:rPr>
                <w:rFonts w:ascii="Libre Franklin" w:eastAsia="Libre Franklin" w:hAnsi="Libre Franklin" w:cs="Libre Franklin"/>
                <w:bCs/>
                <w:sz w:val="18"/>
                <w:szCs w:val="18"/>
                <w:lang w:eastAsia="en-AU"/>
              </w:rPr>
            </w:pPr>
          </w:p>
          <w:p w14:paraId="198F0DF2" w14:textId="77777777" w:rsidR="00433CFB" w:rsidRDefault="00433CFB" w:rsidP="00433CFB">
            <w:pPr>
              <w:spacing w:before="0" w:after="0"/>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t>2019</w:t>
            </w:r>
          </w:p>
          <w:p w14:paraId="2016BDCE" w14:textId="77777777" w:rsidR="00433CFB" w:rsidRPr="00DA1FB7" w:rsidRDefault="00433CFB" w:rsidP="00433CFB">
            <w:pPr>
              <w:spacing w:before="0" w:after="0"/>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Thursday, </w:t>
            </w:r>
            <w:r w:rsidRPr="00DA1FB7">
              <w:rPr>
                <w:rFonts w:ascii="Libre Franklin" w:eastAsia="Libre Franklin" w:hAnsi="Libre Franklin" w:cs="Libre Franklin"/>
                <w:bCs/>
                <w:sz w:val="18"/>
                <w:szCs w:val="18"/>
                <w:lang w:eastAsia="en-AU"/>
              </w:rPr>
              <w:t>24</w:t>
            </w:r>
            <w:r w:rsidRPr="00DA1FB7">
              <w:rPr>
                <w:rFonts w:ascii="Libre Franklin" w:eastAsia="Libre Franklin" w:hAnsi="Libre Franklin" w:cs="Libre Franklin"/>
                <w:bCs/>
                <w:sz w:val="18"/>
                <w:szCs w:val="18"/>
                <w:vertAlign w:val="superscript"/>
                <w:lang w:eastAsia="en-AU"/>
              </w:rPr>
              <w:t>th</w:t>
            </w:r>
            <w:r w:rsidRPr="00DA1FB7">
              <w:rPr>
                <w:rFonts w:ascii="Libre Franklin" w:eastAsia="Libre Franklin" w:hAnsi="Libre Franklin" w:cs="Libre Franklin"/>
                <w:bCs/>
                <w:sz w:val="18"/>
                <w:szCs w:val="18"/>
                <w:lang w:eastAsia="en-AU"/>
              </w:rPr>
              <w:t xml:space="preserve"> Oct</w:t>
            </w:r>
            <w:r>
              <w:rPr>
                <w:rFonts w:ascii="Libre Franklin" w:eastAsia="Libre Franklin" w:hAnsi="Libre Franklin" w:cs="Libre Franklin"/>
                <w:bCs/>
                <w:sz w:val="18"/>
                <w:szCs w:val="18"/>
                <w:lang w:eastAsia="en-AU"/>
              </w:rPr>
              <w:t>ober</w:t>
            </w:r>
          </w:p>
          <w:p w14:paraId="419F5BBC" w14:textId="77777777" w:rsidR="00D2146E" w:rsidRPr="00433CFB" w:rsidRDefault="00D2146E" w:rsidP="00433CFB">
            <w:pPr>
              <w:spacing w:before="0" w:after="0"/>
              <w:jc w:val="center"/>
              <w:rPr>
                <w:rFonts w:ascii="Libre Franklin" w:eastAsia="Libre Franklin" w:hAnsi="Libre Franklin" w:cs="Libre Franklin"/>
                <w:sz w:val="18"/>
                <w:szCs w:val="18"/>
                <w:lang w:eastAsia="en-AU"/>
              </w:rPr>
            </w:pPr>
          </w:p>
        </w:tc>
      </w:tr>
      <w:tr w:rsidR="00D2146E" w:rsidRPr="009B26C7" w14:paraId="0E978743"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4282F3" w14:textId="683D28CA" w:rsidR="00D2146E" w:rsidRPr="00AA057C" w:rsidRDefault="006730DF" w:rsidP="006F5365">
            <w:pPr>
              <w:jc w:val="center"/>
              <w:rPr>
                <w:rFonts w:ascii="Libre Franklin" w:eastAsia="Libre Franklin" w:hAnsi="Libre Franklin" w:cs="Libre Franklin"/>
                <w:sz w:val="18"/>
                <w:szCs w:val="18"/>
                <w:lang w:eastAsia="en-AU"/>
              </w:rPr>
            </w:pPr>
            <w:r w:rsidRPr="00AA057C">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A66204" w14:textId="74D6D566" w:rsidR="00D2146E" w:rsidRPr="00AA057C" w:rsidRDefault="006730DF" w:rsidP="006F5365">
            <w:pPr>
              <w:jc w:val="center"/>
              <w:rPr>
                <w:rFonts w:ascii="Libre Franklin" w:eastAsia="Libre Franklin" w:hAnsi="Libre Franklin" w:cs="Libre Franklin"/>
                <w:sz w:val="18"/>
                <w:szCs w:val="18"/>
                <w:lang w:eastAsia="en-AU"/>
              </w:rPr>
            </w:pPr>
            <w:r w:rsidRPr="00AA057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0B2712" w14:textId="51A5359A" w:rsidR="00D2146E" w:rsidRPr="00AA057C" w:rsidRDefault="00433CFB"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E69B82" w14:textId="7543601E" w:rsidR="00D2146E" w:rsidRPr="00AA057C" w:rsidRDefault="006730DF" w:rsidP="006F5365">
            <w:pPr>
              <w:jc w:val="center"/>
              <w:rPr>
                <w:rFonts w:ascii="Libre Franklin" w:eastAsia="Libre Franklin" w:hAnsi="Libre Franklin" w:cs="Libre Franklin"/>
                <w:sz w:val="18"/>
                <w:szCs w:val="18"/>
                <w:lang w:eastAsia="en-AU"/>
              </w:rPr>
            </w:pPr>
            <w:r w:rsidRPr="00AA057C">
              <w:rPr>
                <w:rFonts w:ascii="Libre Franklin" w:eastAsia="Libre Franklin" w:hAnsi="Libre Franklin" w:cs="Libre Franklin"/>
                <w:sz w:val="18"/>
                <w:szCs w:val="18"/>
                <w:lang w:eastAsia="en-AU"/>
              </w:rPr>
              <w:t>Ketty Masu</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E88605" w14:textId="5BF75290" w:rsidR="00D2146E" w:rsidRPr="00AA057C" w:rsidRDefault="006730DF" w:rsidP="006F5365">
            <w:pPr>
              <w:jc w:val="center"/>
              <w:rPr>
                <w:rFonts w:ascii="Libre Franklin" w:eastAsia="Libre Franklin" w:hAnsi="Libre Franklin" w:cs="Libre Franklin"/>
                <w:sz w:val="18"/>
                <w:szCs w:val="18"/>
                <w:lang w:eastAsia="en-AU"/>
              </w:rPr>
            </w:pPr>
            <w:r w:rsidRPr="00AA057C">
              <w:rPr>
                <w:rFonts w:ascii="Libre Franklin" w:eastAsia="Libre Franklin" w:hAnsi="Libre Franklin" w:cs="Libre Franklin"/>
                <w:sz w:val="18"/>
                <w:szCs w:val="18"/>
                <w:lang w:eastAsia="en-AU"/>
              </w:rPr>
              <w:t>Director Resource Policy and Advice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6A45B4" w14:textId="127F8712" w:rsidR="00D2146E" w:rsidRPr="00AA057C" w:rsidRDefault="006730DF" w:rsidP="006F5365">
            <w:pPr>
              <w:jc w:val="center"/>
              <w:rPr>
                <w:rFonts w:ascii="Libre Franklin" w:eastAsia="Libre Franklin" w:hAnsi="Libre Franklin" w:cs="Libre Franklin"/>
                <w:sz w:val="18"/>
                <w:szCs w:val="18"/>
                <w:lang w:eastAsia="en-AU"/>
              </w:rPr>
            </w:pPr>
            <w:r w:rsidRPr="00AA057C">
              <w:rPr>
                <w:rFonts w:ascii="Libre Franklin" w:eastAsia="Libre Franklin" w:hAnsi="Libre Franklin" w:cs="Libre Franklin"/>
                <w:sz w:val="18"/>
                <w:szCs w:val="18"/>
                <w:lang w:eastAsia="en-AU"/>
              </w:rPr>
              <w:t xml:space="preserve">Internal Revenue Commission </w:t>
            </w:r>
            <w:r w:rsidR="005E2C0D">
              <w:rPr>
                <w:rFonts w:ascii="Libre Franklin" w:eastAsia="Libre Franklin" w:hAnsi="Libre Franklin" w:cs="Libre Franklin"/>
                <w:sz w:val="18"/>
                <w:szCs w:val="18"/>
                <w:lang w:eastAsia="en-AU"/>
              </w:rPr>
              <w:t>(IRC)</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010D11" w14:textId="63A6C020" w:rsidR="00D2146E" w:rsidRPr="00AA057C" w:rsidRDefault="006730DF" w:rsidP="006F5365">
            <w:pPr>
              <w:jc w:val="center"/>
              <w:rPr>
                <w:rFonts w:ascii="Libre Franklin" w:eastAsia="Libre Franklin" w:hAnsi="Libre Franklin" w:cs="Libre Franklin"/>
                <w:sz w:val="18"/>
                <w:szCs w:val="18"/>
                <w:lang w:eastAsia="en-AU"/>
              </w:rPr>
            </w:pPr>
            <w:r w:rsidRPr="00AA057C">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314741" w14:textId="77777777" w:rsidR="0089786D" w:rsidRDefault="0089786D" w:rsidP="0089786D">
            <w:pPr>
              <w:spacing w:before="0" w:after="0"/>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t>2020</w:t>
            </w:r>
          </w:p>
          <w:p w14:paraId="4C875A23" w14:textId="77777777" w:rsidR="0089786D" w:rsidRPr="00B353B6" w:rsidRDefault="0089786D" w:rsidP="0089786D">
            <w:pPr>
              <w:spacing w:before="0" w:after="0"/>
              <w:jc w:val="center"/>
              <w:rPr>
                <w:rFonts w:ascii="Libre Franklin" w:eastAsia="Libre Franklin" w:hAnsi="Libre Franklin" w:cs="Libre Franklin"/>
                <w:bCs/>
                <w:sz w:val="18"/>
                <w:szCs w:val="18"/>
                <w:lang w:eastAsia="en-AU"/>
              </w:rPr>
            </w:pPr>
            <w:r w:rsidRPr="00B353B6">
              <w:rPr>
                <w:rFonts w:ascii="Libre Franklin" w:eastAsia="Libre Franklin" w:hAnsi="Libre Franklin" w:cs="Libre Franklin"/>
                <w:bCs/>
                <w:sz w:val="18"/>
                <w:szCs w:val="18"/>
                <w:lang w:eastAsia="en-AU"/>
              </w:rPr>
              <w:t>Thursday/Friday, 27</w:t>
            </w:r>
            <w:r w:rsidRPr="00B353B6">
              <w:rPr>
                <w:rFonts w:ascii="Libre Franklin" w:eastAsia="Libre Franklin" w:hAnsi="Libre Franklin" w:cs="Libre Franklin"/>
                <w:bCs/>
                <w:sz w:val="18"/>
                <w:szCs w:val="18"/>
                <w:vertAlign w:val="superscript"/>
                <w:lang w:eastAsia="en-AU"/>
              </w:rPr>
              <w:t>th</w:t>
            </w:r>
            <w:r w:rsidRPr="00B353B6">
              <w:rPr>
                <w:rFonts w:ascii="Libre Franklin" w:eastAsia="Libre Franklin" w:hAnsi="Libre Franklin" w:cs="Libre Franklin"/>
                <w:bCs/>
                <w:sz w:val="18"/>
                <w:szCs w:val="18"/>
                <w:lang w:eastAsia="en-AU"/>
              </w:rPr>
              <w:t>/28</w:t>
            </w:r>
            <w:r w:rsidRPr="00B353B6">
              <w:rPr>
                <w:rFonts w:ascii="Libre Franklin" w:eastAsia="Libre Franklin" w:hAnsi="Libre Franklin" w:cs="Libre Franklin"/>
                <w:bCs/>
                <w:sz w:val="18"/>
                <w:szCs w:val="18"/>
                <w:vertAlign w:val="superscript"/>
                <w:lang w:eastAsia="en-AU"/>
              </w:rPr>
              <w:t>th</w:t>
            </w:r>
            <w:r w:rsidRPr="00B353B6">
              <w:rPr>
                <w:rFonts w:ascii="Libre Franklin" w:eastAsia="Libre Franklin" w:hAnsi="Libre Franklin" w:cs="Libre Franklin"/>
                <w:bCs/>
                <w:sz w:val="18"/>
                <w:szCs w:val="18"/>
                <w:lang w:eastAsia="en-AU"/>
              </w:rPr>
              <w:t xml:space="preserve"> Feb</w:t>
            </w:r>
          </w:p>
          <w:p w14:paraId="47D49417" w14:textId="77777777" w:rsidR="0089786D" w:rsidRDefault="0089786D" w:rsidP="0089786D">
            <w:pPr>
              <w:spacing w:before="0" w:after="0"/>
              <w:jc w:val="center"/>
              <w:rPr>
                <w:rFonts w:ascii="Libre Franklin" w:eastAsia="Libre Franklin" w:hAnsi="Libre Franklin" w:cs="Libre Franklin"/>
                <w:b/>
                <w:sz w:val="18"/>
                <w:szCs w:val="18"/>
                <w:lang w:eastAsia="en-AU"/>
              </w:rPr>
            </w:pPr>
          </w:p>
          <w:p w14:paraId="7076FE6D" w14:textId="60C888BA" w:rsidR="00325542" w:rsidRPr="00362F6C" w:rsidRDefault="00325542" w:rsidP="00325542">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Friday, </w:t>
            </w:r>
            <w:r w:rsidRPr="00362F6C">
              <w:rPr>
                <w:rFonts w:ascii="Libre Franklin" w:eastAsia="Libre Franklin" w:hAnsi="Libre Franklin" w:cs="Libre Franklin"/>
                <w:sz w:val="18"/>
                <w:szCs w:val="18"/>
                <w:lang w:eastAsia="en-AU"/>
              </w:rPr>
              <w:t>1</w:t>
            </w:r>
            <w:r w:rsidR="003C51DB">
              <w:rPr>
                <w:rFonts w:ascii="Libre Franklin" w:eastAsia="Libre Franklin" w:hAnsi="Libre Franklin" w:cs="Libre Franklin"/>
                <w:sz w:val="18"/>
                <w:szCs w:val="18"/>
                <w:lang w:eastAsia="en-AU"/>
              </w:rPr>
              <w:t>8</w:t>
            </w:r>
            <w:r w:rsidRPr="00362F6C">
              <w:rPr>
                <w:rFonts w:ascii="Libre Franklin" w:eastAsia="Libre Franklin" w:hAnsi="Libre Franklin" w:cs="Libre Franklin"/>
                <w:sz w:val="18"/>
                <w:szCs w:val="18"/>
                <w:vertAlign w:val="superscript"/>
                <w:lang w:eastAsia="en-AU"/>
              </w:rPr>
              <w:t>th</w:t>
            </w:r>
            <w:r w:rsidRPr="00362F6C">
              <w:rPr>
                <w:rFonts w:ascii="Libre Franklin" w:eastAsia="Libre Franklin" w:hAnsi="Libre Franklin" w:cs="Libre Franklin"/>
                <w:sz w:val="18"/>
                <w:szCs w:val="18"/>
                <w:lang w:eastAsia="en-AU"/>
              </w:rPr>
              <w:t xml:space="preserve"> September</w:t>
            </w:r>
          </w:p>
          <w:p w14:paraId="635F169F" w14:textId="771B6177" w:rsidR="00D2146E" w:rsidRPr="009B26C7" w:rsidRDefault="00D2146E" w:rsidP="008F250C">
            <w:pPr>
              <w:spacing w:before="0" w:after="0"/>
              <w:jc w:val="center"/>
              <w:rPr>
                <w:rFonts w:ascii="Libre Franklin" w:eastAsia="Libre Franklin" w:hAnsi="Libre Franklin" w:cs="Libre Franklin"/>
                <w:b/>
                <w:bCs/>
                <w:sz w:val="18"/>
                <w:szCs w:val="18"/>
                <w:lang w:eastAsia="en-AU"/>
              </w:rPr>
            </w:pPr>
          </w:p>
        </w:tc>
      </w:tr>
      <w:tr w:rsidR="00D2146E" w:rsidRPr="009B26C7" w14:paraId="58F0D160" w14:textId="77777777" w:rsidTr="00B1077F">
        <w:trPr>
          <w:trHeight w:val="260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442980" w14:textId="623305B1" w:rsidR="00D2146E" w:rsidRPr="00AA057C" w:rsidRDefault="007A5667" w:rsidP="006F5365">
            <w:pPr>
              <w:jc w:val="center"/>
              <w:rPr>
                <w:rFonts w:ascii="Libre Franklin" w:eastAsia="Libre Franklin" w:hAnsi="Libre Franklin" w:cs="Libre Franklin"/>
                <w:sz w:val="18"/>
                <w:szCs w:val="18"/>
                <w:lang w:eastAsia="en-AU"/>
              </w:rPr>
            </w:pPr>
            <w:r w:rsidRPr="00AA057C">
              <w:rPr>
                <w:rFonts w:ascii="Libre Franklin" w:eastAsia="Libre Franklin" w:hAnsi="Libre Franklin" w:cs="Libre Franklin"/>
                <w:sz w:val="18"/>
                <w:szCs w:val="18"/>
                <w:lang w:eastAsia="en-AU"/>
              </w:rPr>
              <w:lastRenderedPageBreak/>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F8E45A" w14:textId="4CBE5EC9" w:rsidR="00D2146E" w:rsidRPr="00AA057C" w:rsidRDefault="007A5667" w:rsidP="006F5365">
            <w:pPr>
              <w:jc w:val="center"/>
              <w:rPr>
                <w:rFonts w:ascii="Libre Franklin" w:eastAsia="Libre Franklin" w:hAnsi="Libre Franklin" w:cs="Libre Franklin"/>
                <w:sz w:val="18"/>
                <w:szCs w:val="18"/>
                <w:lang w:eastAsia="en-AU"/>
              </w:rPr>
            </w:pPr>
            <w:r w:rsidRPr="00AA057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D0F43" w14:textId="08325036" w:rsidR="00D2146E" w:rsidRPr="00AA057C" w:rsidRDefault="007A5667" w:rsidP="006F5365">
            <w:pPr>
              <w:jc w:val="center"/>
              <w:rPr>
                <w:rFonts w:ascii="Libre Franklin" w:eastAsia="Libre Franklin" w:hAnsi="Libre Franklin" w:cs="Libre Franklin"/>
                <w:sz w:val="18"/>
                <w:szCs w:val="18"/>
                <w:lang w:eastAsia="en-AU"/>
              </w:rPr>
            </w:pPr>
            <w:r w:rsidRPr="00AA057C">
              <w:rPr>
                <w:rFonts w:ascii="Libre Franklin" w:eastAsia="Libre Franklin" w:hAnsi="Libre Franklin" w:cs="Libre Franklin"/>
                <w:sz w:val="18"/>
                <w:szCs w:val="18"/>
                <w:lang w:eastAsia="en-AU"/>
              </w:rPr>
              <w:t>201</w:t>
            </w:r>
            <w:r w:rsidR="00C7390A">
              <w:rPr>
                <w:rFonts w:ascii="Libre Franklin" w:eastAsia="Libre Franklin" w:hAnsi="Libre Franklin" w:cs="Libre Franklin"/>
                <w:sz w:val="18"/>
                <w:szCs w:val="18"/>
                <w:lang w:eastAsia="en-AU"/>
              </w:rPr>
              <w:t>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1F4A85" w14:textId="10E09B95" w:rsidR="00D2146E" w:rsidRPr="00AA057C" w:rsidRDefault="007A5667" w:rsidP="006F5365">
            <w:pPr>
              <w:jc w:val="center"/>
              <w:rPr>
                <w:rFonts w:ascii="Libre Franklin" w:eastAsia="Libre Franklin" w:hAnsi="Libre Franklin" w:cs="Libre Franklin"/>
                <w:sz w:val="18"/>
                <w:szCs w:val="18"/>
                <w:lang w:eastAsia="en-AU"/>
              </w:rPr>
            </w:pPr>
            <w:r w:rsidRPr="00AA057C">
              <w:rPr>
                <w:rFonts w:ascii="Libre Franklin" w:eastAsia="Libre Franklin" w:hAnsi="Libre Franklin" w:cs="Libre Franklin"/>
                <w:sz w:val="18"/>
                <w:szCs w:val="18"/>
                <w:lang w:eastAsia="en-AU"/>
              </w:rPr>
              <w:t>Albert Kenny</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7A873D" w14:textId="081155A4" w:rsidR="00D2146E" w:rsidRPr="00AA057C" w:rsidRDefault="007A5667" w:rsidP="006F5365">
            <w:pPr>
              <w:jc w:val="center"/>
              <w:rPr>
                <w:rFonts w:ascii="Libre Franklin" w:eastAsia="Libre Franklin" w:hAnsi="Libre Franklin" w:cs="Libre Franklin"/>
                <w:sz w:val="18"/>
                <w:szCs w:val="18"/>
                <w:lang w:eastAsia="en-AU"/>
              </w:rPr>
            </w:pPr>
            <w:r w:rsidRPr="00AA057C">
              <w:rPr>
                <w:rFonts w:ascii="Libre Franklin" w:eastAsia="Libre Franklin" w:hAnsi="Libre Franklin" w:cs="Libre Franklin"/>
                <w:sz w:val="18"/>
                <w:szCs w:val="18"/>
                <w:lang w:eastAsia="en-AU"/>
              </w:rPr>
              <w:t>Objections Review &amp; Advising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A30E78" w14:textId="63D74483" w:rsidR="00D2146E" w:rsidRPr="00AA057C" w:rsidRDefault="007A5667" w:rsidP="006F5365">
            <w:pPr>
              <w:jc w:val="center"/>
              <w:rPr>
                <w:rFonts w:ascii="Libre Franklin" w:eastAsia="Libre Franklin" w:hAnsi="Libre Franklin" w:cs="Libre Franklin"/>
                <w:sz w:val="18"/>
                <w:szCs w:val="18"/>
                <w:lang w:eastAsia="en-AU"/>
              </w:rPr>
            </w:pPr>
            <w:r w:rsidRPr="00AA057C">
              <w:rPr>
                <w:rFonts w:ascii="Libre Franklin" w:eastAsia="Libre Franklin" w:hAnsi="Libre Franklin" w:cs="Libre Franklin"/>
                <w:sz w:val="18"/>
                <w:szCs w:val="18"/>
                <w:lang w:eastAsia="en-AU"/>
              </w:rPr>
              <w:t>Internal Revenue Commission</w:t>
            </w:r>
            <w:r w:rsidR="005E2C0D">
              <w:rPr>
                <w:rFonts w:ascii="Libre Franklin" w:eastAsia="Libre Franklin" w:hAnsi="Libre Franklin" w:cs="Libre Franklin"/>
                <w:sz w:val="18"/>
                <w:szCs w:val="18"/>
                <w:lang w:eastAsia="en-AU"/>
              </w:rPr>
              <w:t xml:space="preserve"> (IRC)</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6EED3A" w14:textId="062562AC" w:rsidR="00D2146E" w:rsidRPr="00AA057C" w:rsidRDefault="007A5667" w:rsidP="006F5365">
            <w:pPr>
              <w:jc w:val="center"/>
              <w:rPr>
                <w:rFonts w:ascii="Libre Franklin" w:eastAsia="Libre Franklin" w:hAnsi="Libre Franklin" w:cs="Libre Franklin"/>
                <w:sz w:val="18"/>
                <w:szCs w:val="18"/>
                <w:lang w:eastAsia="en-AU"/>
              </w:rPr>
            </w:pPr>
            <w:r w:rsidRPr="00AA057C">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43C8AB" w14:textId="77777777" w:rsidR="008F250C" w:rsidRDefault="00433CFB" w:rsidP="008F250C">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2022</w:t>
            </w:r>
          </w:p>
          <w:p w14:paraId="0F05A26E" w14:textId="1E4D019E" w:rsidR="008F250C" w:rsidRPr="008F250C" w:rsidRDefault="00433CFB" w:rsidP="008F250C">
            <w:pPr>
              <w:contextualSpacing/>
              <w:jc w:val="center"/>
              <w:rPr>
                <w:rFonts w:ascii="Libre Franklin" w:eastAsia="Libre Franklin" w:hAnsi="Libre Franklin" w:cs="Libre Franklin"/>
                <w:b/>
                <w:bCs/>
                <w:sz w:val="18"/>
                <w:szCs w:val="18"/>
                <w:lang w:eastAsia="en-AU"/>
              </w:rPr>
            </w:pPr>
            <w:r w:rsidRPr="008F250C">
              <w:rPr>
                <w:rFonts w:ascii="Libre Franklin" w:eastAsia="Libre Franklin" w:hAnsi="Libre Franklin" w:cs="Libre Franklin"/>
                <w:bCs/>
                <w:sz w:val="18"/>
                <w:szCs w:val="18"/>
                <w:lang w:eastAsia="en-AU"/>
              </w:rPr>
              <w:t>Wednesday</w:t>
            </w:r>
            <w:proofErr w:type="gramStart"/>
            <w:r w:rsidR="008F250C">
              <w:rPr>
                <w:rFonts w:ascii="Libre Franklin" w:eastAsia="Libre Franklin" w:hAnsi="Libre Franklin" w:cs="Libre Franklin"/>
                <w:bCs/>
                <w:sz w:val="18"/>
                <w:szCs w:val="18"/>
                <w:lang w:eastAsia="en-AU"/>
              </w:rPr>
              <w:t>/</w:t>
            </w:r>
            <w:r w:rsidRPr="008F250C">
              <w:rPr>
                <w:rFonts w:ascii="Libre Franklin" w:eastAsia="Libre Franklin" w:hAnsi="Libre Franklin" w:cs="Libre Franklin"/>
                <w:bCs/>
                <w:sz w:val="18"/>
                <w:szCs w:val="18"/>
                <w:lang w:eastAsia="en-AU"/>
              </w:rPr>
              <w:t xml:space="preserve">  Thursday</w:t>
            </w:r>
            <w:proofErr w:type="gramEnd"/>
            <w:r w:rsidR="008F250C">
              <w:rPr>
                <w:rFonts w:ascii="Libre Franklin" w:eastAsia="Libre Franklin" w:hAnsi="Libre Franklin" w:cs="Libre Franklin"/>
                <w:bCs/>
                <w:sz w:val="18"/>
                <w:szCs w:val="18"/>
                <w:lang w:eastAsia="en-AU"/>
              </w:rPr>
              <w:t>,</w:t>
            </w:r>
          </w:p>
          <w:p w14:paraId="38A581F0" w14:textId="3DD2AA26" w:rsidR="007A5667" w:rsidRPr="008F250C" w:rsidRDefault="008F250C" w:rsidP="008F250C">
            <w:pPr>
              <w:contextualSpacing/>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09</w:t>
            </w:r>
            <w:r w:rsidRPr="008F250C">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/10</w:t>
            </w:r>
            <w:r w:rsidRPr="008F250C">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xml:space="preserve"> March</w:t>
            </w:r>
          </w:p>
          <w:p w14:paraId="07165B6D" w14:textId="77777777" w:rsidR="00433CFB" w:rsidRDefault="00433CFB" w:rsidP="007A5667">
            <w:pPr>
              <w:spacing w:before="0" w:after="0"/>
              <w:jc w:val="center"/>
              <w:rPr>
                <w:rFonts w:ascii="Libre Franklin" w:eastAsia="Libre Franklin" w:hAnsi="Libre Franklin" w:cs="Libre Franklin"/>
                <w:b/>
                <w:sz w:val="18"/>
                <w:szCs w:val="18"/>
                <w:lang w:eastAsia="en-AU"/>
              </w:rPr>
            </w:pPr>
          </w:p>
          <w:p w14:paraId="4076A5EF" w14:textId="419EE079" w:rsidR="007A5667" w:rsidRDefault="007A5667" w:rsidP="007A5667">
            <w:pPr>
              <w:spacing w:before="0" w:after="0"/>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t>2020</w:t>
            </w:r>
          </w:p>
          <w:p w14:paraId="22C8A22F" w14:textId="77777777" w:rsidR="007A5667" w:rsidRPr="00B353B6" w:rsidRDefault="007A5667" w:rsidP="007A5667">
            <w:pPr>
              <w:spacing w:before="0" w:after="0"/>
              <w:jc w:val="center"/>
              <w:rPr>
                <w:rFonts w:ascii="Libre Franklin" w:eastAsia="Libre Franklin" w:hAnsi="Libre Franklin" w:cs="Libre Franklin"/>
                <w:bCs/>
                <w:sz w:val="18"/>
                <w:szCs w:val="18"/>
                <w:lang w:eastAsia="en-AU"/>
              </w:rPr>
            </w:pPr>
            <w:r w:rsidRPr="00B353B6">
              <w:rPr>
                <w:rFonts w:ascii="Libre Franklin" w:eastAsia="Libre Franklin" w:hAnsi="Libre Franklin" w:cs="Libre Franklin"/>
                <w:bCs/>
                <w:sz w:val="18"/>
                <w:szCs w:val="18"/>
                <w:lang w:eastAsia="en-AU"/>
              </w:rPr>
              <w:t>Thursday/Friday, 27</w:t>
            </w:r>
            <w:r w:rsidRPr="00B353B6">
              <w:rPr>
                <w:rFonts w:ascii="Libre Franklin" w:eastAsia="Libre Franklin" w:hAnsi="Libre Franklin" w:cs="Libre Franklin"/>
                <w:bCs/>
                <w:sz w:val="18"/>
                <w:szCs w:val="18"/>
                <w:vertAlign w:val="superscript"/>
                <w:lang w:eastAsia="en-AU"/>
              </w:rPr>
              <w:t>th</w:t>
            </w:r>
            <w:r w:rsidRPr="00B353B6">
              <w:rPr>
                <w:rFonts w:ascii="Libre Franklin" w:eastAsia="Libre Franklin" w:hAnsi="Libre Franklin" w:cs="Libre Franklin"/>
                <w:bCs/>
                <w:sz w:val="18"/>
                <w:szCs w:val="18"/>
                <w:lang w:eastAsia="en-AU"/>
              </w:rPr>
              <w:t>/28</w:t>
            </w:r>
            <w:r w:rsidRPr="00B353B6">
              <w:rPr>
                <w:rFonts w:ascii="Libre Franklin" w:eastAsia="Libre Franklin" w:hAnsi="Libre Franklin" w:cs="Libre Franklin"/>
                <w:bCs/>
                <w:sz w:val="18"/>
                <w:szCs w:val="18"/>
                <w:vertAlign w:val="superscript"/>
                <w:lang w:eastAsia="en-AU"/>
              </w:rPr>
              <w:t>th</w:t>
            </w:r>
            <w:r w:rsidRPr="00B353B6">
              <w:rPr>
                <w:rFonts w:ascii="Libre Franklin" w:eastAsia="Libre Franklin" w:hAnsi="Libre Franklin" w:cs="Libre Franklin"/>
                <w:bCs/>
                <w:sz w:val="18"/>
                <w:szCs w:val="18"/>
                <w:lang w:eastAsia="en-AU"/>
              </w:rPr>
              <w:t xml:space="preserve"> Feb</w:t>
            </w:r>
          </w:p>
          <w:p w14:paraId="300743D7" w14:textId="77777777" w:rsidR="007A5667" w:rsidRDefault="007A5667" w:rsidP="00B1077F">
            <w:pPr>
              <w:spacing w:before="0" w:after="0"/>
              <w:rPr>
                <w:rFonts w:ascii="Libre Franklin" w:eastAsia="Libre Franklin" w:hAnsi="Libre Franklin" w:cs="Libre Franklin"/>
                <w:b/>
                <w:sz w:val="18"/>
                <w:szCs w:val="18"/>
                <w:lang w:eastAsia="en-AU"/>
              </w:rPr>
            </w:pPr>
          </w:p>
          <w:p w14:paraId="64CDFCD7" w14:textId="691C0CD9" w:rsidR="00325542" w:rsidRDefault="00325542" w:rsidP="00B1077F">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Friday, </w:t>
            </w:r>
            <w:r w:rsidRPr="00362F6C">
              <w:rPr>
                <w:rFonts w:ascii="Libre Franklin" w:eastAsia="Libre Franklin" w:hAnsi="Libre Franklin" w:cs="Libre Franklin"/>
                <w:sz w:val="18"/>
                <w:szCs w:val="18"/>
                <w:lang w:eastAsia="en-AU"/>
              </w:rPr>
              <w:t>1</w:t>
            </w:r>
            <w:r w:rsidR="003C51DB">
              <w:rPr>
                <w:rFonts w:ascii="Libre Franklin" w:eastAsia="Libre Franklin" w:hAnsi="Libre Franklin" w:cs="Libre Franklin"/>
                <w:sz w:val="18"/>
                <w:szCs w:val="18"/>
                <w:lang w:eastAsia="en-AU"/>
              </w:rPr>
              <w:t>8</w:t>
            </w:r>
            <w:r w:rsidRPr="00362F6C">
              <w:rPr>
                <w:rFonts w:ascii="Libre Franklin" w:eastAsia="Libre Franklin" w:hAnsi="Libre Franklin" w:cs="Libre Franklin"/>
                <w:sz w:val="18"/>
                <w:szCs w:val="18"/>
                <w:vertAlign w:val="superscript"/>
                <w:lang w:eastAsia="en-AU"/>
              </w:rPr>
              <w:t>th</w:t>
            </w:r>
            <w:r w:rsidRPr="00362F6C">
              <w:rPr>
                <w:rFonts w:ascii="Libre Franklin" w:eastAsia="Libre Franklin" w:hAnsi="Libre Franklin" w:cs="Libre Franklin"/>
                <w:sz w:val="18"/>
                <w:szCs w:val="18"/>
                <w:lang w:eastAsia="en-AU"/>
              </w:rPr>
              <w:t xml:space="preserve"> September</w:t>
            </w:r>
          </w:p>
          <w:p w14:paraId="3D12B771" w14:textId="77777777" w:rsidR="00433CFB" w:rsidRDefault="00433CFB" w:rsidP="00433CFB">
            <w:pPr>
              <w:spacing w:before="0" w:after="0"/>
              <w:jc w:val="center"/>
              <w:rPr>
                <w:rFonts w:ascii="Libre Franklin" w:eastAsia="Libre Franklin" w:hAnsi="Libre Franklin" w:cs="Libre Franklin"/>
                <w:b/>
                <w:sz w:val="18"/>
                <w:szCs w:val="18"/>
                <w:lang w:eastAsia="en-AU"/>
              </w:rPr>
            </w:pPr>
          </w:p>
          <w:p w14:paraId="183168D1" w14:textId="414632AC" w:rsidR="00433CFB" w:rsidRDefault="00433CFB" w:rsidP="00433CFB">
            <w:pPr>
              <w:spacing w:before="0" w:after="0"/>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t>2019</w:t>
            </w:r>
          </w:p>
          <w:p w14:paraId="3B8FCFE5" w14:textId="49D0C4D5" w:rsidR="00433CFB" w:rsidRPr="00B1077F" w:rsidRDefault="00433CFB" w:rsidP="00B1077F">
            <w:pPr>
              <w:spacing w:before="0" w:after="0"/>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Thursday, </w:t>
            </w:r>
            <w:r w:rsidRPr="00DA1FB7">
              <w:rPr>
                <w:rFonts w:ascii="Libre Franklin" w:eastAsia="Libre Franklin" w:hAnsi="Libre Franklin" w:cs="Libre Franklin"/>
                <w:bCs/>
                <w:sz w:val="18"/>
                <w:szCs w:val="18"/>
                <w:lang w:eastAsia="en-AU"/>
              </w:rPr>
              <w:t>24</w:t>
            </w:r>
            <w:r w:rsidRPr="00DA1FB7">
              <w:rPr>
                <w:rFonts w:ascii="Libre Franklin" w:eastAsia="Libre Franklin" w:hAnsi="Libre Franklin" w:cs="Libre Franklin"/>
                <w:bCs/>
                <w:sz w:val="18"/>
                <w:szCs w:val="18"/>
                <w:vertAlign w:val="superscript"/>
                <w:lang w:eastAsia="en-AU"/>
              </w:rPr>
              <w:t>th</w:t>
            </w:r>
            <w:r w:rsidRPr="00DA1FB7">
              <w:rPr>
                <w:rFonts w:ascii="Libre Franklin" w:eastAsia="Libre Franklin" w:hAnsi="Libre Franklin" w:cs="Libre Franklin"/>
                <w:bCs/>
                <w:sz w:val="18"/>
                <w:szCs w:val="18"/>
                <w:lang w:eastAsia="en-AU"/>
              </w:rPr>
              <w:t xml:space="preserve"> Oct</w:t>
            </w:r>
            <w:r>
              <w:rPr>
                <w:rFonts w:ascii="Libre Franklin" w:eastAsia="Libre Franklin" w:hAnsi="Libre Franklin" w:cs="Libre Franklin"/>
                <w:bCs/>
                <w:sz w:val="18"/>
                <w:szCs w:val="18"/>
                <w:lang w:eastAsia="en-AU"/>
              </w:rPr>
              <w:t>ober</w:t>
            </w:r>
          </w:p>
        </w:tc>
      </w:tr>
      <w:tr w:rsidR="00274603" w:rsidRPr="009B26C7" w14:paraId="0EC1F22F"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EE038A" w14:textId="7C075A94" w:rsidR="00274603" w:rsidRPr="00362F6C" w:rsidRDefault="001C0493"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0A9993" w14:textId="1E0CDF37" w:rsidR="00274603" w:rsidRPr="00362F6C" w:rsidRDefault="001C0493"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B29172" w14:textId="7296741E" w:rsidR="00274603" w:rsidRPr="00362F6C" w:rsidRDefault="001C0493"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826B66" w14:textId="19434144" w:rsidR="00274603" w:rsidRPr="00362F6C" w:rsidRDefault="001C0493"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Eileen </w:t>
            </w:r>
            <w:proofErr w:type="spellStart"/>
            <w:r>
              <w:rPr>
                <w:rFonts w:ascii="Libre Franklin" w:eastAsia="Libre Franklin" w:hAnsi="Libre Franklin" w:cs="Libre Franklin"/>
                <w:sz w:val="18"/>
                <w:szCs w:val="18"/>
                <w:lang w:eastAsia="en-AU"/>
              </w:rPr>
              <w:t>Saiyomina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5F0F9C" w14:textId="5334F11D" w:rsidR="00274603" w:rsidRDefault="00274603"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Senior Policy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E68832" w14:textId="04ED4277" w:rsidR="00274603" w:rsidRPr="00362F6C" w:rsidRDefault="00274603"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Department of National Planning &amp; Monitoring</w:t>
            </w:r>
            <w:r>
              <w:rPr>
                <w:rFonts w:ascii="Libre Franklin" w:eastAsia="Libre Franklin" w:hAnsi="Libre Franklin" w:cs="Libre Franklin"/>
                <w:sz w:val="18"/>
                <w:szCs w:val="18"/>
                <w:lang w:eastAsia="en-AU"/>
              </w:rPr>
              <w:t xml:space="preserve"> (DNPM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03CCAA" w14:textId="7D500AAD" w:rsidR="00274603" w:rsidRPr="00362F6C" w:rsidRDefault="00274603"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B496C7" w14:textId="77777777" w:rsidR="00B1077F" w:rsidRDefault="00B1077F" w:rsidP="00B1077F">
            <w:pPr>
              <w:contextualSpacing/>
              <w:jc w:val="center"/>
              <w:rPr>
                <w:rFonts w:ascii="Libre Franklin" w:eastAsia="Libre Franklin" w:hAnsi="Libre Franklin" w:cs="Libre Franklin"/>
                <w:b/>
                <w:bCs/>
                <w:sz w:val="18"/>
                <w:szCs w:val="18"/>
                <w:lang w:eastAsia="en-AU"/>
              </w:rPr>
            </w:pPr>
          </w:p>
          <w:p w14:paraId="54BD47EC" w14:textId="7AFD6910" w:rsidR="00B1077F" w:rsidRDefault="00274603" w:rsidP="00B1077F">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562B0C46" w14:textId="71152F1C" w:rsidR="005F22B3" w:rsidRPr="00B1077F" w:rsidRDefault="00B1077F" w:rsidP="00B1077F">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sz w:val="18"/>
                <w:szCs w:val="18"/>
                <w:lang w:eastAsia="en-AU"/>
              </w:rPr>
              <w:t xml:space="preserve">Thursday/Friday, </w:t>
            </w:r>
            <w:r w:rsidR="005F22B3">
              <w:rPr>
                <w:rFonts w:ascii="Libre Franklin" w:eastAsia="Libre Franklin" w:hAnsi="Libre Franklin" w:cs="Libre Franklin"/>
                <w:sz w:val="18"/>
                <w:szCs w:val="18"/>
                <w:lang w:eastAsia="en-AU"/>
              </w:rPr>
              <w:t>27</w:t>
            </w:r>
            <w:r w:rsidR="005F22B3" w:rsidRPr="005F22B3">
              <w:rPr>
                <w:rFonts w:ascii="Libre Franklin" w:eastAsia="Libre Franklin" w:hAnsi="Libre Franklin" w:cs="Libre Franklin"/>
                <w:sz w:val="18"/>
                <w:szCs w:val="18"/>
                <w:vertAlign w:val="superscript"/>
                <w:lang w:eastAsia="en-AU"/>
              </w:rPr>
              <w:t>th</w:t>
            </w:r>
            <w:r w:rsidR="005F22B3">
              <w:rPr>
                <w:rFonts w:ascii="Libre Franklin" w:eastAsia="Libre Franklin" w:hAnsi="Libre Franklin" w:cs="Libre Franklin"/>
                <w:sz w:val="18"/>
                <w:szCs w:val="18"/>
                <w:lang w:eastAsia="en-AU"/>
              </w:rPr>
              <w:t>/</w:t>
            </w:r>
            <w:r w:rsidR="005F22B3" w:rsidRPr="004B0577">
              <w:rPr>
                <w:rFonts w:ascii="Libre Franklin" w:eastAsia="Libre Franklin" w:hAnsi="Libre Franklin" w:cs="Libre Franklin"/>
                <w:sz w:val="18"/>
                <w:szCs w:val="18"/>
                <w:lang w:eastAsia="en-AU"/>
              </w:rPr>
              <w:t>28</w:t>
            </w:r>
            <w:r w:rsidR="005F22B3" w:rsidRPr="004B0577">
              <w:rPr>
                <w:rFonts w:ascii="Libre Franklin" w:eastAsia="Libre Franklin" w:hAnsi="Libre Franklin" w:cs="Libre Franklin"/>
                <w:sz w:val="18"/>
                <w:szCs w:val="18"/>
                <w:vertAlign w:val="superscript"/>
                <w:lang w:eastAsia="en-AU"/>
              </w:rPr>
              <w:t>th</w:t>
            </w:r>
            <w:r w:rsidR="005F22B3" w:rsidRPr="004B0577">
              <w:rPr>
                <w:rFonts w:ascii="Libre Franklin" w:eastAsia="Libre Franklin" w:hAnsi="Libre Franklin" w:cs="Libre Franklin"/>
                <w:sz w:val="18"/>
                <w:szCs w:val="18"/>
                <w:lang w:eastAsia="en-AU"/>
              </w:rPr>
              <w:t xml:space="preserve"> February</w:t>
            </w:r>
          </w:p>
          <w:p w14:paraId="17CF822F" w14:textId="77777777" w:rsidR="00274603" w:rsidRDefault="00274603" w:rsidP="00363F6E">
            <w:pPr>
              <w:jc w:val="center"/>
              <w:rPr>
                <w:rFonts w:ascii="Libre Franklin" w:eastAsia="Libre Franklin" w:hAnsi="Libre Franklin" w:cs="Libre Franklin"/>
                <w:b/>
                <w:bCs/>
                <w:sz w:val="18"/>
                <w:szCs w:val="18"/>
                <w:lang w:eastAsia="en-AU"/>
              </w:rPr>
            </w:pPr>
          </w:p>
        </w:tc>
      </w:tr>
      <w:tr w:rsidR="00D2146E" w:rsidRPr="009B26C7" w14:paraId="306664EA"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A8DD9D" w14:textId="3D19B931" w:rsidR="00D2146E" w:rsidRPr="00362F6C" w:rsidRDefault="00056354"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4AD2C9" w14:textId="1C7FD535" w:rsidR="00D2146E" w:rsidRPr="00362F6C" w:rsidRDefault="00056354"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854182" w14:textId="7F92DB41" w:rsidR="00D2146E" w:rsidRPr="00362F6C" w:rsidRDefault="00056354"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2F05EC" w14:textId="1CAB4890" w:rsidR="00D2146E" w:rsidRPr="00362F6C" w:rsidRDefault="003029A1"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Freda Duma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030593" w14:textId="2088388A" w:rsidR="00D2146E" w:rsidRPr="00362F6C" w:rsidRDefault="00274603"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Policy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F9C640" w14:textId="24961090" w:rsidR="00D2146E" w:rsidRPr="00362F6C" w:rsidRDefault="003029A1"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Department of National Planning &amp; Monitoring</w:t>
            </w:r>
            <w:r w:rsidR="00274603">
              <w:rPr>
                <w:rFonts w:ascii="Libre Franklin" w:eastAsia="Libre Franklin" w:hAnsi="Libre Franklin" w:cs="Libre Franklin"/>
                <w:sz w:val="18"/>
                <w:szCs w:val="18"/>
                <w:lang w:eastAsia="en-AU"/>
              </w:rPr>
              <w:t xml:space="preserve"> (DNPM)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3743AB" w14:textId="60A2CD15" w:rsidR="00D2146E" w:rsidRPr="00362F6C" w:rsidRDefault="00056354"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5BB65D" w14:textId="77777777" w:rsidR="00B1077F" w:rsidRDefault="00B1077F" w:rsidP="00363F6E">
            <w:pPr>
              <w:contextualSpacing/>
              <w:jc w:val="center"/>
              <w:rPr>
                <w:rFonts w:ascii="Libre Franklin" w:eastAsia="Libre Franklin" w:hAnsi="Libre Franklin" w:cs="Libre Franklin"/>
                <w:b/>
                <w:bCs/>
                <w:sz w:val="18"/>
                <w:szCs w:val="18"/>
                <w:lang w:eastAsia="en-AU"/>
              </w:rPr>
            </w:pPr>
          </w:p>
          <w:p w14:paraId="2573F648" w14:textId="0A87C9F7" w:rsidR="00363F6E" w:rsidRDefault="00363F6E" w:rsidP="00363F6E">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2E684284" w14:textId="77777777" w:rsidR="00B1077F" w:rsidRPr="00B1077F" w:rsidRDefault="00B1077F" w:rsidP="00B1077F">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sz w:val="18"/>
                <w:szCs w:val="18"/>
                <w:lang w:eastAsia="en-AU"/>
              </w:rPr>
              <w:t>Thursday/Friday, 27</w:t>
            </w:r>
            <w:r w:rsidRPr="005F22B3">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w:t>
            </w:r>
            <w:r w:rsidRPr="004B0577">
              <w:rPr>
                <w:rFonts w:ascii="Libre Franklin" w:eastAsia="Libre Franklin" w:hAnsi="Libre Franklin" w:cs="Libre Franklin"/>
                <w:sz w:val="18"/>
                <w:szCs w:val="18"/>
                <w:lang w:eastAsia="en-AU"/>
              </w:rPr>
              <w:t>28</w:t>
            </w:r>
            <w:r w:rsidRPr="004B0577">
              <w:rPr>
                <w:rFonts w:ascii="Libre Franklin" w:eastAsia="Libre Franklin" w:hAnsi="Libre Franklin" w:cs="Libre Franklin"/>
                <w:sz w:val="18"/>
                <w:szCs w:val="18"/>
                <w:vertAlign w:val="superscript"/>
                <w:lang w:eastAsia="en-AU"/>
              </w:rPr>
              <w:t>th</w:t>
            </w:r>
            <w:r w:rsidRPr="004B0577">
              <w:rPr>
                <w:rFonts w:ascii="Libre Franklin" w:eastAsia="Libre Franklin" w:hAnsi="Libre Franklin" w:cs="Libre Franklin"/>
                <w:sz w:val="18"/>
                <w:szCs w:val="18"/>
                <w:lang w:eastAsia="en-AU"/>
              </w:rPr>
              <w:t xml:space="preserve"> February</w:t>
            </w:r>
          </w:p>
          <w:p w14:paraId="6D2BB65C" w14:textId="77777777" w:rsidR="00D2146E" w:rsidRPr="009B26C7" w:rsidRDefault="00D2146E" w:rsidP="006F5365">
            <w:pPr>
              <w:jc w:val="center"/>
              <w:rPr>
                <w:rFonts w:ascii="Libre Franklin" w:eastAsia="Libre Franklin" w:hAnsi="Libre Franklin" w:cs="Libre Franklin"/>
                <w:b/>
                <w:bCs/>
                <w:sz w:val="18"/>
                <w:szCs w:val="18"/>
                <w:lang w:eastAsia="en-AU"/>
              </w:rPr>
            </w:pPr>
          </w:p>
        </w:tc>
      </w:tr>
      <w:tr w:rsidR="00D2146E" w:rsidRPr="009B26C7" w14:paraId="34837189" w14:textId="77777777" w:rsidTr="00B1077F">
        <w:trPr>
          <w:trHeight w:val="125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3A284B" w14:textId="56AEE8A7"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28A36E" w14:textId="72CC507C"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12992A" w14:textId="0D39E589"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8AB0CE" w14:textId="289A01B8"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Mai Kuraya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ADB2CA" w14:textId="709B0109"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 xml:space="preserve">Senior Revenue Officer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B0D510" w14:textId="44FA8D63"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Department of Finance</w:t>
            </w:r>
            <w:r w:rsidR="00E61D1A">
              <w:rPr>
                <w:rFonts w:ascii="Libre Franklin" w:eastAsia="Libre Franklin" w:hAnsi="Libre Franklin" w:cs="Libre Franklin"/>
                <w:sz w:val="18"/>
                <w:szCs w:val="18"/>
                <w:lang w:eastAsia="en-AU"/>
              </w:rPr>
              <w:t xml:space="preserve"> (DoF)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EA8CF3" w14:textId="6C8DDAAE" w:rsidR="00D2146E" w:rsidRPr="00362F6C" w:rsidRDefault="003B21A9"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6FE0D3" w14:textId="3DDCE928" w:rsidR="00B1077F" w:rsidRPr="00B1077F" w:rsidRDefault="00B1077F" w:rsidP="00B1077F">
            <w:pPr>
              <w:contextualSpacing/>
              <w:jc w:val="center"/>
              <w:rPr>
                <w:rFonts w:ascii="Libre Franklin" w:eastAsia="Libre Franklin" w:hAnsi="Libre Franklin" w:cs="Libre Franklin"/>
                <w:b/>
                <w:sz w:val="18"/>
                <w:szCs w:val="18"/>
                <w:lang w:eastAsia="en-AU"/>
              </w:rPr>
            </w:pPr>
            <w:r w:rsidRPr="00B1077F">
              <w:rPr>
                <w:rFonts w:ascii="Libre Franklin" w:eastAsia="Libre Franklin" w:hAnsi="Libre Franklin" w:cs="Libre Franklin"/>
                <w:b/>
                <w:sz w:val="18"/>
                <w:szCs w:val="18"/>
                <w:lang w:eastAsia="en-AU"/>
              </w:rPr>
              <w:t>2020</w:t>
            </w:r>
          </w:p>
          <w:p w14:paraId="576FD903" w14:textId="5EE98443" w:rsidR="00B1077F" w:rsidRDefault="00B1077F" w:rsidP="00B1077F">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Thursday/Friday, 27</w:t>
            </w:r>
            <w:r w:rsidRPr="005F22B3">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w:t>
            </w:r>
            <w:r w:rsidRPr="004B0577">
              <w:rPr>
                <w:rFonts w:ascii="Libre Franklin" w:eastAsia="Libre Franklin" w:hAnsi="Libre Franklin" w:cs="Libre Franklin"/>
                <w:sz w:val="18"/>
                <w:szCs w:val="18"/>
                <w:lang w:eastAsia="en-AU"/>
              </w:rPr>
              <w:t>28</w:t>
            </w:r>
            <w:r w:rsidRPr="004B0577">
              <w:rPr>
                <w:rFonts w:ascii="Libre Franklin" w:eastAsia="Libre Franklin" w:hAnsi="Libre Franklin" w:cs="Libre Franklin"/>
                <w:sz w:val="18"/>
                <w:szCs w:val="18"/>
                <w:vertAlign w:val="superscript"/>
                <w:lang w:eastAsia="en-AU"/>
              </w:rPr>
              <w:t>th</w:t>
            </w:r>
            <w:r w:rsidRPr="004B0577">
              <w:rPr>
                <w:rFonts w:ascii="Libre Franklin" w:eastAsia="Libre Franklin" w:hAnsi="Libre Franklin" w:cs="Libre Franklin"/>
                <w:sz w:val="18"/>
                <w:szCs w:val="18"/>
                <w:lang w:eastAsia="en-AU"/>
              </w:rPr>
              <w:t xml:space="preserve"> February</w:t>
            </w:r>
          </w:p>
          <w:p w14:paraId="3F83EB49" w14:textId="77777777" w:rsidR="00B1077F" w:rsidRPr="00B1077F" w:rsidRDefault="00B1077F" w:rsidP="00B1077F">
            <w:pPr>
              <w:contextualSpacing/>
              <w:jc w:val="center"/>
              <w:rPr>
                <w:rFonts w:ascii="Libre Franklin" w:eastAsia="Libre Franklin" w:hAnsi="Libre Franklin" w:cs="Libre Franklin"/>
                <w:b/>
                <w:bCs/>
                <w:sz w:val="18"/>
                <w:szCs w:val="18"/>
                <w:lang w:eastAsia="en-AU"/>
              </w:rPr>
            </w:pPr>
          </w:p>
          <w:p w14:paraId="3A4E2FAF" w14:textId="56A0DD65" w:rsidR="00B1077F" w:rsidRDefault="00B1077F" w:rsidP="00B1077F">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Tuesday, </w:t>
            </w:r>
            <w:r w:rsidR="00F7165B" w:rsidRPr="008D101B">
              <w:rPr>
                <w:rFonts w:ascii="Libre Franklin" w:eastAsia="Libre Franklin" w:hAnsi="Libre Franklin" w:cs="Libre Franklin"/>
                <w:sz w:val="18"/>
                <w:szCs w:val="18"/>
                <w:lang w:eastAsia="en-AU"/>
              </w:rPr>
              <w:t>22</w:t>
            </w:r>
            <w:r w:rsidR="00F7165B" w:rsidRPr="008D101B">
              <w:rPr>
                <w:rFonts w:ascii="Libre Franklin" w:eastAsia="Libre Franklin" w:hAnsi="Libre Franklin" w:cs="Libre Franklin"/>
                <w:sz w:val="18"/>
                <w:szCs w:val="18"/>
                <w:vertAlign w:val="superscript"/>
                <w:lang w:eastAsia="en-AU"/>
              </w:rPr>
              <w:t>nd</w:t>
            </w:r>
            <w:r w:rsidR="00F7165B" w:rsidRPr="008D101B">
              <w:rPr>
                <w:rFonts w:ascii="Libre Franklin" w:eastAsia="Libre Franklin" w:hAnsi="Libre Franklin" w:cs="Libre Franklin"/>
                <w:sz w:val="18"/>
                <w:szCs w:val="18"/>
                <w:lang w:eastAsia="en-AU"/>
              </w:rPr>
              <w:t xml:space="preserve"> September</w:t>
            </w:r>
          </w:p>
          <w:p w14:paraId="745A460D" w14:textId="77777777" w:rsidR="00B1077F" w:rsidRPr="00B1077F" w:rsidRDefault="00B1077F" w:rsidP="00B1077F">
            <w:pPr>
              <w:jc w:val="center"/>
              <w:rPr>
                <w:rFonts w:ascii="Libre Franklin" w:eastAsia="Libre Franklin" w:hAnsi="Libre Franklin" w:cs="Libre Franklin"/>
                <w:sz w:val="18"/>
                <w:szCs w:val="18"/>
                <w:lang w:eastAsia="en-AU"/>
              </w:rPr>
            </w:pPr>
          </w:p>
          <w:p w14:paraId="20730B40" w14:textId="59660803" w:rsidR="00FE0A8E" w:rsidRDefault="00FE0A8E" w:rsidP="00FE0A8E">
            <w:pPr>
              <w:spacing w:before="0" w:after="0"/>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lastRenderedPageBreak/>
              <w:t>2019</w:t>
            </w:r>
          </w:p>
          <w:p w14:paraId="7883617A" w14:textId="77777777" w:rsidR="00FE0A8E" w:rsidRPr="00DA1FB7" w:rsidRDefault="00FE0A8E" w:rsidP="00FE0A8E">
            <w:pPr>
              <w:spacing w:before="0" w:after="0"/>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Thursday, </w:t>
            </w:r>
            <w:r w:rsidRPr="00DA1FB7">
              <w:rPr>
                <w:rFonts w:ascii="Libre Franklin" w:eastAsia="Libre Franklin" w:hAnsi="Libre Franklin" w:cs="Libre Franklin"/>
                <w:bCs/>
                <w:sz w:val="18"/>
                <w:szCs w:val="18"/>
                <w:lang w:eastAsia="en-AU"/>
              </w:rPr>
              <w:t>24</w:t>
            </w:r>
            <w:r w:rsidRPr="00DA1FB7">
              <w:rPr>
                <w:rFonts w:ascii="Libre Franklin" w:eastAsia="Libre Franklin" w:hAnsi="Libre Franklin" w:cs="Libre Franklin"/>
                <w:bCs/>
                <w:sz w:val="18"/>
                <w:szCs w:val="18"/>
                <w:vertAlign w:val="superscript"/>
                <w:lang w:eastAsia="en-AU"/>
              </w:rPr>
              <w:t>th</w:t>
            </w:r>
            <w:r w:rsidRPr="00DA1FB7">
              <w:rPr>
                <w:rFonts w:ascii="Libre Franklin" w:eastAsia="Libre Franklin" w:hAnsi="Libre Franklin" w:cs="Libre Franklin"/>
                <w:bCs/>
                <w:sz w:val="18"/>
                <w:szCs w:val="18"/>
                <w:lang w:eastAsia="en-AU"/>
              </w:rPr>
              <w:t xml:space="preserve"> Oct</w:t>
            </w:r>
            <w:r>
              <w:rPr>
                <w:rFonts w:ascii="Libre Franklin" w:eastAsia="Libre Franklin" w:hAnsi="Libre Franklin" w:cs="Libre Franklin"/>
                <w:bCs/>
                <w:sz w:val="18"/>
                <w:szCs w:val="18"/>
                <w:lang w:eastAsia="en-AU"/>
              </w:rPr>
              <w:t>ober</w:t>
            </w:r>
          </w:p>
          <w:p w14:paraId="633F6D3E" w14:textId="77777777" w:rsidR="00FE0A8E" w:rsidRDefault="00FE0A8E" w:rsidP="00FE0A8E">
            <w:pPr>
              <w:spacing w:before="0" w:after="0"/>
              <w:jc w:val="center"/>
              <w:rPr>
                <w:rFonts w:ascii="Libre Franklin" w:eastAsia="Libre Franklin" w:hAnsi="Libre Franklin" w:cs="Libre Franklin"/>
                <w:bCs/>
                <w:sz w:val="18"/>
                <w:szCs w:val="18"/>
                <w:lang w:eastAsia="en-AU"/>
              </w:rPr>
            </w:pPr>
            <w:r w:rsidRPr="00DA1FB7">
              <w:rPr>
                <w:rFonts w:ascii="Libre Franklin" w:eastAsia="Libre Franklin" w:hAnsi="Libre Franklin" w:cs="Libre Franklin"/>
                <w:bCs/>
                <w:sz w:val="18"/>
                <w:szCs w:val="18"/>
                <w:lang w:eastAsia="en-AU"/>
              </w:rPr>
              <w:t>1/2019</w:t>
            </w:r>
          </w:p>
          <w:p w14:paraId="632DFA5A" w14:textId="079C20E7" w:rsidR="00FE0A8E" w:rsidRPr="009B26C7" w:rsidRDefault="00FE0A8E" w:rsidP="00F7165B">
            <w:pPr>
              <w:jc w:val="center"/>
              <w:rPr>
                <w:rFonts w:ascii="Libre Franklin" w:eastAsia="Libre Franklin" w:hAnsi="Libre Franklin" w:cs="Libre Franklin"/>
                <w:b/>
                <w:bCs/>
                <w:sz w:val="18"/>
                <w:szCs w:val="18"/>
                <w:lang w:eastAsia="en-AU"/>
              </w:rPr>
            </w:pPr>
          </w:p>
        </w:tc>
      </w:tr>
      <w:tr w:rsidR="00D2146E" w:rsidRPr="009B26C7" w14:paraId="4B73A8F4"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A76611" w14:textId="3F11F2E4"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lastRenderedPageBreak/>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037715" w14:textId="6182B7C8"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FC69D2" w14:textId="11AEE7AC"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748D9C" w14:textId="6575A92C"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Charles Ikitae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6957DD" w14:textId="123A76BA"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As. Revenue Review &amp; Compliance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5C89FC" w14:textId="2B875DB1"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Department of Finance</w:t>
            </w:r>
            <w:r w:rsidR="00E61D1A">
              <w:rPr>
                <w:rFonts w:ascii="Libre Franklin" w:eastAsia="Libre Franklin" w:hAnsi="Libre Franklin" w:cs="Libre Franklin"/>
                <w:sz w:val="18"/>
                <w:szCs w:val="18"/>
                <w:lang w:eastAsia="en-AU"/>
              </w:rPr>
              <w:t xml:space="preserve"> (DoF)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265414" w14:textId="7D572131"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089BDC" w14:textId="77777777" w:rsidR="00B1077F" w:rsidRDefault="00B1077F" w:rsidP="00B1077F">
            <w:pPr>
              <w:contextualSpacing/>
              <w:jc w:val="center"/>
              <w:rPr>
                <w:rFonts w:ascii="Libre Franklin" w:eastAsia="Libre Franklin" w:hAnsi="Libre Franklin" w:cs="Libre Franklin"/>
                <w:b/>
                <w:bCs/>
                <w:sz w:val="18"/>
                <w:szCs w:val="18"/>
                <w:lang w:eastAsia="en-AU"/>
              </w:rPr>
            </w:pPr>
          </w:p>
          <w:p w14:paraId="3D95FD21" w14:textId="5656EE81" w:rsidR="00B1077F" w:rsidRDefault="00E61D1A" w:rsidP="00B1077F">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48654C55" w14:textId="15D23DB5" w:rsidR="00B1077F" w:rsidRPr="00B1077F" w:rsidRDefault="00B1077F" w:rsidP="00B1077F">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sz w:val="18"/>
                <w:szCs w:val="18"/>
                <w:lang w:eastAsia="en-AU"/>
              </w:rPr>
              <w:t xml:space="preserve">Tuesday, </w:t>
            </w:r>
            <w:r w:rsidRPr="008D101B">
              <w:rPr>
                <w:rFonts w:ascii="Libre Franklin" w:eastAsia="Libre Franklin" w:hAnsi="Libre Franklin" w:cs="Libre Franklin"/>
                <w:sz w:val="18"/>
                <w:szCs w:val="18"/>
                <w:lang w:eastAsia="en-AU"/>
              </w:rPr>
              <w:t>22</w:t>
            </w:r>
            <w:r w:rsidRPr="008D101B">
              <w:rPr>
                <w:rFonts w:ascii="Libre Franklin" w:eastAsia="Libre Franklin" w:hAnsi="Libre Franklin" w:cs="Libre Franklin"/>
                <w:sz w:val="18"/>
                <w:szCs w:val="18"/>
                <w:vertAlign w:val="superscript"/>
                <w:lang w:eastAsia="en-AU"/>
              </w:rPr>
              <w:t>nd</w:t>
            </w:r>
            <w:r w:rsidRPr="008D101B">
              <w:rPr>
                <w:rFonts w:ascii="Libre Franklin" w:eastAsia="Libre Franklin" w:hAnsi="Libre Franklin" w:cs="Libre Franklin"/>
                <w:sz w:val="18"/>
                <w:szCs w:val="18"/>
                <w:lang w:eastAsia="en-AU"/>
              </w:rPr>
              <w:t xml:space="preserve"> September</w:t>
            </w:r>
          </w:p>
          <w:p w14:paraId="7B743A56" w14:textId="0F6247B3" w:rsidR="00D2146E" w:rsidRPr="009B26C7" w:rsidRDefault="00D2146E" w:rsidP="00E61D1A">
            <w:pPr>
              <w:jc w:val="center"/>
              <w:rPr>
                <w:rFonts w:ascii="Libre Franklin" w:eastAsia="Libre Franklin" w:hAnsi="Libre Franklin" w:cs="Libre Franklin"/>
                <w:b/>
                <w:bCs/>
                <w:sz w:val="18"/>
                <w:szCs w:val="18"/>
                <w:lang w:eastAsia="en-AU"/>
              </w:rPr>
            </w:pPr>
          </w:p>
        </w:tc>
      </w:tr>
      <w:tr w:rsidR="00D2146E" w:rsidRPr="009B26C7" w14:paraId="0F999772"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2586C9" w14:textId="6020ECD5"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B0A74F" w14:textId="400374F1"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0F56D2" w14:textId="5E7E2764"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8276F4" w14:textId="36CC5684"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Filbert Wohuengu</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1A3F1D" w14:textId="7815BC3C"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Manager, Operations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F41886" w14:textId="764D2646" w:rsidR="00D2146E" w:rsidRPr="00362F6C" w:rsidRDefault="00966F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Department of Finance</w:t>
            </w:r>
            <w:r w:rsidR="00E61D1A">
              <w:rPr>
                <w:rFonts w:ascii="Libre Franklin" w:eastAsia="Libre Franklin" w:hAnsi="Libre Franklin" w:cs="Libre Franklin"/>
                <w:sz w:val="18"/>
                <w:szCs w:val="18"/>
                <w:lang w:eastAsia="en-AU"/>
              </w:rPr>
              <w:t xml:space="preserve"> (DoF)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D901D" w14:textId="2F6EDA76" w:rsidR="00D2146E" w:rsidRPr="00362F6C" w:rsidRDefault="00E61D1A"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5510B3" w14:textId="77777777" w:rsidR="00B1077F" w:rsidRDefault="00B1077F" w:rsidP="00B1077F">
            <w:pPr>
              <w:contextualSpacing/>
              <w:jc w:val="center"/>
              <w:rPr>
                <w:rFonts w:ascii="Libre Franklin" w:eastAsia="Libre Franklin" w:hAnsi="Libre Franklin" w:cs="Libre Franklin"/>
                <w:b/>
                <w:sz w:val="18"/>
                <w:szCs w:val="18"/>
                <w:lang w:eastAsia="en-AU"/>
              </w:rPr>
            </w:pPr>
          </w:p>
          <w:p w14:paraId="4403EC1C" w14:textId="732C520F" w:rsidR="00B1077F" w:rsidRPr="00B1077F" w:rsidRDefault="00B1077F" w:rsidP="00B1077F">
            <w:pPr>
              <w:contextualSpacing/>
              <w:jc w:val="center"/>
              <w:rPr>
                <w:rFonts w:ascii="Libre Franklin" w:eastAsia="Libre Franklin" w:hAnsi="Libre Franklin" w:cs="Libre Franklin"/>
                <w:b/>
                <w:sz w:val="18"/>
                <w:szCs w:val="18"/>
                <w:lang w:eastAsia="en-AU"/>
              </w:rPr>
            </w:pPr>
            <w:r w:rsidRPr="00B1077F">
              <w:rPr>
                <w:rFonts w:ascii="Libre Franklin" w:eastAsia="Libre Franklin" w:hAnsi="Libre Franklin" w:cs="Libre Franklin"/>
                <w:b/>
                <w:sz w:val="18"/>
                <w:szCs w:val="18"/>
                <w:lang w:eastAsia="en-AU"/>
              </w:rPr>
              <w:t>2020</w:t>
            </w:r>
          </w:p>
          <w:p w14:paraId="300DF31B" w14:textId="22341B31" w:rsidR="00B1077F" w:rsidRDefault="00B1077F" w:rsidP="00B1077F">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Tuesday, </w:t>
            </w:r>
            <w:r w:rsidRPr="008D101B">
              <w:rPr>
                <w:rFonts w:ascii="Libre Franklin" w:eastAsia="Libre Franklin" w:hAnsi="Libre Franklin" w:cs="Libre Franklin"/>
                <w:sz w:val="18"/>
                <w:szCs w:val="18"/>
                <w:lang w:eastAsia="en-AU"/>
              </w:rPr>
              <w:t>22</w:t>
            </w:r>
            <w:r w:rsidRPr="008D101B">
              <w:rPr>
                <w:rFonts w:ascii="Libre Franklin" w:eastAsia="Libre Franklin" w:hAnsi="Libre Franklin" w:cs="Libre Franklin"/>
                <w:sz w:val="18"/>
                <w:szCs w:val="18"/>
                <w:vertAlign w:val="superscript"/>
                <w:lang w:eastAsia="en-AU"/>
              </w:rPr>
              <w:t>nd</w:t>
            </w:r>
            <w:r w:rsidRPr="008D101B">
              <w:rPr>
                <w:rFonts w:ascii="Libre Franklin" w:eastAsia="Libre Franklin" w:hAnsi="Libre Franklin" w:cs="Libre Franklin"/>
                <w:sz w:val="18"/>
                <w:szCs w:val="18"/>
                <w:lang w:eastAsia="en-AU"/>
              </w:rPr>
              <w:t xml:space="preserve"> September</w:t>
            </w:r>
          </w:p>
          <w:p w14:paraId="2C6E94A9" w14:textId="45502E53" w:rsidR="00D2146E" w:rsidRPr="009B26C7" w:rsidRDefault="00D2146E" w:rsidP="00E61D1A">
            <w:pPr>
              <w:jc w:val="center"/>
              <w:rPr>
                <w:rFonts w:ascii="Libre Franklin" w:eastAsia="Libre Franklin" w:hAnsi="Libre Franklin" w:cs="Libre Franklin"/>
                <w:b/>
                <w:bCs/>
                <w:sz w:val="18"/>
                <w:szCs w:val="18"/>
                <w:lang w:eastAsia="en-AU"/>
              </w:rPr>
            </w:pPr>
          </w:p>
        </w:tc>
      </w:tr>
      <w:tr w:rsidR="00E61D1A" w:rsidRPr="009B26C7" w14:paraId="6F4B54A3"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C2A866" w14:textId="1E0713C7" w:rsidR="00E61D1A" w:rsidRPr="00362F6C" w:rsidRDefault="00E61D1A" w:rsidP="00E61D1A">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C30E46" w14:textId="108E8739" w:rsidR="00E61D1A" w:rsidRPr="00362F6C" w:rsidRDefault="00E61D1A" w:rsidP="00E61D1A">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075645" w14:textId="46E64596" w:rsidR="00E61D1A" w:rsidRPr="00362F6C" w:rsidRDefault="00E61D1A" w:rsidP="00E61D1A">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854971" w14:textId="38A4D884" w:rsidR="00E61D1A" w:rsidRPr="00362F6C" w:rsidRDefault="00E61D1A" w:rsidP="00E61D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Matthew </w:t>
            </w:r>
            <w:proofErr w:type="spellStart"/>
            <w:r>
              <w:rPr>
                <w:rFonts w:ascii="Libre Franklin" w:eastAsia="Libre Franklin" w:hAnsi="Libre Franklin" w:cs="Libre Franklin"/>
                <w:sz w:val="18"/>
                <w:szCs w:val="18"/>
                <w:lang w:eastAsia="en-AU"/>
              </w:rPr>
              <w:t>Konze</w:t>
            </w:r>
            <w:r w:rsidR="00B1077F">
              <w:rPr>
                <w:rFonts w:ascii="Libre Franklin" w:eastAsia="Libre Franklin" w:hAnsi="Libre Franklin" w:cs="Libre Franklin"/>
                <w:sz w:val="18"/>
                <w:szCs w:val="18"/>
                <w:lang w:eastAsia="en-AU"/>
              </w:rPr>
              <w:t>l</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5F4C9E" w14:textId="100BA256" w:rsidR="00E61D1A" w:rsidRPr="00362F6C" w:rsidRDefault="002362DB" w:rsidP="00E61D1A">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Senior Revenue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0B17B3" w14:textId="295F833A" w:rsidR="00E61D1A" w:rsidRPr="00362F6C" w:rsidRDefault="00E61D1A" w:rsidP="00E61D1A">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Department of Finance</w:t>
            </w:r>
            <w:r>
              <w:rPr>
                <w:rFonts w:ascii="Libre Franklin" w:eastAsia="Libre Franklin" w:hAnsi="Libre Franklin" w:cs="Libre Franklin"/>
                <w:sz w:val="18"/>
                <w:szCs w:val="18"/>
                <w:lang w:eastAsia="en-AU"/>
              </w:rPr>
              <w:t xml:space="preserve"> (DoF</w:t>
            </w:r>
            <w:r w:rsidR="002362DB">
              <w:rPr>
                <w:rFonts w:ascii="Libre Franklin" w:eastAsia="Libre Franklin" w:hAnsi="Libre Franklin" w:cs="Libre Franklin"/>
                <w:sz w:val="18"/>
                <w:szCs w:val="18"/>
                <w:lang w:eastAsia="en-AU"/>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9900BF" w14:textId="0CCD54CA" w:rsidR="00E61D1A" w:rsidRPr="00362F6C" w:rsidRDefault="00E61D1A" w:rsidP="00E61D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3AC008" w14:textId="77777777" w:rsidR="00B1077F" w:rsidRDefault="00B1077F" w:rsidP="00B1077F">
            <w:pPr>
              <w:contextualSpacing/>
              <w:jc w:val="center"/>
              <w:rPr>
                <w:rFonts w:ascii="Libre Franklin" w:eastAsia="Libre Franklin" w:hAnsi="Libre Franklin" w:cs="Libre Franklin"/>
                <w:b/>
                <w:sz w:val="18"/>
                <w:szCs w:val="18"/>
                <w:lang w:eastAsia="en-AU"/>
              </w:rPr>
            </w:pPr>
          </w:p>
          <w:p w14:paraId="255EC5EE" w14:textId="73C07AFA" w:rsidR="00B1077F" w:rsidRPr="00B1077F" w:rsidRDefault="00B1077F" w:rsidP="00B1077F">
            <w:pPr>
              <w:contextualSpacing/>
              <w:jc w:val="center"/>
              <w:rPr>
                <w:rFonts w:ascii="Libre Franklin" w:eastAsia="Libre Franklin" w:hAnsi="Libre Franklin" w:cs="Libre Franklin"/>
                <w:b/>
                <w:sz w:val="18"/>
                <w:szCs w:val="18"/>
                <w:lang w:eastAsia="en-AU"/>
              </w:rPr>
            </w:pPr>
            <w:r w:rsidRPr="00B1077F">
              <w:rPr>
                <w:rFonts w:ascii="Libre Franklin" w:eastAsia="Libre Franklin" w:hAnsi="Libre Franklin" w:cs="Libre Franklin"/>
                <w:b/>
                <w:sz w:val="18"/>
                <w:szCs w:val="18"/>
                <w:lang w:eastAsia="en-AU"/>
              </w:rPr>
              <w:t>2020</w:t>
            </w:r>
          </w:p>
          <w:p w14:paraId="3FDBF12F" w14:textId="77777777" w:rsidR="00B1077F" w:rsidRDefault="00B1077F" w:rsidP="00B1077F">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Tuesday, </w:t>
            </w:r>
            <w:r w:rsidRPr="008D101B">
              <w:rPr>
                <w:rFonts w:ascii="Libre Franklin" w:eastAsia="Libre Franklin" w:hAnsi="Libre Franklin" w:cs="Libre Franklin"/>
                <w:sz w:val="18"/>
                <w:szCs w:val="18"/>
                <w:lang w:eastAsia="en-AU"/>
              </w:rPr>
              <w:t>22</w:t>
            </w:r>
            <w:r w:rsidRPr="008D101B">
              <w:rPr>
                <w:rFonts w:ascii="Libre Franklin" w:eastAsia="Libre Franklin" w:hAnsi="Libre Franklin" w:cs="Libre Franklin"/>
                <w:sz w:val="18"/>
                <w:szCs w:val="18"/>
                <w:vertAlign w:val="superscript"/>
                <w:lang w:eastAsia="en-AU"/>
              </w:rPr>
              <w:t>nd</w:t>
            </w:r>
            <w:r w:rsidRPr="008D101B">
              <w:rPr>
                <w:rFonts w:ascii="Libre Franklin" w:eastAsia="Libre Franklin" w:hAnsi="Libre Franklin" w:cs="Libre Franklin"/>
                <w:sz w:val="18"/>
                <w:szCs w:val="18"/>
                <w:lang w:eastAsia="en-AU"/>
              </w:rPr>
              <w:t xml:space="preserve"> September</w:t>
            </w:r>
          </w:p>
          <w:p w14:paraId="7EBE8D9A" w14:textId="5251C0D0" w:rsidR="00E61D1A" w:rsidRDefault="00E61D1A" w:rsidP="00E61D1A">
            <w:pPr>
              <w:spacing w:before="0" w:after="0"/>
              <w:jc w:val="center"/>
              <w:rPr>
                <w:rFonts w:ascii="Libre Franklin" w:eastAsia="Libre Franklin" w:hAnsi="Libre Franklin" w:cs="Libre Franklin"/>
                <w:b/>
                <w:sz w:val="18"/>
                <w:szCs w:val="18"/>
                <w:lang w:eastAsia="en-AU"/>
              </w:rPr>
            </w:pPr>
          </w:p>
        </w:tc>
      </w:tr>
      <w:tr w:rsidR="002B3FF6" w:rsidRPr="009B26C7" w14:paraId="1FDAD92D"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E08C0D" w14:textId="19876274" w:rsidR="002B3FF6" w:rsidRPr="00362F6C" w:rsidRDefault="00B1077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Government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698160" w14:textId="0A62C03A" w:rsidR="002B3FF6" w:rsidRPr="00362F6C" w:rsidRDefault="00B1077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95119E" w14:textId="4E72A371" w:rsidR="002B3FF6" w:rsidRPr="00362F6C" w:rsidRDefault="00B1077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D1E11F" w14:textId="0AF950E5" w:rsidR="002B3FF6" w:rsidRPr="00362F6C" w:rsidRDefault="002B3FF6"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Samson Deka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B62C85" w14:textId="2DE52FD2" w:rsidR="002B3FF6" w:rsidRPr="00362F6C" w:rsidRDefault="001D13DE"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Accountant – Trust Accounting Branch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D69E04" w14:textId="503A1492" w:rsidR="002B3FF6" w:rsidRPr="00362F6C" w:rsidRDefault="002B3FF6"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Department of Finance</w:t>
            </w:r>
            <w:r>
              <w:rPr>
                <w:rFonts w:ascii="Libre Franklin" w:eastAsia="Libre Franklin" w:hAnsi="Libre Franklin" w:cs="Libre Franklin"/>
                <w:sz w:val="18"/>
                <w:szCs w:val="18"/>
                <w:lang w:eastAsia="en-AU"/>
              </w:rPr>
              <w:t xml:space="preserve"> (DoF</w:t>
            </w:r>
            <w:r w:rsidR="002362DB">
              <w:rPr>
                <w:rFonts w:ascii="Libre Franklin" w:eastAsia="Libre Franklin" w:hAnsi="Libre Franklin" w:cs="Libre Franklin"/>
                <w:sz w:val="18"/>
                <w:szCs w:val="18"/>
                <w:lang w:eastAsia="en-AU"/>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78E607" w14:textId="2DC7F0A3" w:rsidR="002B3FF6" w:rsidRPr="00362F6C" w:rsidRDefault="002B3FF6"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9D7C0F" w14:textId="77777777" w:rsidR="00FF2FAB" w:rsidRDefault="00FF2FAB" w:rsidP="00B1077F">
            <w:pPr>
              <w:contextualSpacing/>
              <w:jc w:val="center"/>
              <w:rPr>
                <w:rFonts w:ascii="Libre Franklin" w:eastAsia="Libre Franklin" w:hAnsi="Libre Franklin" w:cs="Libre Franklin"/>
                <w:b/>
                <w:sz w:val="18"/>
                <w:szCs w:val="18"/>
                <w:lang w:eastAsia="en-AU"/>
              </w:rPr>
            </w:pPr>
          </w:p>
          <w:p w14:paraId="04BAE9DF" w14:textId="2FBF0131" w:rsidR="00B1077F" w:rsidRPr="00B1077F" w:rsidRDefault="00B1077F" w:rsidP="00B1077F">
            <w:pPr>
              <w:contextualSpacing/>
              <w:jc w:val="center"/>
              <w:rPr>
                <w:rFonts w:ascii="Libre Franklin" w:eastAsia="Libre Franklin" w:hAnsi="Libre Franklin" w:cs="Libre Franklin"/>
                <w:b/>
                <w:sz w:val="18"/>
                <w:szCs w:val="18"/>
                <w:lang w:eastAsia="en-AU"/>
              </w:rPr>
            </w:pPr>
            <w:r w:rsidRPr="00B1077F">
              <w:rPr>
                <w:rFonts w:ascii="Libre Franklin" w:eastAsia="Libre Franklin" w:hAnsi="Libre Franklin" w:cs="Libre Franklin"/>
                <w:b/>
                <w:sz w:val="18"/>
                <w:szCs w:val="18"/>
                <w:lang w:eastAsia="en-AU"/>
              </w:rPr>
              <w:t>2020</w:t>
            </w:r>
          </w:p>
          <w:p w14:paraId="11AAB541" w14:textId="77777777" w:rsidR="00B1077F" w:rsidRDefault="00B1077F" w:rsidP="00B1077F">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Thursday/Friday, 27</w:t>
            </w:r>
            <w:r w:rsidRPr="005F22B3">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w:t>
            </w:r>
            <w:r w:rsidRPr="004B0577">
              <w:rPr>
                <w:rFonts w:ascii="Libre Franklin" w:eastAsia="Libre Franklin" w:hAnsi="Libre Franklin" w:cs="Libre Franklin"/>
                <w:sz w:val="18"/>
                <w:szCs w:val="18"/>
                <w:lang w:eastAsia="en-AU"/>
              </w:rPr>
              <w:t>28</w:t>
            </w:r>
            <w:r w:rsidRPr="004B0577">
              <w:rPr>
                <w:rFonts w:ascii="Libre Franklin" w:eastAsia="Libre Franklin" w:hAnsi="Libre Franklin" w:cs="Libre Franklin"/>
                <w:sz w:val="18"/>
                <w:szCs w:val="18"/>
                <w:vertAlign w:val="superscript"/>
                <w:lang w:eastAsia="en-AU"/>
              </w:rPr>
              <w:t>th</w:t>
            </w:r>
            <w:r w:rsidRPr="004B0577">
              <w:rPr>
                <w:rFonts w:ascii="Libre Franklin" w:eastAsia="Libre Franklin" w:hAnsi="Libre Franklin" w:cs="Libre Franklin"/>
                <w:sz w:val="18"/>
                <w:szCs w:val="18"/>
                <w:lang w:eastAsia="en-AU"/>
              </w:rPr>
              <w:t xml:space="preserve"> February</w:t>
            </w:r>
          </w:p>
          <w:p w14:paraId="031D8DF0" w14:textId="5E5528BC" w:rsidR="002B3FF6" w:rsidRDefault="002B3FF6" w:rsidP="002B3FF6">
            <w:pPr>
              <w:spacing w:before="0" w:after="0"/>
              <w:jc w:val="center"/>
              <w:rPr>
                <w:rFonts w:ascii="Libre Franklin" w:eastAsia="Libre Franklin" w:hAnsi="Libre Franklin" w:cs="Libre Franklin"/>
                <w:b/>
                <w:sz w:val="18"/>
                <w:szCs w:val="18"/>
                <w:lang w:eastAsia="en-AU"/>
              </w:rPr>
            </w:pPr>
          </w:p>
        </w:tc>
      </w:tr>
      <w:tr w:rsidR="00FD32BB" w:rsidRPr="009B26C7" w14:paraId="53CFB8A8"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E4B1DA" w14:textId="487C1920" w:rsidR="00FD32BB" w:rsidRPr="00362F6C" w:rsidRDefault="006872B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87B7D8" w14:textId="7DD4201F" w:rsidR="00FD32BB" w:rsidRPr="00362F6C" w:rsidRDefault="006872B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A4D224" w14:textId="645881BA" w:rsidR="00FD32BB" w:rsidRPr="00362F6C" w:rsidRDefault="006872B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201</w:t>
            </w:r>
            <w:r w:rsidR="00FF2FAB">
              <w:rPr>
                <w:rFonts w:ascii="Libre Franklin" w:eastAsia="Libre Franklin" w:hAnsi="Libre Franklin" w:cs="Libre Franklin"/>
                <w:sz w:val="18"/>
                <w:szCs w:val="18"/>
                <w:lang w:eastAsia="en-AU"/>
              </w:rPr>
              <w:t>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1E95A8" w14:textId="6DE566A1" w:rsidR="00FD32BB" w:rsidRPr="00362F6C" w:rsidRDefault="006872B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Arnold Lakamanga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601B0F" w14:textId="59D7701B" w:rsidR="00FD32BB" w:rsidRPr="00362F6C" w:rsidRDefault="006872B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Manager – GIS Mineral Information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FADDCC" w14:textId="18A43D4D" w:rsidR="00FD32BB" w:rsidRPr="00362F6C" w:rsidRDefault="006872B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 xml:space="preserve">Mineral Resources </w:t>
            </w:r>
            <w:proofErr w:type="spellStart"/>
            <w:r w:rsidRPr="00362F6C">
              <w:rPr>
                <w:rFonts w:ascii="Libre Franklin" w:eastAsia="Libre Franklin" w:hAnsi="Libre Franklin" w:cs="Libre Franklin"/>
                <w:sz w:val="18"/>
                <w:szCs w:val="18"/>
                <w:lang w:eastAsia="en-AU"/>
              </w:rPr>
              <w:t>Authrithy</w:t>
            </w:r>
            <w:proofErr w:type="spellEnd"/>
            <w:r w:rsidRPr="00362F6C">
              <w:rPr>
                <w:rFonts w:ascii="Libre Franklin" w:eastAsia="Libre Franklin" w:hAnsi="Libre Franklin" w:cs="Libre Franklin"/>
                <w:sz w:val="18"/>
                <w:szCs w:val="18"/>
                <w:lang w:eastAsia="en-AU"/>
              </w:rPr>
              <w:t xml:space="preserve"> (MRA)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1BC2A9" w14:textId="35B1A0CD" w:rsidR="00FD32BB" w:rsidRPr="00362F6C" w:rsidRDefault="006872B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6C46C2" w14:textId="77777777" w:rsidR="00FF2FAB" w:rsidRDefault="00FF2FAB" w:rsidP="00B1077F">
            <w:pPr>
              <w:contextualSpacing/>
              <w:jc w:val="center"/>
              <w:rPr>
                <w:rFonts w:ascii="Libre Franklin" w:eastAsia="Libre Franklin" w:hAnsi="Libre Franklin" w:cs="Libre Franklin"/>
                <w:b/>
                <w:sz w:val="18"/>
                <w:szCs w:val="18"/>
                <w:lang w:eastAsia="en-AU"/>
              </w:rPr>
            </w:pPr>
          </w:p>
          <w:p w14:paraId="0DDBBB24" w14:textId="3FE35B84" w:rsidR="00FF2FAB" w:rsidRDefault="00FF2FAB" w:rsidP="00B1077F">
            <w:pPr>
              <w:contextualSpacing/>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t>2022</w:t>
            </w:r>
          </w:p>
          <w:p w14:paraId="103AA508" w14:textId="0E1B4256" w:rsidR="00FF2FAB" w:rsidRDefault="00FF2FAB" w:rsidP="00B1077F">
            <w:pPr>
              <w:contextualSpacing/>
              <w:jc w:val="center"/>
              <w:rPr>
                <w:rFonts w:ascii="Libre Franklin" w:eastAsia="Libre Franklin" w:hAnsi="Libre Franklin" w:cs="Libre Franklin"/>
                <w:sz w:val="18"/>
                <w:szCs w:val="18"/>
                <w:lang w:eastAsia="en-AU"/>
              </w:rPr>
            </w:pPr>
            <w:r w:rsidRPr="00FF2FAB">
              <w:rPr>
                <w:rFonts w:ascii="Libre Franklin" w:eastAsia="Libre Franklin" w:hAnsi="Libre Franklin" w:cs="Libre Franklin"/>
                <w:sz w:val="18"/>
                <w:szCs w:val="18"/>
                <w:lang w:eastAsia="en-AU"/>
              </w:rPr>
              <w:t>Wednesday/Thursday</w:t>
            </w:r>
            <w:r>
              <w:rPr>
                <w:rFonts w:ascii="Libre Franklin" w:eastAsia="Libre Franklin" w:hAnsi="Libre Franklin" w:cs="Libre Franklin"/>
                <w:sz w:val="18"/>
                <w:szCs w:val="18"/>
                <w:lang w:eastAsia="en-AU"/>
              </w:rPr>
              <w:t>, 09</w:t>
            </w:r>
            <w:r w:rsidRPr="00FF2FAB">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/10</w:t>
            </w:r>
            <w:r w:rsidRPr="00FF2FAB">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March</w:t>
            </w:r>
          </w:p>
          <w:p w14:paraId="46CC8960" w14:textId="2DAD1B53" w:rsidR="00FF2FAB" w:rsidRDefault="00FF2FAB" w:rsidP="00B1077F">
            <w:pPr>
              <w:contextualSpacing/>
              <w:jc w:val="center"/>
              <w:rPr>
                <w:rFonts w:ascii="Libre Franklin" w:eastAsia="Libre Franklin" w:hAnsi="Libre Franklin" w:cs="Libre Franklin"/>
                <w:sz w:val="18"/>
                <w:szCs w:val="18"/>
                <w:lang w:eastAsia="en-AU"/>
              </w:rPr>
            </w:pPr>
          </w:p>
          <w:p w14:paraId="64FE0AC1" w14:textId="00EF7285" w:rsidR="00FF2FAB" w:rsidRDefault="00FF2FAB" w:rsidP="00B1077F">
            <w:pPr>
              <w:contextualSpacing/>
              <w:jc w:val="center"/>
              <w:rPr>
                <w:rFonts w:ascii="Libre Franklin" w:eastAsia="Libre Franklin" w:hAnsi="Libre Franklin" w:cs="Libre Franklin"/>
                <w:sz w:val="18"/>
                <w:szCs w:val="18"/>
                <w:lang w:eastAsia="en-AU"/>
              </w:rPr>
            </w:pPr>
          </w:p>
          <w:p w14:paraId="7D091B13" w14:textId="77777777" w:rsidR="00FF2FAB" w:rsidRPr="00FF2FAB" w:rsidRDefault="00FF2FAB" w:rsidP="00B1077F">
            <w:pPr>
              <w:contextualSpacing/>
              <w:jc w:val="center"/>
              <w:rPr>
                <w:rFonts w:ascii="Libre Franklin" w:eastAsia="Libre Franklin" w:hAnsi="Libre Franklin" w:cs="Libre Franklin"/>
                <w:sz w:val="18"/>
                <w:szCs w:val="18"/>
                <w:lang w:eastAsia="en-AU"/>
              </w:rPr>
            </w:pPr>
          </w:p>
          <w:p w14:paraId="5CF83CA7" w14:textId="39690B1A" w:rsidR="00B1077F" w:rsidRPr="00B1077F" w:rsidRDefault="00B1077F" w:rsidP="00B1077F">
            <w:pPr>
              <w:contextualSpacing/>
              <w:jc w:val="center"/>
              <w:rPr>
                <w:rFonts w:ascii="Libre Franklin" w:eastAsia="Libre Franklin" w:hAnsi="Libre Franklin" w:cs="Libre Franklin"/>
                <w:b/>
                <w:sz w:val="18"/>
                <w:szCs w:val="18"/>
                <w:lang w:eastAsia="en-AU"/>
              </w:rPr>
            </w:pPr>
            <w:r w:rsidRPr="00B1077F">
              <w:rPr>
                <w:rFonts w:ascii="Libre Franklin" w:eastAsia="Libre Franklin" w:hAnsi="Libre Franklin" w:cs="Libre Franklin"/>
                <w:b/>
                <w:sz w:val="18"/>
                <w:szCs w:val="18"/>
                <w:lang w:eastAsia="en-AU"/>
              </w:rPr>
              <w:lastRenderedPageBreak/>
              <w:t>2020</w:t>
            </w:r>
          </w:p>
          <w:p w14:paraId="3C255AA4" w14:textId="2F2A4889" w:rsidR="00B1077F" w:rsidRDefault="00B1077F" w:rsidP="00B1077F">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Thursday/Friday, 27</w:t>
            </w:r>
            <w:r w:rsidRPr="005F22B3">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w:t>
            </w:r>
            <w:r w:rsidRPr="004B0577">
              <w:rPr>
                <w:rFonts w:ascii="Libre Franklin" w:eastAsia="Libre Franklin" w:hAnsi="Libre Franklin" w:cs="Libre Franklin"/>
                <w:sz w:val="18"/>
                <w:szCs w:val="18"/>
                <w:lang w:eastAsia="en-AU"/>
              </w:rPr>
              <w:t>28</w:t>
            </w:r>
            <w:r w:rsidRPr="004B0577">
              <w:rPr>
                <w:rFonts w:ascii="Libre Franklin" w:eastAsia="Libre Franklin" w:hAnsi="Libre Franklin" w:cs="Libre Franklin"/>
                <w:sz w:val="18"/>
                <w:szCs w:val="18"/>
                <w:vertAlign w:val="superscript"/>
                <w:lang w:eastAsia="en-AU"/>
              </w:rPr>
              <w:t>th</w:t>
            </w:r>
            <w:r w:rsidRPr="004B0577">
              <w:rPr>
                <w:rFonts w:ascii="Libre Franklin" w:eastAsia="Libre Franklin" w:hAnsi="Libre Franklin" w:cs="Libre Franklin"/>
                <w:sz w:val="18"/>
                <w:szCs w:val="18"/>
                <w:lang w:eastAsia="en-AU"/>
              </w:rPr>
              <w:t xml:space="preserve"> February</w:t>
            </w:r>
          </w:p>
          <w:p w14:paraId="042D880A" w14:textId="77777777" w:rsidR="00B1077F" w:rsidRDefault="00B1077F" w:rsidP="00B1077F">
            <w:pPr>
              <w:contextualSpacing/>
              <w:jc w:val="center"/>
              <w:rPr>
                <w:rFonts w:ascii="Libre Franklin" w:eastAsia="Libre Franklin" w:hAnsi="Libre Franklin" w:cs="Libre Franklin"/>
                <w:sz w:val="18"/>
                <w:szCs w:val="18"/>
                <w:lang w:eastAsia="en-AU"/>
              </w:rPr>
            </w:pPr>
          </w:p>
          <w:p w14:paraId="2A4F351E" w14:textId="74CB8AC4" w:rsidR="00FD32BB" w:rsidRDefault="00B1077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Friday, </w:t>
            </w:r>
            <w:r w:rsidR="009C0F66" w:rsidRPr="00362F6C">
              <w:rPr>
                <w:rFonts w:ascii="Libre Franklin" w:eastAsia="Libre Franklin" w:hAnsi="Libre Franklin" w:cs="Libre Franklin"/>
                <w:sz w:val="18"/>
                <w:szCs w:val="18"/>
                <w:lang w:eastAsia="en-AU"/>
              </w:rPr>
              <w:t>1</w:t>
            </w:r>
            <w:r w:rsidR="009C0F66">
              <w:rPr>
                <w:rFonts w:ascii="Libre Franklin" w:eastAsia="Libre Franklin" w:hAnsi="Libre Franklin" w:cs="Libre Franklin"/>
                <w:sz w:val="18"/>
                <w:szCs w:val="18"/>
                <w:lang w:eastAsia="en-AU"/>
              </w:rPr>
              <w:t>8</w:t>
            </w:r>
            <w:r w:rsidR="009C0F66" w:rsidRPr="00362F6C">
              <w:rPr>
                <w:rFonts w:ascii="Libre Franklin" w:eastAsia="Libre Franklin" w:hAnsi="Libre Franklin" w:cs="Libre Franklin"/>
                <w:sz w:val="18"/>
                <w:szCs w:val="18"/>
                <w:vertAlign w:val="superscript"/>
                <w:lang w:eastAsia="en-AU"/>
              </w:rPr>
              <w:t>th</w:t>
            </w:r>
            <w:r w:rsidR="009C0F66" w:rsidRPr="00362F6C">
              <w:rPr>
                <w:rFonts w:ascii="Libre Franklin" w:eastAsia="Libre Franklin" w:hAnsi="Libre Franklin" w:cs="Libre Franklin"/>
                <w:sz w:val="18"/>
                <w:szCs w:val="18"/>
                <w:lang w:eastAsia="en-AU"/>
              </w:rPr>
              <w:t xml:space="preserve"> Septembe</w:t>
            </w:r>
            <w:r>
              <w:rPr>
                <w:rFonts w:ascii="Libre Franklin" w:eastAsia="Libre Franklin" w:hAnsi="Libre Franklin" w:cs="Libre Franklin"/>
                <w:sz w:val="18"/>
                <w:szCs w:val="18"/>
                <w:lang w:eastAsia="en-AU"/>
              </w:rPr>
              <w:t>r</w:t>
            </w:r>
          </w:p>
          <w:p w14:paraId="3BB599F6" w14:textId="77777777" w:rsidR="006121D2" w:rsidRDefault="006121D2" w:rsidP="006121D2">
            <w:pPr>
              <w:spacing w:before="0" w:after="0"/>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t>2019</w:t>
            </w:r>
          </w:p>
          <w:p w14:paraId="40E058F2" w14:textId="77777777" w:rsidR="006121D2" w:rsidRPr="00DA1FB7" w:rsidRDefault="006121D2" w:rsidP="006121D2">
            <w:pPr>
              <w:spacing w:before="0" w:after="0"/>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Thursday, </w:t>
            </w:r>
            <w:r w:rsidRPr="00DA1FB7">
              <w:rPr>
                <w:rFonts w:ascii="Libre Franklin" w:eastAsia="Libre Franklin" w:hAnsi="Libre Franklin" w:cs="Libre Franklin"/>
                <w:bCs/>
                <w:sz w:val="18"/>
                <w:szCs w:val="18"/>
                <w:lang w:eastAsia="en-AU"/>
              </w:rPr>
              <w:t>24</w:t>
            </w:r>
            <w:r w:rsidRPr="00DA1FB7">
              <w:rPr>
                <w:rFonts w:ascii="Libre Franklin" w:eastAsia="Libre Franklin" w:hAnsi="Libre Franklin" w:cs="Libre Franklin"/>
                <w:bCs/>
                <w:sz w:val="18"/>
                <w:szCs w:val="18"/>
                <w:vertAlign w:val="superscript"/>
                <w:lang w:eastAsia="en-AU"/>
              </w:rPr>
              <w:t>th</w:t>
            </w:r>
            <w:r w:rsidRPr="00DA1FB7">
              <w:rPr>
                <w:rFonts w:ascii="Libre Franklin" w:eastAsia="Libre Franklin" w:hAnsi="Libre Franklin" w:cs="Libre Franklin"/>
                <w:bCs/>
                <w:sz w:val="18"/>
                <w:szCs w:val="18"/>
                <w:lang w:eastAsia="en-AU"/>
              </w:rPr>
              <w:t xml:space="preserve"> Oct</w:t>
            </w:r>
            <w:r>
              <w:rPr>
                <w:rFonts w:ascii="Libre Franklin" w:eastAsia="Libre Franklin" w:hAnsi="Libre Franklin" w:cs="Libre Franklin"/>
                <w:bCs/>
                <w:sz w:val="18"/>
                <w:szCs w:val="18"/>
                <w:lang w:eastAsia="en-AU"/>
              </w:rPr>
              <w:t>ober</w:t>
            </w:r>
          </w:p>
          <w:p w14:paraId="376CA404" w14:textId="77777777" w:rsidR="006121D2" w:rsidRDefault="006121D2" w:rsidP="00FF2FAB">
            <w:pPr>
              <w:spacing w:before="0" w:after="0"/>
              <w:jc w:val="center"/>
              <w:rPr>
                <w:rFonts w:ascii="Libre Franklin" w:eastAsia="Libre Franklin" w:hAnsi="Libre Franklin" w:cs="Libre Franklin"/>
                <w:bCs/>
                <w:sz w:val="18"/>
                <w:szCs w:val="18"/>
                <w:lang w:eastAsia="en-AU"/>
              </w:rPr>
            </w:pPr>
            <w:r w:rsidRPr="00DA1FB7">
              <w:rPr>
                <w:rFonts w:ascii="Libre Franklin" w:eastAsia="Libre Franklin" w:hAnsi="Libre Franklin" w:cs="Libre Franklin"/>
                <w:bCs/>
                <w:sz w:val="18"/>
                <w:szCs w:val="18"/>
                <w:lang w:eastAsia="en-AU"/>
              </w:rPr>
              <w:t>1/2019</w:t>
            </w:r>
          </w:p>
          <w:p w14:paraId="2F07A849" w14:textId="53351B7E" w:rsidR="00FF2FAB" w:rsidRPr="00FF2FAB" w:rsidRDefault="00FF2FAB" w:rsidP="00FF2FAB">
            <w:pPr>
              <w:spacing w:before="0" w:after="0"/>
              <w:jc w:val="center"/>
              <w:rPr>
                <w:rFonts w:ascii="Libre Franklin" w:eastAsia="Libre Franklin" w:hAnsi="Libre Franklin" w:cs="Libre Franklin"/>
                <w:bCs/>
                <w:sz w:val="18"/>
                <w:szCs w:val="18"/>
                <w:lang w:eastAsia="en-AU"/>
              </w:rPr>
            </w:pPr>
          </w:p>
        </w:tc>
      </w:tr>
      <w:tr w:rsidR="00966F1F" w:rsidRPr="009B26C7" w14:paraId="0367562B"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CB65BB" w14:textId="52395085" w:rsidR="00966F1F" w:rsidRPr="00362F6C" w:rsidRDefault="006872B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lastRenderedPageBreak/>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0AA574" w14:textId="3CDDB355" w:rsidR="00966F1F" w:rsidRPr="00362F6C" w:rsidRDefault="006872B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7A29E9" w14:textId="0BD42EB9" w:rsidR="00966F1F" w:rsidRPr="00362F6C" w:rsidRDefault="006872B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A69028" w14:textId="5D9F0AAA" w:rsidR="00966F1F" w:rsidRPr="00362F6C" w:rsidRDefault="006872B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Louie Kawale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F5376F" w14:textId="1362A63B" w:rsidR="00966F1F" w:rsidRPr="00362F6C" w:rsidRDefault="006872B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TIMS Administration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5C5C30" w14:textId="348FA35B" w:rsidR="00966F1F" w:rsidRPr="00362F6C" w:rsidRDefault="006872B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 xml:space="preserve">Mineral Resources </w:t>
            </w:r>
            <w:proofErr w:type="spellStart"/>
            <w:r w:rsidRPr="00362F6C">
              <w:rPr>
                <w:rFonts w:ascii="Libre Franklin" w:eastAsia="Libre Franklin" w:hAnsi="Libre Franklin" w:cs="Libre Franklin"/>
                <w:sz w:val="18"/>
                <w:szCs w:val="18"/>
                <w:lang w:eastAsia="en-AU"/>
              </w:rPr>
              <w:t>Authrithy</w:t>
            </w:r>
            <w:proofErr w:type="spellEnd"/>
            <w:r w:rsidRPr="00362F6C">
              <w:rPr>
                <w:rFonts w:ascii="Libre Franklin" w:eastAsia="Libre Franklin" w:hAnsi="Libre Franklin" w:cs="Libre Franklin"/>
                <w:sz w:val="18"/>
                <w:szCs w:val="18"/>
                <w:lang w:eastAsia="en-AU"/>
              </w:rPr>
              <w:t xml:space="preserve"> (MRA)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49867D" w14:textId="2CD3D60A" w:rsidR="00966F1F" w:rsidRPr="00362F6C" w:rsidRDefault="00FF2FAB"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w:t>
            </w:r>
            <w:r w:rsidR="006872BF" w:rsidRPr="00362F6C">
              <w:rPr>
                <w:rFonts w:ascii="Libre Franklin" w:eastAsia="Libre Franklin" w:hAnsi="Libre Franklin" w:cs="Libre Franklin"/>
                <w:sz w:val="18"/>
                <w:szCs w:val="18"/>
                <w:lang w:eastAsia="en-AU"/>
              </w:rPr>
              <w:t>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727228" w14:textId="77777777" w:rsidR="00FF2FAB" w:rsidRPr="00B1077F" w:rsidRDefault="00FF2FAB" w:rsidP="00FF2FAB">
            <w:pPr>
              <w:contextualSpacing/>
              <w:jc w:val="center"/>
              <w:rPr>
                <w:rFonts w:ascii="Libre Franklin" w:eastAsia="Libre Franklin" w:hAnsi="Libre Franklin" w:cs="Libre Franklin"/>
                <w:b/>
                <w:sz w:val="18"/>
                <w:szCs w:val="18"/>
                <w:lang w:eastAsia="en-AU"/>
              </w:rPr>
            </w:pPr>
            <w:r w:rsidRPr="00B1077F">
              <w:rPr>
                <w:rFonts w:ascii="Libre Franklin" w:eastAsia="Libre Franklin" w:hAnsi="Libre Franklin" w:cs="Libre Franklin"/>
                <w:b/>
                <w:sz w:val="18"/>
                <w:szCs w:val="18"/>
                <w:lang w:eastAsia="en-AU"/>
              </w:rPr>
              <w:t>2020</w:t>
            </w:r>
          </w:p>
          <w:p w14:paraId="759240B8" w14:textId="77777777" w:rsidR="00FF2FAB" w:rsidRDefault="00FF2FAB" w:rsidP="00FF2FAB">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Thursday/Friday, 27</w:t>
            </w:r>
            <w:r w:rsidRPr="005F22B3">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w:t>
            </w:r>
            <w:r w:rsidRPr="004B0577">
              <w:rPr>
                <w:rFonts w:ascii="Libre Franklin" w:eastAsia="Libre Franklin" w:hAnsi="Libre Franklin" w:cs="Libre Franklin"/>
                <w:sz w:val="18"/>
                <w:szCs w:val="18"/>
                <w:lang w:eastAsia="en-AU"/>
              </w:rPr>
              <w:t>28</w:t>
            </w:r>
            <w:r w:rsidRPr="004B0577">
              <w:rPr>
                <w:rFonts w:ascii="Libre Franklin" w:eastAsia="Libre Franklin" w:hAnsi="Libre Franklin" w:cs="Libre Franklin"/>
                <w:sz w:val="18"/>
                <w:szCs w:val="18"/>
                <w:vertAlign w:val="superscript"/>
                <w:lang w:eastAsia="en-AU"/>
              </w:rPr>
              <w:t>th</w:t>
            </w:r>
            <w:r w:rsidRPr="004B0577">
              <w:rPr>
                <w:rFonts w:ascii="Libre Franklin" w:eastAsia="Libre Franklin" w:hAnsi="Libre Franklin" w:cs="Libre Franklin"/>
                <w:sz w:val="18"/>
                <w:szCs w:val="18"/>
                <w:lang w:eastAsia="en-AU"/>
              </w:rPr>
              <w:t xml:space="preserve"> February</w:t>
            </w:r>
          </w:p>
          <w:p w14:paraId="06C9CB08" w14:textId="77777777" w:rsidR="00FF2FAB" w:rsidRDefault="00FF2FAB" w:rsidP="00FF2FAB">
            <w:pPr>
              <w:contextualSpacing/>
              <w:jc w:val="center"/>
              <w:rPr>
                <w:rFonts w:ascii="Libre Franklin" w:eastAsia="Libre Franklin" w:hAnsi="Libre Franklin" w:cs="Libre Franklin"/>
                <w:sz w:val="18"/>
                <w:szCs w:val="18"/>
                <w:lang w:eastAsia="en-AU"/>
              </w:rPr>
            </w:pPr>
          </w:p>
          <w:p w14:paraId="5274632E" w14:textId="2162929B" w:rsidR="00966F1F" w:rsidRDefault="00FF2FAB"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Friday, </w:t>
            </w:r>
            <w:r w:rsidR="009C0F66" w:rsidRPr="00362F6C">
              <w:rPr>
                <w:rFonts w:ascii="Libre Franklin" w:eastAsia="Libre Franklin" w:hAnsi="Libre Franklin" w:cs="Libre Franklin"/>
                <w:sz w:val="18"/>
                <w:szCs w:val="18"/>
                <w:lang w:eastAsia="en-AU"/>
              </w:rPr>
              <w:t>1</w:t>
            </w:r>
            <w:r w:rsidR="009C0F66">
              <w:rPr>
                <w:rFonts w:ascii="Libre Franklin" w:eastAsia="Libre Franklin" w:hAnsi="Libre Franklin" w:cs="Libre Franklin"/>
                <w:sz w:val="18"/>
                <w:szCs w:val="18"/>
                <w:lang w:eastAsia="en-AU"/>
              </w:rPr>
              <w:t>8</w:t>
            </w:r>
            <w:r w:rsidR="009C0F66" w:rsidRPr="00362F6C">
              <w:rPr>
                <w:rFonts w:ascii="Libre Franklin" w:eastAsia="Libre Franklin" w:hAnsi="Libre Franklin" w:cs="Libre Franklin"/>
                <w:sz w:val="18"/>
                <w:szCs w:val="18"/>
                <w:vertAlign w:val="superscript"/>
                <w:lang w:eastAsia="en-AU"/>
              </w:rPr>
              <w:t>th</w:t>
            </w:r>
            <w:r w:rsidR="009C0F66" w:rsidRPr="00362F6C">
              <w:rPr>
                <w:rFonts w:ascii="Libre Franklin" w:eastAsia="Libre Franklin" w:hAnsi="Libre Franklin" w:cs="Libre Franklin"/>
                <w:sz w:val="18"/>
                <w:szCs w:val="18"/>
                <w:lang w:eastAsia="en-AU"/>
              </w:rPr>
              <w:t xml:space="preserve"> Septembe</w:t>
            </w:r>
            <w:r>
              <w:rPr>
                <w:rFonts w:ascii="Libre Franklin" w:eastAsia="Libre Franklin" w:hAnsi="Libre Franklin" w:cs="Libre Franklin"/>
                <w:sz w:val="18"/>
                <w:szCs w:val="18"/>
                <w:lang w:eastAsia="en-AU"/>
              </w:rPr>
              <w:t>r</w:t>
            </w:r>
          </w:p>
          <w:p w14:paraId="560DBDA4" w14:textId="77777777" w:rsidR="006121D2" w:rsidRDefault="006121D2" w:rsidP="006121D2">
            <w:pPr>
              <w:spacing w:before="0" w:after="0"/>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t>2019</w:t>
            </w:r>
          </w:p>
          <w:p w14:paraId="683125ED" w14:textId="77777777" w:rsidR="006121D2" w:rsidRPr="00DA1FB7" w:rsidRDefault="006121D2" w:rsidP="006121D2">
            <w:pPr>
              <w:spacing w:before="0" w:after="0"/>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Thursday, </w:t>
            </w:r>
            <w:r w:rsidRPr="00DA1FB7">
              <w:rPr>
                <w:rFonts w:ascii="Libre Franklin" w:eastAsia="Libre Franklin" w:hAnsi="Libre Franklin" w:cs="Libre Franklin"/>
                <w:bCs/>
                <w:sz w:val="18"/>
                <w:szCs w:val="18"/>
                <w:lang w:eastAsia="en-AU"/>
              </w:rPr>
              <w:t>24</w:t>
            </w:r>
            <w:r w:rsidRPr="00DA1FB7">
              <w:rPr>
                <w:rFonts w:ascii="Libre Franklin" w:eastAsia="Libre Franklin" w:hAnsi="Libre Franklin" w:cs="Libre Franklin"/>
                <w:bCs/>
                <w:sz w:val="18"/>
                <w:szCs w:val="18"/>
                <w:vertAlign w:val="superscript"/>
                <w:lang w:eastAsia="en-AU"/>
              </w:rPr>
              <w:t>th</w:t>
            </w:r>
            <w:r w:rsidRPr="00DA1FB7">
              <w:rPr>
                <w:rFonts w:ascii="Libre Franklin" w:eastAsia="Libre Franklin" w:hAnsi="Libre Franklin" w:cs="Libre Franklin"/>
                <w:bCs/>
                <w:sz w:val="18"/>
                <w:szCs w:val="18"/>
                <w:lang w:eastAsia="en-AU"/>
              </w:rPr>
              <w:t xml:space="preserve"> Oct</w:t>
            </w:r>
            <w:r>
              <w:rPr>
                <w:rFonts w:ascii="Libre Franklin" w:eastAsia="Libre Franklin" w:hAnsi="Libre Franklin" w:cs="Libre Franklin"/>
                <w:bCs/>
                <w:sz w:val="18"/>
                <w:szCs w:val="18"/>
                <w:lang w:eastAsia="en-AU"/>
              </w:rPr>
              <w:t>ober</w:t>
            </w:r>
          </w:p>
          <w:p w14:paraId="53B9365C" w14:textId="7D80D4E5" w:rsidR="006121D2" w:rsidRPr="009B26C7" w:rsidRDefault="006121D2" w:rsidP="00FF2FAB">
            <w:pPr>
              <w:spacing w:before="0" w:after="0"/>
              <w:jc w:val="center"/>
              <w:rPr>
                <w:rFonts w:ascii="Libre Franklin" w:eastAsia="Libre Franklin" w:hAnsi="Libre Franklin" w:cs="Libre Franklin"/>
                <w:b/>
                <w:bCs/>
                <w:sz w:val="18"/>
                <w:szCs w:val="18"/>
                <w:lang w:eastAsia="en-AU"/>
              </w:rPr>
            </w:pPr>
          </w:p>
        </w:tc>
      </w:tr>
      <w:tr w:rsidR="00966F1F" w:rsidRPr="009B26C7" w14:paraId="5559FC0E"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5C15F0" w14:textId="39646F7D" w:rsidR="00966F1F" w:rsidRPr="00362F6C" w:rsidRDefault="00797A31"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 xml:space="preserve">Government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C26930" w14:textId="06A9EF3B" w:rsidR="00966F1F" w:rsidRPr="00362F6C" w:rsidRDefault="00797A31"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4A177A" w14:textId="505DFFD4" w:rsidR="00966F1F" w:rsidRPr="00362F6C" w:rsidRDefault="00CA57BA"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201</w:t>
            </w:r>
            <w:r w:rsidR="00FF2FAB">
              <w:rPr>
                <w:rFonts w:ascii="Libre Franklin" w:eastAsia="Libre Franklin" w:hAnsi="Libre Franklin" w:cs="Libre Franklin"/>
                <w:sz w:val="18"/>
                <w:szCs w:val="18"/>
                <w:lang w:eastAsia="en-AU"/>
              </w:rPr>
              <w:t>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737046" w14:textId="69502F4F" w:rsidR="00966F1F" w:rsidRPr="00362F6C" w:rsidRDefault="00797A31"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Channan Kumalau</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A6F5D0" w14:textId="3F76C729" w:rsidR="00966F1F" w:rsidRPr="00362F6C" w:rsidRDefault="000B31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Director – Special Projects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30F1E0" w14:textId="3BCBDA56" w:rsidR="00966F1F" w:rsidRPr="00362F6C" w:rsidRDefault="000B31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Department of Petroleum &amp; Energy (DPE)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BBD287" w14:textId="0101D118" w:rsidR="00966F1F" w:rsidRPr="00362F6C" w:rsidRDefault="000B31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F82A1C" w14:textId="20327902" w:rsidR="00FF2FAB" w:rsidRDefault="00FF2FAB" w:rsidP="00FF2FAB">
            <w:pPr>
              <w:contextualSpacing/>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 xml:space="preserve"> </w:t>
            </w:r>
          </w:p>
          <w:p w14:paraId="52C8118F" w14:textId="77777777" w:rsidR="00FF2FAB" w:rsidRDefault="00FF2FAB" w:rsidP="00FF2FAB">
            <w:pPr>
              <w:contextualSpacing/>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t>2022</w:t>
            </w:r>
          </w:p>
          <w:p w14:paraId="7BD4F2B2" w14:textId="2EF41F64" w:rsidR="00FF2FAB" w:rsidRDefault="00FF2FAB" w:rsidP="00FF2FAB">
            <w:pPr>
              <w:contextualSpacing/>
              <w:jc w:val="center"/>
              <w:rPr>
                <w:rFonts w:ascii="Libre Franklin" w:eastAsia="Libre Franklin" w:hAnsi="Libre Franklin" w:cs="Libre Franklin"/>
                <w:sz w:val="18"/>
                <w:szCs w:val="18"/>
                <w:lang w:eastAsia="en-AU"/>
              </w:rPr>
            </w:pPr>
            <w:r w:rsidRPr="00FF2FAB">
              <w:rPr>
                <w:rFonts w:ascii="Libre Franklin" w:eastAsia="Libre Franklin" w:hAnsi="Libre Franklin" w:cs="Libre Franklin"/>
                <w:sz w:val="18"/>
                <w:szCs w:val="18"/>
                <w:lang w:eastAsia="en-AU"/>
              </w:rPr>
              <w:t>Wednesday/Thursday</w:t>
            </w:r>
            <w:r>
              <w:rPr>
                <w:rFonts w:ascii="Libre Franklin" w:eastAsia="Libre Franklin" w:hAnsi="Libre Franklin" w:cs="Libre Franklin"/>
                <w:sz w:val="18"/>
                <w:szCs w:val="18"/>
                <w:lang w:eastAsia="en-AU"/>
              </w:rPr>
              <w:t>, 09</w:t>
            </w:r>
            <w:r w:rsidRPr="00FF2FAB">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/10</w:t>
            </w:r>
            <w:r w:rsidRPr="00FF2FAB">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March</w:t>
            </w:r>
          </w:p>
          <w:p w14:paraId="66650D8D" w14:textId="77777777" w:rsidR="00FF2FAB" w:rsidRPr="00FF2FAB" w:rsidRDefault="00FF2FAB" w:rsidP="00FF2FAB">
            <w:pPr>
              <w:contextualSpacing/>
              <w:jc w:val="center"/>
              <w:rPr>
                <w:rFonts w:ascii="Libre Franklin" w:eastAsia="Libre Franklin" w:hAnsi="Libre Franklin" w:cs="Libre Franklin"/>
                <w:sz w:val="18"/>
                <w:szCs w:val="18"/>
                <w:lang w:eastAsia="en-AU"/>
              </w:rPr>
            </w:pPr>
          </w:p>
          <w:p w14:paraId="51B42927" w14:textId="62DFE8F0" w:rsidR="00966F1F" w:rsidRDefault="006A0AD9" w:rsidP="006F5365">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70FC0D03" w14:textId="3A51606D" w:rsidR="00FF2FAB" w:rsidRPr="00FF2FAB" w:rsidRDefault="00FF2FAB" w:rsidP="006F5365">
            <w:pPr>
              <w:contextualSpacing/>
              <w:jc w:val="center"/>
              <w:rPr>
                <w:rFonts w:ascii="Libre Franklin" w:eastAsia="Libre Franklin" w:hAnsi="Libre Franklin" w:cs="Libre Franklin"/>
                <w:bCs/>
                <w:sz w:val="18"/>
                <w:szCs w:val="18"/>
                <w:lang w:eastAsia="en-AU"/>
              </w:rPr>
            </w:pPr>
            <w:r w:rsidRPr="00FF2FAB">
              <w:rPr>
                <w:rFonts w:ascii="Libre Franklin" w:eastAsia="Libre Franklin" w:hAnsi="Libre Franklin" w:cs="Libre Franklin"/>
                <w:bCs/>
                <w:sz w:val="18"/>
                <w:szCs w:val="18"/>
                <w:lang w:eastAsia="en-AU"/>
              </w:rPr>
              <w:t>Thursday/Friday,</w:t>
            </w:r>
          </w:p>
          <w:p w14:paraId="1B7C8DCC" w14:textId="03DC3C7D" w:rsidR="009C0F66" w:rsidRDefault="005F22B3" w:rsidP="009C0F66">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27</w:t>
            </w:r>
            <w:r w:rsidRPr="005F22B3">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w:t>
            </w:r>
            <w:r w:rsidR="009C0F66" w:rsidRPr="004B0577">
              <w:rPr>
                <w:rFonts w:ascii="Libre Franklin" w:eastAsia="Libre Franklin" w:hAnsi="Libre Franklin" w:cs="Libre Franklin"/>
                <w:sz w:val="18"/>
                <w:szCs w:val="18"/>
                <w:lang w:eastAsia="en-AU"/>
              </w:rPr>
              <w:t>28</w:t>
            </w:r>
            <w:r w:rsidR="009C0F66" w:rsidRPr="004B0577">
              <w:rPr>
                <w:rFonts w:ascii="Libre Franklin" w:eastAsia="Libre Franklin" w:hAnsi="Libre Franklin" w:cs="Libre Franklin"/>
                <w:sz w:val="18"/>
                <w:szCs w:val="18"/>
                <w:vertAlign w:val="superscript"/>
                <w:lang w:eastAsia="en-AU"/>
              </w:rPr>
              <w:t>th</w:t>
            </w:r>
            <w:r w:rsidR="009C0F66" w:rsidRPr="004B0577">
              <w:rPr>
                <w:rFonts w:ascii="Libre Franklin" w:eastAsia="Libre Franklin" w:hAnsi="Libre Franklin" w:cs="Libre Franklin"/>
                <w:sz w:val="18"/>
                <w:szCs w:val="18"/>
                <w:lang w:eastAsia="en-AU"/>
              </w:rPr>
              <w:t xml:space="preserve"> February</w:t>
            </w:r>
          </w:p>
          <w:p w14:paraId="3309477A" w14:textId="77777777" w:rsidR="00FF2FAB" w:rsidRPr="004B0577" w:rsidRDefault="00FF2FAB" w:rsidP="009C0F66">
            <w:pPr>
              <w:contextualSpacing/>
              <w:jc w:val="center"/>
              <w:rPr>
                <w:rFonts w:ascii="Libre Franklin" w:eastAsia="Libre Franklin" w:hAnsi="Libre Franklin" w:cs="Libre Franklin"/>
                <w:sz w:val="18"/>
                <w:szCs w:val="18"/>
                <w:lang w:eastAsia="en-AU"/>
              </w:rPr>
            </w:pPr>
          </w:p>
          <w:p w14:paraId="041381AD" w14:textId="780B4195" w:rsidR="00325542" w:rsidRPr="00362F6C" w:rsidRDefault="00FF2FAB" w:rsidP="00325542">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Monday, </w:t>
            </w:r>
            <w:r w:rsidR="00325542" w:rsidRPr="00362F6C">
              <w:rPr>
                <w:rFonts w:ascii="Libre Franklin" w:eastAsia="Libre Franklin" w:hAnsi="Libre Franklin" w:cs="Libre Franklin"/>
                <w:sz w:val="18"/>
                <w:szCs w:val="18"/>
                <w:lang w:eastAsia="en-AU"/>
              </w:rPr>
              <w:t>14</w:t>
            </w:r>
            <w:r w:rsidR="00325542" w:rsidRPr="00362F6C">
              <w:rPr>
                <w:rFonts w:ascii="Libre Franklin" w:eastAsia="Libre Franklin" w:hAnsi="Libre Franklin" w:cs="Libre Franklin"/>
                <w:sz w:val="18"/>
                <w:szCs w:val="18"/>
                <w:vertAlign w:val="superscript"/>
                <w:lang w:eastAsia="en-AU"/>
              </w:rPr>
              <w:t>th</w:t>
            </w:r>
            <w:r w:rsidR="00325542" w:rsidRPr="00362F6C">
              <w:rPr>
                <w:rFonts w:ascii="Libre Franklin" w:eastAsia="Libre Franklin" w:hAnsi="Libre Franklin" w:cs="Libre Franklin"/>
                <w:sz w:val="18"/>
                <w:szCs w:val="18"/>
                <w:lang w:eastAsia="en-AU"/>
              </w:rPr>
              <w:t xml:space="preserve"> September</w:t>
            </w:r>
          </w:p>
          <w:p w14:paraId="7B626F62" w14:textId="4DC5CC57" w:rsidR="00325542" w:rsidRDefault="00325542" w:rsidP="00325542">
            <w:pPr>
              <w:spacing w:before="0" w:after="0"/>
              <w:jc w:val="center"/>
              <w:rPr>
                <w:rFonts w:ascii="Libre Franklin" w:eastAsia="Libre Franklin" w:hAnsi="Libre Franklin" w:cs="Libre Franklin"/>
                <w:sz w:val="18"/>
                <w:szCs w:val="18"/>
                <w:lang w:eastAsia="en-AU"/>
              </w:rPr>
            </w:pPr>
          </w:p>
          <w:p w14:paraId="383CF195" w14:textId="77777777" w:rsidR="00FF2FAB" w:rsidRDefault="00FF2FAB" w:rsidP="00325542">
            <w:pPr>
              <w:spacing w:before="0" w:after="0"/>
              <w:jc w:val="center"/>
              <w:rPr>
                <w:rFonts w:ascii="Libre Franklin" w:eastAsia="Libre Franklin" w:hAnsi="Libre Franklin" w:cs="Libre Franklin"/>
                <w:sz w:val="18"/>
                <w:szCs w:val="18"/>
                <w:lang w:eastAsia="en-AU"/>
              </w:rPr>
            </w:pPr>
          </w:p>
          <w:p w14:paraId="5B5237DF" w14:textId="77777777" w:rsidR="00A62407" w:rsidRDefault="00A62407" w:rsidP="00A62407">
            <w:pPr>
              <w:spacing w:before="0" w:after="0"/>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lastRenderedPageBreak/>
              <w:t>2019</w:t>
            </w:r>
          </w:p>
          <w:p w14:paraId="7C3653C7" w14:textId="77777777" w:rsidR="00A62407" w:rsidRPr="00DA1FB7" w:rsidRDefault="00A62407" w:rsidP="00A62407">
            <w:pPr>
              <w:spacing w:before="0" w:after="0"/>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Thursday, </w:t>
            </w:r>
            <w:r w:rsidRPr="00DA1FB7">
              <w:rPr>
                <w:rFonts w:ascii="Libre Franklin" w:eastAsia="Libre Franklin" w:hAnsi="Libre Franklin" w:cs="Libre Franklin"/>
                <w:bCs/>
                <w:sz w:val="18"/>
                <w:szCs w:val="18"/>
                <w:lang w:eastAsia="en-AU"/>
              </w:rPr>
              <w:t>24</w:t>
            </w:r>
            <w:r w:rsidRPr="00DA1FB7">
              <w:rPr>
                <w:rFonts w:ascii="Libre Franklin" w:eastAsia="Libre Franklin" w:hAnsi="Libre Franklin" w:cs="Libre Franklin"/>
                <w:bCs/>
                <w:sz w:val="18"/>
                <w:szCs w:val="18"/>
                <w:vertAlign w:val="superscript"/>
                <w:lang w:eastAsia="en-AU"/>
              </w:rPr>
              <w:t>th</w:t>
            </w:r>
            <w:r w:rsidRPr="00DA1FB7">
              <w:rPr>
                <w:rFonts w:ascii="Libre Franklin" w:eastAsia="Libre Franklin" w:hAnsi="Libre Franklin" w:cs="Libre Franklin"/>
                <w:bCs/>
                <w:sz w:val="18"/>
                <w:szCs w:val="18"/>
                <w:lang w:eastAsia="en-AU"/>
              </w:rPr>
              <w:t xml:space="preserve"> Oct</w:t>
            </w:r>
            <w:r>
              <w:rPr>
                <w:rFonts w:ascii="Libre Franklin" w:eastAsia="Libre Franklin" w:hAnsi="Libre Franklin" w:cs="Libre Franklin"/>
                <w:bCs/>
                <w:sz w:val="18"/>
                <w:szCs w:val="18"/>
                <w:lang w:eastAsia="en-AU"/>
              </w:rPr>
              <w:t>ober</w:t>
            </w:r>
          </w:p>
          <w:p w14:paraId="268848B5" w14:textId="3FD907F8" w:rsidR="004138D0" w:rsidRPr="009B26C7" w:rsidRDefault="004138D0" w:rsidP="00FF2FAB">
            <w:pPr>
              <w:spacing w:before="0" w:after="0"/>
              <w:jc w:val="center"/>
              <w:rPr>
                <w:rFonts w:ascii="Libre Franklin" w:eastAsia="Libre Franklin" w:hAnsi="Libre Franklin" w:cs="Libre Franklin"/>
                <w:b/>
                <w:bCs/>
                <w:sz w:val="18"/>
                <w:szCs w:val="18"/>
                <w:lang w:eastAsia="en-AU"/>
              </w:rPr>
            </w:pPr>
          </w:p>
        </w:tc>
      </w:tr>
      <w:tr w:rsidR="00966F1F" w:rsidRPr="009B26C7" w14:paraId="2D76B196"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2776AE" w14:textId="6C16E91E" w:rsidR="00966F1F" w:rsidRPr="00362F6C" w:rsidRDefault="00797A31"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lastRenderedPageBreak/>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00E9FF" w14:textId="4C433ECB" w:rsidR="00966F1F" w:rsidRPr="00362F6C" w:rsidRDefault="00797A31"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1DADFC" w14:textId="6800B21A" w:rsidR="00966F1F" w:rsidRPr="00362F6C" w:rsidRDefault="00CA57BA"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201</w:t>
            </w:r>
            <w:r w:rsidR="00BB66C6">
              <w:rPr>
                <w:rFonts w:ascii="Libre Franklin" w:eastAsia="Libre Franklin" w:hAnsi="Libre Franklin" w:cs="Libre Franklin"/>
                <w:sz w:val="18"/>
                <w:szCs w:val="18"/>
                <w:lang w:eastAsia="en-AU"/>
              </w:rPr>
              <w:t>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A867EC" w14:textId="4B3018E5" w:rsidR="00966F1F" w:rsidRPr="00362F6C" w:rsidRDefault="00797A31"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Vicky Coleman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A7BE99" w14:textId="758ED63B" w:rsidR="00966F1F" w:rsidRPr="00362F6C" w:rsidRDefault="000B31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Revenue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47C2B4" w14:textId="72C34A1A" w:rsidR="00966F1F" w:rsidRPr="00362F6C" w:rsidRDefault="000B31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Department of Petroleum &amp; Energy (DPE)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056C66" w14:textId="6AE429FC" w:rsidR="00966F1F" w:rsidRPr="00362F6C" w:rsidRDefault="000B311F"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85C894" w14:textId="77777777" w:rsidR="005F2DDA" w:rsidRDefault="005F2DDA" w:rsidP="005F2DDA">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3CDF6C3A" w14:textId="4A54B6C5" w:rsidR="00325542" w:rsidRPr="00362F6C" w:rsidRDefault="00BA3110" w:rsidP="00325542">
            <w:pPr>
              <w:spacing w:before="0" w:after="0"/>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Monday</w:t>
            </w:r>
            <w:r w:rsidR="00325542">
              <w:rPr>
                <w:rFonts w:ascii="Libre Franklin" w:eastAsia="Libre Franklin" w:hAnsi="Libre Franklin" w:cs="Libre Franklin"/>
                <w:sz w:val="18"/>
                <w:szCs w:val="18"/>
                <w:lang w:eastAsia="en-AU"/>
              </w:rPr>
              <w:t xml:space="preserve">, </w:t>
            </w:r>
            <w:r w:rsidR="00325542" w:rsidRPr="00362F6C">
              <w:rPr>
                <w:rFonts w:ascii="Libre Franklin" w:eastAsia="Libre Franklin" w:hAnsi="Libre Franklin" w:cs="Libre Franklin"/>
                <w:sz w:val="18"/>
                <w:szCs w:val="18"/>
                <w:lang w:eastAsia="en-AU"/>
              </w:rPr>
              <w:t>14</w:t>
            </w:r>
            <w:r w:rsidR="00325542" w:rsidRPr="00362F6C">
              <w:rPr>
                <w:rFonts w:ascii="Libre Franklin" w:eastAsia="Libre Franklin" w:hAnsi="Libre Franklin" w:cs="Libre Franklin"/>
                <w:sz w:val="18"/>
                <w:szCs w:val="18"/>
                <w:vertAlign w:val="superscript"/>
                <w:lang w:eastAsia="en-AU"/>
              </w:rPr>
              <w:t>th</w:t>
            </w:r>
            <w:r w:rsidR="00325542" w:rsidRPr="00362F6C">
              <w:rPr>
                <w:rFonts w:ascii="Libre Franklin" w:eastAsia="Libre Franklin" w:hAnsi="Libre Franklin" w:cs="Libre Franklin"/>
                <w:sz w:val="18"/>
                <w:szCs w:val="18"/>
                <w:lang w:eastAsia="en-AU"/>
              </w:rPr>
              <w:t xml:space="preserve"> September</w:t>
            </w:r>
          </w:p>
          <w:p w14:paraId="2FA99882" w14:textId="77777777" w:rsidR="00553B23" w:rsidRDefault="00553B23" w:rsidP="00BB66C6">
            <w:pPr>
              <w:spacing w:before="0" w:after="0"/>
              <w:rPr>
                <w:rFonts w:ascii="Libre Franklin" w:eastAsia="Libre Franklin" w:hAnsi="Libre Franklin" w:cs="Libre Franklin"/>
                <w:b/>
                <w:sz w:val="18"/>
                <w:szCs w:val="18"/>
                <w:lang w:eastAsia="en-AU"/>
              </w:rPr>
            </w:pPr>
          </w:p>
          <w:p w14:paraId="6460A7F4" w14:textId="3014F938" w:rsidR="00A62407" w:rsidRDefault="00A62407" w:rsidP="00A62407">
            <w:pPr>
              <w:spacing w:before="0" w:after="0"/>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t>2019</w:t>
            </w:r>
          </w:p>
          <w:p w14:paraId="6B1820CB" w14:textId="77777777" w:rsidR="00A62407" w:rsidRPr="00DA1FB7" w:rsidRDefault="00A62407" w:rsidP="00A62407">
            <w:pPr>
              <w:spacing w:before="0" w:after="0"/>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Thursday, </w:t>
            </w:r>
            <w:r w:rsidRPr="00DA1FB7">
              <w:rPr>
                <w:rFonts w:ascii="Libre Franklin" w:eastAsia="Libre Franklin" w:hAnsi="Libre Franklin" w:cs="Libre Franklin"/>
                <w:bCs/>
                <w:sz w:val="18"/>
                <w:szCs w:val="18"/>
                <w:lang w:eastAsia="en-AU"/>
              </w:rPr>
              <w:t>24</w:t>
            </w:r>
            <w:r w:rsidRPr="00DA1FB7">
              <w:rPr>
                <w:rFonts w:ascii="Libre Franklin" w:eastAsia="Libre Franklin" w:hAnsi="Libre Franklin" w:cs="Libre Franklin"/>
                <w:bCs/>
                <w:sz w:val="18"/>
                <w:szCs w:val="18"/>
                <w:vertAlign w:val="superscript"/>
                <w:lang w:eastAsia="en-AU"/>
              </w:rPr>
              <w:t>th</w:t>
            </w:r>
            <w:r w:rsidRPr="00DA1FB7">
              <w:rPr>
                <w:rFonts w:ascii="Libre Franklin" w:eastAsia="Libre Franklin" w:hAnsi="Libre Franklin" w:cs="Libre Franklin"/>
                <w:bCs/>
                <w:sz w:val="18"/>
                <w:szCs w:val="18"/>
                <w:lang w:eastAsia="en-AU"/>
              </w:rPr>
              <w:t xml:space="preserve"> Oct</w:t>
            </w:r>
            <w:r>
              <w:rPr>
                <w:rFonts w:ascii="Libre Franklin" w:eastAsia="Libre Franklin" w:hAnsi="Libre Franklin" w:cs="Libre Franklin"/>
                <w:bCs/>
                <w:sz w:val="18"/>
                <w:szCs w:val="18"/>
                <w:lang w:eastAsia="en-AU"/>
              </w:rPr>
              <w:t>ober</w:t>
            </w:r>
          </w:p>
          <w:p w14:paraId="101C6C62" w14:textId="3E82D984" w:rsidR="00966F1F" w:rsidRPr="009B26C7" w:rsidRDefault="00966F1F" w:rsidP="00BB66C6">
            <w:pPr>
              <w:spacing w:before="0" w:after="0"/>
              <w:jc w:val="center"/>
              <w:rPr>
                <w:rFonts w:ascii="Libre Franklin" w:eastAsia="Libre Franklin" w:hAnsi="Libre Franklin" w:cs="Libre Franklin"/>
                <w:b/>
                <w:bCs/>
                <w:sz w:val="18"/>
                <w:szCs w:val="18"/>
                <w:lang w:eastAsia="en-AU"/>
              </w:rPr>
            </w:pPr>
          </w:p>
        </w:tc>
      </w:tr>
      <w:tr w:rsidR="000B311F" w:rsidRPr="009B26C7" w14:paraId="10D3937A"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74F486" w14:textId="120D2BC2" w:rsidR="000B311F" w:rsidRPr="00362F6C" w:rsidRDefault="000B311F" w:rsidP="000B311F">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 xml:space="preserve">Government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D59837" w14:textId="480BBF00" w:rsidR="000B311F" w:rsidRPr="00362F6C" w:rsidRDefault="000B311F" w:rsidP="000B311F">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3D4029" w14:textId="13F62899" w:rsidR="000B311F" w:rsidRPr="00362F6C" w:rsidRDefault="00FD6E97" w:rsidP="000B311F">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D337FE" w14:textId="30129375" w:rsidR="000B311F" w:rsidRPr="00362F6C" w:rsidRDefault="000B311F" w:rsidP="000B311F">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Samuel Tobung</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17CF9D" w14:textId="4D3C7A80" w:rsidR="000B311F" w:rsidRPr="00362F6C" w:rsidRDefault="000B311F" w:rsidP="000B311F">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Production Engineer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846053" w14:textId="63F8792C" w:rsidR="000B311F" w:rsidRPr="00362F6C" w:rsidRDefault="000B311F" w:rsidP="000B311F">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Department of Petroleum &amp; Energy (DPE)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702307" w14:textId="322489EA" w:rsidR="000B311F" w:rsidRPr="00362F6C" w:rsidRDefault="000B311F" w:rsidP="000B311F">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4A2EE8" w14:textId="77777777" w:rsidR="00BB66C6" w:rsidRDefault="005F2DDA" w:rsidP="00BB66C6">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7C098049" w14:textId="6D5534FC" w:rsidR="005F22B3" w:rsidRDefault="00BB66C6" w:rsidP="00BB66C6">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Thursday/Friday, </w:t>
            </w:r>
            <w:r w:rsidR="005F22B3">
              <w:rPr>
                <w:rFonts w:ascii="Libre Franklin" w:eastAsia="Libre Franklin" w:hAnsi="Libre Franklin" w:cs="Libre Franklin"/>
                <w:sz w:val="18"/>
                <w:szCs w:val="18"/>
                <w:lang w:eastAsia="en-AU"/>
              </w:rPr>
              <w:t>27</w:t>
            </w:r>
            <w:r w:rsidR="005F22B3" w:rsidRPr="005F22B3">
              <w:rPr>
                <w:rFonts w:ascii="Libre Franklin" w:eastAsia="Libre Franklin" w:hAnsi="Libre Franklin" w:cs="Libre Franklin"/>
                <w:sz w:val="18"/>
                <w:szCs w:val="18"/>
                <w:vertAlign w:val="superscript"/>
                <w:lang w:eastAsia="en-AU"/>
              </w:rPr>
              <w:t>th</w:t>
            </w:r>
            <w:r w:rsidR="005F22B3">
              <w:rPr>
                <w:rFonts w:ascii="Libre Franklin" w:eastAsia="Libre Franklin" w:hAnsi="Libre Franklin" w:cs="Libre Franklin"/>
                <w:sz w:val="18"/>
                <w:szCs w:val="18"/>
                <w:lang w:eastAsia="en-AU"/>
              </w:rPr>
              <w:t>/</w:t>
            </w:r>
            <w:r w:rsidR="005F22B3" w:rsidRPr="004B0577">
              <w:rPr>
                <w:rFonts w:ascii="Libre Franklin" w:eastAsia="Libre Franklin" w:hAnsi="Libre Franklin" w:cs="Libre Franklin"/>
                <w:sz w:val="18"/>
                <w:szCs w:val="18"/>
                <w:lang w:eastAsia="en-AU"/>
              </w:rPr>
              <w:t>28</w:t>
            </w:r>
            <w:r w:rsidR="005F22B3" w:rsidRPr="004B0577">
              <w:rPr>
                <w:rFonts w:ascii="Libre Franklin" w:eastAsia="Libre Franklin" w:hAnsi="Libre Franklin" w:cs="Libre Franklin"/>
                <w:sz w:val="18"/>
                <w:szCs w:val="18"/>
                <w:vertAlign w:val="superscript"/>
                <w:lang w:eastAsia="en-AU"/>
              </w:rPr>
              <w:t>th</w:t>
            </w:r>
            <w:r w:rsidR="005F22B3" w:rsidRPr="004B0577">
              <w:rPr>
                <w:rFonts w:ascii="Libre Franklin" w:eastAsia="Libre Franklin" w:hAnsi="Libre Franklin" w:cs="Libre Franklin"/>
                <w:sz w:val="18"/>
                <w:szCs w:val="18"/>
                <w:lang w:eastAsia="en-AU"/>
              </w:rPr>
              <w:t xml:space="preserve"> February</w:t>
            </w:r>
          </w:p>
          <w:p w14:paraId="78DEA31A" w14:textId="77777777" w:rsidR="00BB66C6" w:rsidRPr="00BB66C6" w:rsidRDefault="00BB66C6" w:rsidP="00BB66C6">
            <w:pPr>
              <w:contextualSpacing/>
              <w:jc w:val="center"/>
              <w:rPr>
                <w:rFonts w:ascii="Libre Franklin" w:eastAsia="Libre Franklin" w:hAnsi="Libre Franklin" w:cs="Libre Franklin"/>
                <w:b/>
                <w:bCs/>
                <w:sz w:val="18"/>
                <w:szCs w:val="18"/>
                <w:lang w:eastAsia="en-AU"/>
              </w:rPr>
            </w:pPr>
          </w:p>
          <w:p w14:paraId="15EE1C47" w14:textId="3884D637" w:rsidR="009C0F66" w:rsidRPr="00362F6C" w:rsidRDefault="00BB66C6" w:rsidP="009C0F66">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Monday, </w:t>
            </w:r>
            <w:r w:rsidR="009C0F66" w:rsidRPr="00362F6C">
              <w:rPr>
                <w:rFonts w:ascii="Libre Franklin" w:eastAsia="Libre Franklin" w:hAnsi="Libre Franklin" w:cs="Libre Franklin"/>
                <w:sz w:val="18"/>
                <w:szCs w:val="18"/>
                <w:lang w:eastAsia="en-AU"/>
              </w:rPr>
              <w:t>14</w:t>
            </w:r>
            <w:r w:rsidR="009C0F66" w:rsidRPr="00362F6C">
              <w:rPr>
                <w:rFonts w:ascii="Libre Franklin" w:eastAsia="Libre Franklin" w:hAnsi="Libre Franklin" w:cs="Libre Franklin"/>
                <w:sz w:val="18"/>
                <w:szCs w:val="18"/>
                <w:vertAlign w:val="superscript"/>
                <w:lang w:eastAsia="en-AU"/>
              </w:rPr>
              <w:t>th</w:t>
            </w:r>
            <w:r w:rsidR="009C0F66" w:rsidRPr="00362F6C">
              <w:rPr>
                <w:rFonts w:ascii="Libre Franklin" w:eastAsia="Libre Franklin" w:hAnsi="Libre Franklin" w:cs="Libre Franklin"/>
                <w:sz w:val="18"/>
                <w:szCs w:val="18"/>
                <w:lang w:eastAsia="en-AU"/>
              </w:rPr>
              <w:t xml:space="preserve"> September</w:t>
            </w:r>
          </w:p>
          <w:p w14:paraId="15FC72FA" w14:textId="20CFE16E" w:rsidR="000B311F" w:rsidRPr="009B26C7" w:rsidRDefault="000B311F" w:rsidP="00BB66C6">
            <w:pPr>
              <w:spacing w:before="0" w:after="0"/>
              <w:rPr>
                <w:rFonts w:ascii="Libre Franklin" w:eastAsia="Libre Franklin" w:hAnsi="Libre Franklin" w:cs="Libre Franklin"/>
                <w:b/>
                <w:bCs/>
                <w:sz w:val="18"/>
                <w:szCs w:val="18"/>
                <w:lang w:eastAsia="en-AU"/>
              </w:rPr>
            </w:pPr>
          </w:p>
        </w:tc>
      </w:tr>
      <w:tr w:rsidR="0051235D" w:rsidRPr="009B26C7" w14:paraId="6E9A2F9F" w14:textId="77777777" w:rsidTr="00BB66C6">
        <w:trPr>
          <w:trHeight w:val="118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C40691" w14:textId="2A6C0B61" w:rsidR="0051235D" w:rsidRPr="00362F6C" w:rsidRDefault="0051235D"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 xml:space="preserve">Government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3CCD01" w14:textId="363DA925" w:rsidR="0051235D" w:rsidRPr="00362F6C" w:rsidRDefault="0051235D"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918198" w14:textId="0A919707" w:rsidR="0051235D" w:rsidRPr="00362F6C" w:rsidRDefault="00FD6E97"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258315" w14:textId="49694A55" w:rsidR="0051235D" w:rsidRPr="00362F6C" w:rsidRDefault="00FD6E97"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Nancy Kavu</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226E75" w14:textId="769B48A8" w:rsidR="0051235D" w:rsidRPr="00362F6C" w:rsidRDefault="00FD6E97"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Manager - Revenue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F45053" w14:textId="1A1A256C" w:rsidR="0051235D" w:rsidRPr="00362F6C" w:rsidRDefault="00FD6E97"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Conservation &amp; Environment Protection Authority (CEPA)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BA677A" w14:textId="770C76AD" w:rsidR="0051235D" w:rsidRPr="00362F6C" w:rsidRDefault="00FD6E97"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E14AAB" w14:textId="77777777" w:rsidR="00BB66C6" w:rsidRDefault="00BB66C6" w:rsidP="00BB66C6">
            <w:pPr>
              <w:contextualSpacing/>
              <w:jc w:val="center"/>
              <w:rPr>
                <w:rFonts w:ascii="Libre Franklin" w:eastAsia="Libre Franklin" w:hAnsi="Libre Franklin" w:cs="Libre Franklin"/>
                <w:b/>
                <w:sz w:val="18"/>
                <w:szCs w:val="18"/>
                <w:lang w:eastAsia="en-AU"/>
              </w:rPr>
            </w:pPr>
          </w:p>
          <w:p w14:paraId="0C573521" w14:textId="410109C9" w:rsidR="00BB66C6" w:rsidRDefault="00BB66C6" w:rsidP="00BB66C6">
            <w:pPr>
              <w:contextualSpacing/>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t>2022</w:t>
            </w:r>
          </w:p>
          <w:p w14:paraId="30209FAB" w14:textId="4E267AAD" w:rsidR="0051235D" w:rsidRPr="00BB66C6" w:rsidRDefault="00BB66C6" w:rsidP="00BB66C6">
            <w:pPr>
              <w:contextualSpacing/>
              <w:jc w:val="center"/>
              <w:rPr>
                <w:rFonts w:ascii="Libre Franklin" w:eastAsia="Libre Franklin" w:hAnsi="Libre Franklin" w:cs="Libre Franklin"/>
                <w:sz w:val="18"/>
                <w:szCs w:val="18"/>
                <w:lang w:eastAsia="en-AU"/>
              </w:rPr>
            </w:pPr>
            <w:r w:rsidRPr="00FF2FAB">
              <w:rPr>
                <w:rFonts w:ascii="Libre Franklin" w:eastAsia="Libre Franklin" w:hAnsi="Libre Franklin" w:cs="Libre Franklin"/>
                <w:sz w:val="18"/>
                <w:szCs w:val="18"/>
                <w:lang w:eastAsia="en-AU"/>
              </w:rPr>
              <w:t>Wednesday/Thursday</w:t>
            </w:r>
            <w:r>
              <w:rPr>
                <w:rFonts w:ascii="Libre Franklin" w:eastAsia="Libre Franklin" w:hAnsi="Libre Franklin" w:cs="Libre Franklin"/>
                <w:sz w:val="18"/>
                <w:szCs w:val="18"/>
                <w:lang w:eastAsia="en-AU"/>
              </w:rPr>
              <w:t>, 09</w:t>
            </w:r>
            <w:r w:rsidRPr="00FF2FAB">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/10</w:t>
            </w:r>
            <w:r w:rsidRPr="00FF2FAB">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March</w:t>
            </w:r>
          </w:p>
        </w:tc>
      </w:tr>
      <w:tr w:rsidR="0051235D" w:rsidRPr="009B26C7" w14:paraId="787ED389"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21D210" w14:textId="0DFD4828" w:rsidR="0051235D" w:rsidRPr="00362F6C" w:rsidRDefault="0051235D"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 xml:space="preserve">Government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84677C" w14:textId="768EC99A" w:rsidR="0051235D" w:rsidRPr="00362F6C" w:rsidRDefault="0051235D"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82D84F" w14:textId="530DF473" w:rsidR="0051235D" w:rsidRPr="00362F6C" w:rsidRDefault="00FD6E97"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B14DDB" w14:textId="64F089D7" w:rsidR="0051235D" w:rsidRPr="00362F6C" w:rsidRDefault="00FD6E97"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 xml:space="preserve">Edwina </w:t>
            </w:r>
            <w:proofErr w:type="spellStart"/>
            <w:r w:rsidRPr="00362F6C">
              <w:rPr>
                <w:rFonts w:ascii="Libre Franklin" w:eastAsia="Libre Franklin" w:hAnsi="Libre Franklin" w:cs="Libre Franklin"/>
                <w:sz w:val="18"/>
                <w:szCs w:val="18"/>
                <w:lang w:eastAsia="en-AU"/>
              </w:rPr>
              <w:t>Irale</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04877A" w14:textId="7B96A42F" w:rsidR="0051235D" w:rsidRPr="00362F6C" w:rsidRDefault="00FD6E97"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Environment Assessment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CE20A5" w14:textId="781A64CA" w:rsidR="0051235D" w:rsidRPr="00362F6C" w:rsidRDefault="00FD6E97"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Conservation &amp; Environment Protection Authority (CEPA)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C7452A" w14:textId="0B77A4A3" w:rsidR="0051235D" w:rsidRPr="00362F6C" w:rsidRDefault="00FD6E97" w:rsidP="0051235D">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48EBDA" w14:textId="77777777" w:rsidR="00BB66C6" w:rsidRDefault="00BB66C6" w:rsidP="00AE7C2C">
            <w:pPr>
              <w:contextualSpacing/>
              <w:jc w:val="center"/>
              <w:rPr>
                <w:rFonts w:ascii="Libre Franklin" w:eastAsia="Libre Franklin" w:hAnsi="Libre Franklin" w:cs="Libre Franklin"/>
                <w:b/>
                <w:bCs/>
                <w:sz w:val="18"/>
                <w:szCs w:val="18"/>
                <w:lang w:eastAsia="en-AU"/>
              </w:rPr>
            </w:pPr>
          </w:p>
          <w:p w14:paraId="20A5ED04" w14:textId="576A5B99" w:rsidR="00AE7C2C" w:rsidRDefault="00AE7C2C" w:rsidP="00AE7C2C">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1EDAAFF6" w14:textId="77777777" w:rsidR="00BB66C6" w:rsidRDefault="00BB66C6" w:rsidP="00BB66C6">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Thursday/Friday, 27</w:t>
            </w:r>
            <w:r w:rsidRPr="005F22B3">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w:t>
            </w:r>
            <w:r w:rsidRPr="004B0577">
              <w:rPr>
                <w:rFonts w:ascii="Libre Franklin" w:eastAsia="Libre Franklin" w:hAnsi="Libre Franklin" w:cs="Libre Franklin"/>
                <w:sz w:val="18"/>
                <w:szCs w:val="18"/>
                <w:lang w:eastAsia="en-AU"/>
              </w:rPr>
              <w:t>28</w:t>
            </w:r>
            <w:r w:rsidRPr="004B0577">
              <w:rPr>
                <w:rFonts w:ascii="Libre Franklin" w:eastAsia="Libre Franklin" w:hAnsi="Libre Franklin" w:cs="Libre Franklin"/>
                <w:sz w:val="18"/>
                <w:szCs w:val="18"/>
                <w:vertAlign w:val="superscript"/>
                <w:lang w:eastAsia="en-AU"/>
              </w:rPr>
              <w:t>th</w:t>
            </w:r>
            <w:r w:rsidRPr="004B0577">
              <w:rPr>
                <w:rFonts w:ascii="Libre Franklin" w:eastAsia="Libre Franklin" w:hAnsi="Libre Franklin" w:cs="Libre Franklin"/>
                <w:sz w:val="18"/>
                <w:szCs w:val="18"/>
                <w:lang w:eastAsia="en-AU"/>
              </w:rPr>
              <w:t xml:space="preserve"> February</w:t>
            </w:r>
          </w:p>
          <w:p w14:paraId="469D36BA" w14:textId="77777777" w:rsidR="00BB66C6" w:rsidRPr="00BB66C6" w:rsidRDefault="00BB66C6" w:rsidP="00BB66C6">
            <w:pPr>
              <w:contextualSpacing/>
              <w:jc w:val="center"/>
              <w:rPr>
                <w:rFonts w:ascii="Libre Franklin" w:eastAsia="Libre Franklin" w:hAnsi="Libre Franklin" w:cs="Libre Franklin"/>
                <w:b/>
                <w:bCs/>
                <w:sz w:val="18"/>
                <w:szCs w:val="18"/>
                <w:lang w:eastAsia="en-AU"/>
              </w:rPr>
            </w:pPr>
          </w:p>
          <w:p w14:paraId="2EB53353" w14:textId="305F5DFF" w:rsidR="0051235D" w:rsidRPr="00BB66C6" w:rsidRDefault="0051235D" w:rsidP="00BB66C6">
            <w:pPr>
              <w:spacing w:before="0" w:after="0"/>
              <w:contextualSpacing/>
              <w:jc w:val="center"/>
              <w:rPr>
                <w:rFonts w:ascii="Libre Franklin" w:eastAsia="Libre Franklin" w:hAnsi="Libre Franklin" w:cs="Libre Franklin"/>
                <w:sz w:val="18"/>
                <w:szCs w:val="18"/>
                <w:lang w:eastAsia="en-AU"/>
              </w:rPr>
            </w:pPr>
          </w:p>
        </w:tc>
      </w:tr>
      <w:tr w:rsidR="00AE7C2C" w:rsidRPr="009B26C7" w14:paraId="5E418AE0"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A0D454" w14:textId="2D93A13C" w:rsidR="00AE7C2C" w:rsidRDefault="00AE7C2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FE6299" w14:textId="5946963F" w:rsidR="00AE7C2C" w:rsidRDefault="00AE7C2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195762" w14:textId="27BC17BA" w:rsidR="00AE7C2C" w:rsidRDefault="00AE7C2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3A0F3D" w14:textId="1E27F9A0" w:rsidR="00AE7C2C" w:rsidRDefault="00AE7C2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Susan Yakip</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675952" w14:textId="534C0FC3" w:rsidR="00AE7C2C" w:rsidRDefault="00AE7C2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Revenue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DA878A" w14:textId="15D8F7B6" w:rsidR="00AE7C2C" w:rsidRDefault="00AE7C2C" w:rsidP="006F5365">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Conservation &amp; Environment Protection Authority (CEPA)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8E9093" w14:textId="315E9A64" w:rsidR="00AE7C2C" w:rsidRDefault="00AE7C2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A1D46E" w14:textId="77777777" w:rsidR="00BB66C6" w:rsidRDefault="00BB66C6" w:rsidP="00AE7C2C">
            <w:pPr>
              <w:contextualSpacing/>
              <w:jc w:val="center"/>
              <w:rPr>
                <w:rFonts w:ascii="Libre Franklin" w:eastAsia="Libre Franklin" w:hAnsi="Libre Franklin" w:cs="Libre Franklin"/>
                <w:b/>
                <w:bCs/>
                <w:sz w:val="18"/>
                <w:szCs w:val="18"/>
                <w:lang w:eastAsia="en-AU"/>
              </w:rPr>
            </w:pPr>
          </w:p>
          <w:p w14:paraId="28BE8485" w14:textId="5EA7778A" w:rsidR="00AE7C2C" w:rsidRDefault="00AE7C2C" w:rsidP="00AE7C2C">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1849468E" w14:textId="77777777" w:rsidR="00BB66C6" w:rsidRDefault="00BB66C6" w:rsidP="00BB66C6">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Thursday/Friday, 27</w:t>
            </w:r>
            <w:r w:rsidRPr="005F22B3">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w:t>
            </w:r>
            <w:r w:rsidRPr="004B0577">
              <w:rPr>
                <w:rFonts w:ascii="Libre Franklin" w:eastAsia="Libre Franklin" w:hAnsi="Libre Franklin" w:cs="Libre Franklin"/>
                <w:sz w:val="18"/>
                <w:szCs w:val="18"/>
                <w:lang w:eastAsia="en-AU"/>
              </w:rPr>
              <w:t>28</w:t>
            </w:r>
            <w:r w:rsidRPr="004B0577">
              <w:rPr>
                <w:rFonts w:ascii="Libre Franklin" w:eastAsia="Libre Franklin" w:hAnsi="Libre Franklin" w:cs="Libre Franklin"/>
                <w:sz w:val="18"/>
                <w:szCs w:val="18"/>
                <w:vertAlign w:val="superscript"/>
                <w:lang w:eastAsia="en-AU"/>
              </w:rPr>
              <w:t>th</w:t>
            </w:r>
            <w:r w:rsidRPr="004B0577">
              <w:rPr>
                <w:rFonts w:ascii="Libre Franklin" w:eastAsia="Libre Franklin" w:hAnsi="Libre Franklin" w:cs="Libre Franklin"/>
                <w:sz w:val="18"/>
                <w:szCs w:val="18"/>
                <w:lang w:eastAsia="en-AU"/>
              </w:rPr>
              <w:t xml:space="preserve"> February</w:t>
            </w:r>
          </w:p>
          <w:p w14:paraId="4E2465EA" w14:textId="77777777" w:rsidR="00BB66C6" w:rsidRPr="00BB66C6" w:rsidRDefault="00BB66C6" w:rsidP="00BB66C6">
            <w:pPr>
              <w:contextualSpacing/>
              <w:jc w:val="center"/>
              <w:rPr>
                <w:rFonts w:ascii="Libre Franklin" w:eastAsia="Libre Franklin" w:hAnsi="Libre Franklin" w:cs="Libre Franklin"/>
                <w:b/>
                <w:bCs/>
                <w:sz w:val="18"/>
                <w:szCs w:val="18"/>
                <w:lang w:eastAsia="en-AU"/>
              </w:rPr>
            </w:pPr>
          </w:p>
          <w:p w14:paraId="5A4D3044" w14:textId="77777777" w:rsidR="00AE7C2C" w:rsidRDefault="00AE7C2C" w:rsidP="00BB66C6">
            <w:pPr>
              <w:spacing w:before="0" w:after="0"/>
              <w:contextualSpacing/>
              <w:jc w:val="center"/>
              <w:rPr>
                <w:rFonts w:ascii="Libre Franklin" w:eastAsia="Libre Franklin" w:hAnsi="Libre Franklin" w:cs="Libre Franklin"/>
                <w:b/>
                <w:bCs/>
                <w:sz w:val="18"/>
                <w:szCs w:val="18"/>
                <w:lang w:eastAsia="en-AU"/>
              </w:rPr>
            </w:pPr>
          </w:p>
        </w:tc>
      </w:tr>
      <w:tr w:rsidR="00B12C4F" w:rsidRPr="009B26C7" w14:paraId="272F26F2" w14:textId="77777777" w:rsidTr="00BB66C6">
        <w:trPr>
          <w:trHeight w:val="1431"/>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03BC76" w14:textId="5208150D" w:rsidR="00B12C4F" w:rsidRDefault="00B12C4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lastRenderedPageBreak/>
              <w:t>SOE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61CC3E" w14:textId="1FB38334" w:rsidR="00B12C4F" w:rsidRDefault="00B12C4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E52409" w14:textId="7C012958" w:rsidR="00B12C4F" w:rsidRDefault="00B12C4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A47257" w14:textId="4BD057FB" w:rsidR="00B12C4F" w:rsidRDefault="00B12C4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Tim </w:t>
            </w:r>
            <w:proofErr w:type="spellStart"/>
            <w:r>
              <w:rPr>
                <w:rFonts w:ascii="Libre Franklin" w:eastAsia="Libre Franklin" w:hAnsi="Libre Franklin" w:cs="Libre Franklin"/>
                <w:sz w:val="18"/>
                <w:szCs w:val="18"/>
                <w:lang w:eastAsia="en-AU"/>
              </w:rPr>
              <w:t>Baiyo</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C36439" w14:textId="0DA68A1C" w:rsidR="00B12C4F" w:rsidRDefault="00B12C4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Financial Controller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E8B8C5" w14:textId="119AF736" w:rsidR="00B12C4F" w:rsidRDefault="00B12C4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Kumul Petroleum Holdings Ltd (KPHL)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054426" w14:textId="12FDEB5B" w:rsidR="00B12C4F" w:rsidRDefault="00B12C4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5E7B08" w14:textId="77777777" w:rsidR="00BB66C6" w:rsidRDefault="00BB66C6" w:rsidP="00B12C4F">
            <w:pPr>
              <w:spacing w:before="0" w:after="0"/>
              <w:jc w:val="center"/>
              <w:rPr>
                <w:rFonts w:ascii="Libre Franklin" w:eastAsia="Libre Franklin" w:hAnsi="Libre Franklin" w:cs="Libre Franklin"/>
                <w:b/>
                <w:sz w:val="18"/>
                <w:szCs w:val="18"/>
                <w:lang w:eastAsia="en-AU"/>
              </w:rPr>
            </w:pPr>
          </w:p>
          <w:p w14:paraId="56F5D31A" w14:textId="6566A1EA" w:rsidR="00B12C4F" w:rsidRDefault="00B12C4F" w:rsidP="00B12C4F">
            <w:pPr>
              <w:spacing w:before="0" w:after="0"/>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t>2019</w:t>
            </w:r>
          </w:p>
          <w:p w14:paraId="2FB06756" w14:textId="77777777" w:rsidR="00B12C4F" w:rsidRPr="00DA1FB7" w:rsidRDefault="00B12C4F" w:rsidP="00B12C4F">
            <w:pPr>
              <w:spacing w:before="0" w:after="0"/>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Thursday, </w:t>
            </w:r>
            <w:r w:rsidRPr="00DA1FB7">
              <w:rPr>
                <w:rFonts w:ascii="Libre Franklin" w:eastAsia="Libre Franklin" w:hAnsi="Libre Franklin" w:cs="Libre Franklin"/>
                <w:bCs/>
                <w:sz w:val="18"/>
                <w:szCs w:val="18"/>
                <w:lang w:eastAsia="en-AU"/>
              </w:rPr>
              <w:t>24</w:t>
            </w:r>
            <w:r w:rsidRPr="00DA1FB7">
              <w:rPr>
                <w:rFonts w:ascii="Libre Franklin" w:eastAsia="Libre Franklin" w:hAnsi="Libre Franklin" w:cs="Libre Franklin"/>
                <w:bCs/>
                <w:sz w:val="18"/>
                <w:szCs w:val="18"/>
                <w:vertAlign w:val="superscript"/>
                <w:lang w:eastAsia="en-AU"/>
              </w:rPr>
              <w:t>th</w:t>
            </w:r>
            <w:r w:rsidRPr="00DA1FB7">
              <w:rPr>
                <w:rFonts w:ascii="Libre Franklin" w:eastAsia="Libre Franklin" w:hAnsi="Libre Franklin" w:cs="Libre Franklin"/>
                <w:bCs/>
                <w:sz w:val="18"/>
                <w:szCs w:val="18"/>
                <w:lang w:eastAsia="en-AU"/>
              </w:rPr>
              <w:t xml:space="preserve"> Oct</w:t>
            </w:r>
            <w:r>
              <w:rPr>
                <w:rFonts w:ascii="Libre Franklin" w:eastAsia="Libre Franklin" w:hAnsi="Libre Franklin" w:cs="Libre Franklin"/>
                <w:bCs/>
                <w:sz w:val="18"/>
                <w:szCs w:val="18"/>
                <w:lang w:eastAsia="en-AU"/>
              </w:rPr>
              <w:t>ober</w:t>
            </w:r>
          </w:p>
          <w:p w14:paraId="07140C79" w14:textId="71E79585" w:rsidR="00B12C4F" w:rsidRPr="00BB66C6" w:rsidRDefault="00B12C4F" w:rsidP="00BB66C6">
            <w:pPr>
              <w:spacing w:before="0" w:after="0"/>
              <w:jc w:val="center"/>
              <w:rPr>
                <w:rFonts w:ascii="Libre Franklin" w:eastAsia="Libre Franklin" w:hAnsi="Libre Franklin" w:cs="Libre Franklin"/>
                <w:bCs/>
                <w:sz w:val="18"/>
                <w:szCs w:val="18"/>
                <w:lang w:eastAsia="en-AU"/>
              </w:rPr>
            </w:pPr>
            <w:r w:rsidRPr="00DA1FB7">
              <w:rPr>
                <w:rFonts w:ascii="Libre Franklin" w:eastAsia="Libre Franklin" w:hAnsi="Libre Franklin" w:cs="Libre Franklin"/>
                <w:bCs/>
                <w:sz w:val="18"/>
                <w:szCs w:val="18"/>
                <w:lang w:eastAsia="en-AU"/>
              </w:rPr>
              <w:t>1/2019</w:t>
            </w:r>
          </w:p>
        </w:tc>
      </w:tr>
      <w:tr w:rsidR="00FD6E97" w:rsidRPr="009B26C7" w14:paraId="06317295"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3AF222" w14:textId="33E803D0" w:rsidR="00FD6E97" w:rsidRPr="008A752C" w:rsidRDefault="00FD6E97"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SOE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67DA18" w14:textId="10B246F5" w:rsidR="00FD6E97" w:rsidRPr="008A752C" w:rsidRDefault="00FD6E97"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269918" w14:textId="567F6478" w:rsidR="00FD6E97" w:rsidRDefault="00FD6E97"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CC0768" w14:textId="13DDD74E" w:rsidR="00FD6E97" w:rsidRPr="008A752C" w:rsidRDefault="002970B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Osbo</w:t>
            </w:r>
            <w:r w:rsidR="004D5396">
              <w:rPr>
                <w:rFonts w:ascii="Libre Franklin" w:eastAsia="Libre Franklin" w:hAnsi="Libre Franklin" w:cs="Libre Franklin"/>
                <w:sz w:val="18"/>
                <w:szCs w:val="18"/>
                <w:lang w:eastAsia="en-AU"/>
              </w:rPr>
              <w:t>u</w:t>
            </w:r>
            <w:r>
              <w:rPr>
                <w:rFonts w:ascii="Libre Franklin" w:eastAsia="Libre Franklin" w:hAnsi="Libre Franklin" w:cs="Libre Franklin"/>
                <w:sz w:val="18"/>
                <w:szCs w:val="18"/>
                <w:lang w:eastAsia="en-AU"/>
              </w:rPr>
              <w:t>rne Karmie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450AE1" w14:textId="220FE26C" w:rsidR="00FD6E97" w:rsidRPr="008A752C" w:rsidRDefault="00EA5BAE"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Government Relations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BF3B5F" w14:textId="23E39F0C" w:rsidR="00FD6E97" w:rsidRPr="008A752C" w:rsidRDefault="00FD6E97"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Kumul Petroleum Holdings Ltd (KPHL)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5578FD" w14:textId="2884B4C9" w:rsidR="00FD6E97" w:rsidRPr="008A752C" w:rsidRDefault="00FD6E97"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FAC079" w14:textId="77777777" w:rsidR="004D5396" w:rsidRDefault="004D5396" w:rsidP="004D5396">
            <w:pPr>
              <w:contextualSpacing/>
              <w:jc w:val="center"/>
              <w:rPr>
                <w:rFonts w:ascii="Libre Franklin" w:eastAsia="Libre Franklin" w:hAnsi="Libre Franklin" w:cs="Libre Franklin"/>
                <w:sz w:val="18"/>
                <w:szCs w:val="18"/>
                <w:lang w:eastAsia="en-AU"/>
              </w:rPr>
            </w:pPr>
          </w:p>
          <w:p w14:paraId="1B6B3776" w14:textId="432B1613" w:rsidR="004D5396" w:rsidRPr="004D5396" w:rsidRDefault="004D5396" w:rsidP="004D5396">
            <w:pPr>
              <w:contextualSpacing/>
              <w:jc w:val="center"/>
              <w:rPr>
                <w:rFonts w:ascii="Libre Franklin" w:eastAsia="Libre Franklin" w:hAnsi="Libre Franklin" w:cs="Libre Franklin"/>
                <w:b/>
                <w:sz w:val="18"/>
                <w:szCs w:val="18"/>
                <w:lang w:eastAsia="en-AU"/>
              </w:rPr>
            </w:pPr>
            <w:r w:rsidRPr="004D5396">
              <w:rPr>
                <w:rFonts w:ascii="Libre Franklin" w:eastAsia="Libre Franklin" w:hAnsi="Libre Franklin" w:cs="Libre Franklin"/>
                <w:b/>
                <w:sz w:val="18"/>
                <w:szCs w:val="18"/>
                <w:lang w:eastAsia="en-AU"/>
              </w:rPr>
              <w:t>2020</w:t>
            </w:r>
          </w:p>
          <w:p w14:paraId="5F7CB6E0" w14:textId="3CB6DF8A" w:rsidR="004D5396" w:rsidRDefault="004D5396" w:rsidP="004D5396">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Thursday/Friday,</w:t>
            </w:r>
          </w:p>
          <w:p w14:paraId="5DCE3C5F" w14:textId="4E808EAF" w:rsidR="004D5396" w:rsidRDefault="004D5396" w:rsidP="004D5396">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27</w:t>
            </w:r>
            <w:r w:rsidRPr="005F22B3">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w:t>
            </w:r>
            <w:r w:rsidRPr="004B0577">
              <w:rPr>
                <w:rFonts w:ascii="Libre Franklin" w:eastAsia="Libre Franklin" w:hAnsi="Libre Franklin" w:cs="Libre Franklin"/>
                <w:sz w:val="18"/>
                <w:szCs w:val="18"/>
                <w:lang w:eastAsia="en-AU"/>
              </w:rPr>
              <w:t>28</w:t>
            </w:r>
            <w:r w:rsidRPr="004B0577">
              <w:rPr>
                <w:rFonts w:ascii="Libre Franklin" w:eastAsia="Libre Franklin" w:hAnsi="Libre Franklin" w:cs="Libre Franklin"/>
                <w:sz w:val="18"/>
                <w:szCs w:val="18"/>
                <w:vertAlign w:val="superscript"/>
                <w:lang w:eastAsia="en-AU"/>
              </w:rPr>
              <w:t>th</w:t>
            </w:r>
            <w:r w:rsidRPr="004B0577">
              <w:rPr>
                <w:rFonts w:ascii="Libre Franklin" w:eastAsia="Libre Franklin" w:hAnsi="Libre Franklin" w:cs="Libre Franklin"/>
                <w:sz w:val="18"/>
                <w:szCs w:val="18"/>
                <w:lang w:eastAsia="en-AU"/>
              </w:rPr>
              <w:t xml:space="preserve"> February</w:t>
            </w:r>
          </w:p>
          <w:p w14:paraId="4BEEFB14" w14:textId="77777777" w:rsidR="004D5396" w:rsidRPr="00BB66C6" w:rsidRDefault="004D5396" w:rsidP="004D5396">
            <w:pPr>
              <w:contextualSpacing/>
              <w:jc w:val="center"/>
              <w:rPr>
                <w:rFonts w:ascii="Libre Franklin" w:eastAsia="Libre Franklin" w:hAnsi="Libre Franklin" w:cs="Libre Franklin"/>
                <w:b/>
                <w:bCs/>
                <w:sz w:val="18"/>
                <w:szCs w:val="18"/>
                <w:lang w:eastAsia="en-AU"/>
              </w:rPr>
            </w:pPr>
          </w:p>
          <w:p w14:paraId="2B0F54B5" w14:textId="50E7F323" w:rsidR="00FD6E97" w:rsidRDefault="00EA5BAE" w:rsidP="006F5365">
            <w:pPr>
              <w:jc w:val="center"/>
              <w:rPr>
                <w:rFonts w:ascii="Libre Franklin" w:eastAsia="Libre Franklin" w:hAnsi="Libre Franklin" w:cs="Libre Franklin"/>
                <w:b/>
                <w:bCs/>
                <w:sz w:val="18"/>
                <w:szCs w:val="18"/>
                <w:lang w:eastAsia="en-AU"/>
              </w:rPr>
            </w:pPr>
            <w:r>
              <w:rPr>
                <w:rFonts w:ascii="Libre Franklin" w:eastAsia="Libre Franklin" w:hAnsi="Libre Franklin" w:cs="Libre Franklin"/>
                <w:sz w:val="18"/>
                <w:szCs w:val="18"/>
                <w:lang w:eastAsia="en-AU"/>
              </w:rPr>
              <w:t xml:space="preserve">Tuesday, </w:t>
            </w:r>
            <w:r w:rsidR="000B3C40">
              <w:rPr>
                <w:rFonts w:ascii="Libre Franklin" w:eastAsia="Libre Franklin" w:hAnsi="Libre Franklin" w:cs="Libre Franklin"/>
                <w:sz w:val="18"/>
                <w:szCs w:val="18"/>
                <w:lang w:eastAsia="en-AU"/>
              </w:rPr>
              <w:t>29</w:t>
            </w:r>
            <w:proofErr w:type="gramStart"/>
            <w:r w:rsidR="000B3C40" w:rsidRPr="000B3C40">
              <w:rPr>
                <w:rFonts w:ascii="Libre Franklin" w:eastAsia="Libre Franklin" w:hAnsi="Libre Franklin" w:cs="Libre Franklin"/>
                <w:sz w:val="18"/>
                <w:szCs w:val="18"/>
                <w:vertAlign w:val="superscript"/>
                <w:lang w:eastAsia="en-AU"/>
              </w:rPr>
              <w:t>th</w:t>
            </w:r>
            <w:r w:rsidR="000B3C40">
              <w:rPr>
                <w:rFonts w:ascii="Libre Franklin" w:eastAsia="Libre Franklin" w:hAnsi="Libre Franklin" w:cs="Libre Franklin"/>
                <w:sz w:val="18"/>
                <w:szCs w:val="18"/>
                <w:lang w:eastAsia="en-AU"/>
              </w:rPr>
              <w:t xml:space="preserve"> </w:t>
            </w:r>
            <w:r w:rsidR="000B3C40" w:rsidRPr="008D101B">
              <w:rPr>
                <w:rFonts w:ascii="Libre Franklin" w:eastAsia="Libre Franklin" w:hAnsi="Libre Franklin" w:cs="Libre Franklin"/>
                <w:sz w:val="18"/>
                <w:szCs w:val="18"/>
                <w:lang w:eastAsia="en-AU"/>
              </w:rPr>
              <w:t xml:space="preserve"> September</w:t>
            </w:r>
            <w:proofErr w:type="gramEnd"/>
          </w:p>
        </w:tc>
      </w:tr>
      <w:tr w:rsidR="00FD6E97" w:rsidRPr="009B26C7" w14:paraId="6F2C7E02"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0574E7" w14:textId="60E741B4" w:rsidR="00FD6E97" w:rsidRPr="008A752C" w:rsidRDefault="00CD6A10"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SOE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62934B" w14:textId="45CEAD24" w:rsidR="00FD6E97" w:rsidRPr="008A752C" w:rsidRDefault="00FD6E97"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B961C3" w14:textId="4EE7B2E3" w:rsidR="00FD6E97" w:rsidRDefault="00CD6A10"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E8548E" w14:textId="63E01167" w:rsidR="00FD6E97" w:rsidRPr="008A752C" w:rsidRDefault="002970B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Jason Mokola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006F7A" w14:textId="69DCF012" w:rsidR="00FD6E97" w:rsidRPr="008A752C" w:rsidRDefault="002970B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Management Accountant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C17563" w14:textId="7FB1AE03" w:rsidR="00FD6E97" w:rsidRPr="008A752C" w:rsidRDefault="00CD6A10"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Mineral Resources Development Corporation (MRDC)</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C1172E" w14:textId="70DD3D66" w:rsidR="00FD6E97" w:rsidRPr="008A752C" w:rsidRDefault="00BE6437"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636B5A" w14:textId="77777777" w:rsidR="00EA5BAE" w:rsidRPr="004D5396" w:rsidRDefault="00EA5BAE" w:rsidP="00EA5BAE">
            <w:pPr>
              <w:contextualSpacing/>
              <w:jc w:val="center"/>
              <w:rPr>
                <w:rFonts w:ascii="Libre Franklin" w:eastAsia="Libre Franklin" w:hAnsi="Libre Franklin" w:cs="Libre Franklin"/>
                <w:b/>
                <w:sz w:val="18"/>
                <w:szCs w:val="18"/>
                <w:lang w:eastAsia="en-AU"/>
              </w:rPr>
            </w:pPr>
            <w:r w:rsidRPr="004D5396">
              <w:rPr>
                <w:rFonts w:ascii="Libre Franklin" w:eastAsia="Libre Franklin" w:hAnsi="Libre Franklin" w:cs="Libre Franklin"/>
                <w:b/>
                <w:sz w:val="18"/>
                <w:szCs w:val="18"/>
                <w:lang w:eastAsia="en-AU"/>
              </w:rPr>
              <w:t>2020</w:t>
            </w:r>
          </w:p>
          <w:p w14:paraId="3C1A5F7F" w14:textId="77777777" w:rsidR="00EA5BAE" w:rsidRDefault="00EA5BAE" w:rsidP="00EA5BAE">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Thursday/Friday,</w:t>
            </w:r>
          </w:p>
          <w:p w14:paraId="5ACE5218" w14:textId="77777777" w:rsidR="00EA5BAE" w:rsidRDefault="00EA5BAE" w:rsidP="00EA5BAE">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27</w:t>
            </w:r>
            <w:r w:rsidRPr="005F22B3">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w:t>
            </w:r>
            <w:r w:rsidRPr="004B0577">
              <w:rPr>
                <w:rFonts w:ascii="Libre Franklin" w:eastAsia="Libre Franklin" w:hAnsi="Libre Franklin" w:cs="Libre Franklin"/>
                <w:sz w:val="18"/>
                <w:szCs w:val="18"/>
                <w:lang w:eastAsia="en-AU"/>
              </w:rPr>
              <w:t>28</w:t>
            </w:r>
            <w:r w:rsidRPr="004B0577">
              <w:rPr>
                <w:rFonts w:ascii="Libre Franklin" w:eastAsia="Libre Franklin" w:hAnsi="Libre Franklin" w:cs="Libre Franklin"/>
                <w:sz w:val="18"/>
                <w:szCs w:val="18"/>
                <w:vertAlign w:val="superscript"/>
                <w:lang w:eastAsia="en-AU"/>
              </w:rPr>
              <w:t>th</w:t>
            </w:r>
            <w:r w:rsidRPr="004B0577">
              <w:rPr>
                <w:rFonts w:ascii="Libre Franklin" w:eastAsia="Libre Franklin" w:hAnsi="Libre Franklin" w:cs="Libre Franklin"/>
                <w:sz w:val="18"/>
                <w:szCs w:val="18"/>
                <w:lang w:eastAsia="en-AU"/>
              </w:rPr>
              <w:t xml:space="preserve"> February</w:t>
            </w:r>
          </w:p>
          <w:p w14:paraId="1E0D84C7" w14:textId="77777777" w:rsidR="009C0F66" w:rsidRDefault="009C0F66" w:rsidP="00325542">
            <w:pPr>
              <w:spacing w:before="0" w:after="0"/>
              <w:jc w:val="center"/>
              <w:rPr>
                <w:rFonts w:ascii="Libre Franklin" w:eastAsia="Libre Franklin" w:hAnsi="Libre Franklin" w:cs="Libre Franklin"/>
                <w:sz w:val="18"/>
                <w:szCs w:val="18"/>
                <w:lang w:eastAsia="en-AU"/>
              </w:rPr>
            </w:pPr>
          </w:p>
          <w:p w14:paraId="2DA42AB8" w14:textId="77777777" w:rsidR="00EA5BAE" w:rsidRPr="00362F6C" w:rsidRDefault="00EA5BAE" w:rsidP="00EA5BAE">
            <w:pPr>
              <w:spacing w:before="0" w:after="0"/>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Monday, </w:t>
            </w:r>
            <w:r w:rsidRPr="00362F6C">
              <w:rPr>
                <w:rFonts w:ascii="Libre Franklin" w:eastAsia="Libre Franklin" w:hAnsi="Libre Franklin" w:cs="Libre Franklin"/>
                <w:sz w:val="18"/>
                <w:szCs w:val="18"/>
                <w:lang w:eastAsia="en-AU"/>
              </w:rPr>
              <w:t>14</w:t>
            </w:r>
            <w:r w:rsidRPr="00362F6C">
              <w:rPr>
                <w:rFonts w:ascii="Libre Franklin" w:eastAsia="Libre Franklin" w:hAnsi="Libre Franklin" w:cs="Libre Franklin"/>
                <w:sz w:val="18"/>
                <w:szCs w:val="18"/>
                <w:vertAlign w:val="superscript"/>
                <w:lang w:eastAsia="en-AU"/>
              </w:rPr>
              <w:t>th</w:t>
            </w:r>
            <w:r w:rsidRPr="00362F6C">
              <w:rPr>
                <w:rFonts w:ascii="Libre Franklin" w:eastAsia="Libre Franklin" w:hAnsi="Libre Franklin" w:cs="Libre Franklin"/>
                <w:sz w:val="18"/>
                <w:szCs w:val="18"/>
                <w:lang w:eastAsia="en-AU"/>
              </w:rPr>
              <w:t xml:space="preserve"> September</w:t>
            </w:r>
          </w:p>
          <w:p w14:paraId="29A30CBD" w14:textId="7B0F2C29" w:rsidR="00FD6E97" w:rsidRDefault="00FD6E97" w:rsidP="009C0F66">
            <w:pPr>
              <w:spacing w:before="0" w:after="0"/>
              <w:jc w:val="center"/>
              <w:rPr>
                <w:rFonts w:ascii="Libre Franklin" w:eastAsia="Libre Franklin" w:hAnsi="Libre Franklin" w:cs="Libre Franklin"/>
                <w:b/>
                <w:bCs/>
                <w:sz w:val="18"/>
                <w:szCs w:val="18"/>
                <w:lang w:eastAsia="en-AU"/>
              </w:rPr>
            </w:pPr>
          </w:p>
        </w:tc>
      </w:tr>
      <w:tr w:rsidR="00F96B79" w:rsidRPr="009B26C7" w14:paraId="743FACCC"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9A6A18" w14:textId="133E1E14" w:rsidR="00F96B79" w:rsidRDefault="00F96B79" w:rsidP="00F96B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SOE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E4D89B" w14:textId="169B9F3B" w:rsidR="00F96B79" w:rsidRDefault="00F96B79" w:rsidP="00F96B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56B3DC" w14:textId="23AF3F04" w:rsidR="00F96B79" w:rsidRDefault="00EA5BAE" w:rsidP="00F96B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3EDB03" w14:textId="2F3103E0" w:rsidR="00F96B79" w:rsidRDefault="00F96B79" w:rsidP="00F96B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Vele Rupa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64BEA2" w14:textId="60BD8706" w:rsidR="00F96B79" w:rsidRDefault="00F938B0" w:rsidP="00F96B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Government Relations Manager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F21DB3" w14:textId="37ACCA38" w:rsidR="00F96B79" w:rsidRDefault="00F96B79" w:rsidP="00F96B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Mineral Resources Development Corporation (MRDC)</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6A357D" w14:textId="7AD68CA0" w:rsidR="00F96B79" w:rsidRDefault="00F96B79" w:rsidP="00F96B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74D88" w14:textId="77777777" w:rsidR="00EA5BAE" w:rsidRDefault="00EA5BAE" w:rsidP="00EA5BAE">
            <w:pPr>
              <w:contextualSpacing/>
              <w:jc w:val="center"/>
              <w:rPr>
                <w:rFonts w:ascii="Libre Franklin" w:eastAsia="Libre Franklin" w:hAnsi="Libre Franklin" w:cs="Libre Franklin"/>
                <w:b/>
                <w:bCs/>
                <w:sz w:val="18"/>
                <w:szCs w:val="18"/>
                <w:lang w:eastAsia="en-AU"/>
              </w:rPr>
            </w:pPr>
          </w:p>
          <w:p w14:paraId="57D92C07" w14:textId="190865D5" w:rsidR="00EA5BAE" w:rsidRDefault="00F96B79" w:rsidP="00EA5BAE">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19187B9E" w14:textId="536153D0" w:rsidR="00F96B79" w:rsidRPr="00EA5BAE" w:rsidRDefault="00BA3110" w:rsidP="00EA5BAE">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sz w:val="18"/>
                <w:szCs w:val="18"/>
                <w:lang w:eastAsia="en-AU"/>
              </w:rPr>
              <w:t xml:space="preserve">Monday, </w:t>
            </w:r>
            <w:r w:rsidR="00F96B79" w:rsidRPr="00362F6C">
              <w:rPr>
                <w:rFonts w:ascii="Libre Franklin" w:eastAsia="Libre Franklin" w:hAnsi="Libre Franklin" w:cs="Libre Franklin"/>
                <w:sz w:val="18"/>
                <w:szCs w:val="18"/>
                <w:lang w:eastAsia="en-AU"/>
              </w:rPr>
              <w:t>14</w:t>
            </w:r>
            <w:r w:rsidR="00F96B79" w:rsidRPr="00362F6C">
              <w:rPr>
                <w:rFonts w:ascii="Libre Franklin" w:eastAsia="Libre Franklin" w:hAnsi="Libre Franklin" w:cs="Libre Franklin"/>
                <w:sz w:val="18"/>
                <w:szCs w:val="18"/>
                <w:vertAlign w:val="superscript"/>
                <w:lang w:eastAsia="en-AU"/>
              </w:rPr>
              <w:t>th</w:t>
            </w:r>
            <w:r w:rsidR="00F96B79" w:rsidRPr="00362F6C">
              <w:rPr>
                <w:rFonts w:ascii="Libre Franklin" w:eastAsia="Libre Franklin" w:hAnsi="Libre Franklin" w:cs="Libre Franklin"/>
                <w:sz w:val="18"/>
                <w:szCs w:val="18"/>
                <w:lang w:eastAsia="en-AU"/>
              </w:rPr>
              <w:t xml:space="preserve"> September</w:t>
            </w:r>
          </w:p>
          <w:p w14:paraId="6F92F7F7" w14:textId="3B33E32D" w:rsidR="00325542" w:rsidRDefault="00325542" w:rsidP="008D101B">
            <w:pPr>
              <w:spacing w:before="0" w:after="0"/>
              <w:jc w:val="center"/>
              <w:rPr>
                <w:rFonts w:ascii="Libre Franklin" w:eastAsia="Libre Franklin" w:hAnsi="Libre Franklin" w:cs="Libre Franklin"/>
                <w:b/>
                <w:bCs/>
                <w:sz w:val="18"/>
                <w:szCs w:val="18"/>
                <w:lang w:eastAsia="en-AU"/>
              </w:rPr>
            </w:pPr>
          </w:p>
        </w:tc>
      </w:tr>
      <w:tr w:rsidR="00FD6E97" w:rsidRPr="009B26C7" w14:paraId="46A04737"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D70F9D" w14:textId="233A36D7" w:rsidR="00FD6E97" w:rsidRPr="008A752C" w:rsidRDefault="00BE6437"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7EDB11" w14:textId="6560471B" w:rsidR="00FD6E97" w:rsidRPr="008A752C" w:rsidRDefault="00BE6437"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A6FDA2" w14:textId="603C01AE" w:rsidR="00FD6E97" w:rsidRDefault="00BE6437"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5CFD40" w14:textId="7E2D39AE" w:rsidR="00FD6E97" w:rsidRPr="008A752C" w:rsidRDefault="00BE6437"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Julie Metlem</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6C7271" w14:textId="3C5898B1" w:rsidR="00FD6E97" w:rsidRPr="008A752C" w:rsidRDefault="00AE75E4"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Director </w:t>
            </w:r>
            <w:proofErr w:type="spellStart"/>
            <w:r>
              <w:rPr>
                <w:rFonts w:ascii="Libre Franklin" w:eastAsia="Libre Franklin" w:hAnsi="Libre Franklin" w:cs="Libre Franklin"/>
                <w:sz w:val="18"/>
                <w:szCs w:val="18"/>
                <w:lang w:eastAsia="en-AU"/>
              </w:rPr>
              <w:t>Valudation</w:t>
            </w:r>
            <w:proofErr w:type="spellEnd"/>
            <w:r>
              <w:rPr>
                <w:rFonts w:ascii="Libre Franklin" w:eastAsia="Libre Franklin" w:hAnsi="Libre Franklin" w:cs="Libre Franklin"/>
                <w:sz w:val="18"/>
                <w:szCs w:val="18"/>
                <w:lang w:eastAsia="en-AU"/>
              </w:rPr>
              <w:t xml:space="preserve"> – Trade, Excise &amp; </w:t>
            </w:r>
            <w:proofErr w:type="spellStart"/>
            <w:r>
              <w:rPr>
                <w:rFonts w:ascii="Libre Franklin" w:eastAsia="Libre Franklin" w:hAnsi="Libre Franklin" w:cs="Libre Franklin"/>
                <w:sz w:val="18"/>
                <w:szCs w:val="18"/>
                <w:lang w:eastAsia="en-AU"/>
              </w:rPr>
              <w:t>Valudation</w:t>
            </w:r>
            <w:proofErr w:type="spellEnd"/>
            <w:r>
              <w:rPr>
                <w:rFonts w:ascii="Libre Franklin" w:eastAsia="Libre Franklin" w:hAnsi="Libre Franklin" w:cs="Libre Franklin"/>
                <w:sz w:val="18"/>
                <w:szCs w:val="18"/>
                <w:lang w:eastAsia="en-AU"/>
              </w:rPr>
              <w:t xml:space="preserve"> Design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6F2BFE" w14:textId="03E78170" w:rsidR="00FD6E97" w:rsidRPr="008A752C" w:rsidRDefault="00AE75E4"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Customs PNG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F7B265" w14:textId="50084319" w:rsidR="00FD6E97" w:rsidRPr="008A752C" w:rsidRDefault="00AE75E4"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7C81C3" w14:textId="77777777" w:rsidR="000A4F1A" w:rsidRDefault="000A4F1A" w:rsidP="00852B29">
            <w:pPr>
              <w:contextualSpacing/>
              <w:jc w:val="center"/>
              <w:rPr>
                <w:rFonts w:ascii="Libre Franklin" w:eastAsia="Libre Franklin" w:hAnsi="Libre Franklin" w:cs="Libre Franklin"/>
                <w:b/>
                <w:bCs/>
                <w:sz w:val="18"/>
                <w:szCs w:val="18"/>
                <w:lang w:eastAsia="en-AU"/>
              </w:rPr>
            </w:pPr>
          </w:p>
          <w:p w14:paraId="3494A421" w14:textId="395E6CB1" w:rsidR="00852B29" w:rsidRDefault="00852B29" w:rsidP="00852B29">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5C83C819" w14:textId="0AEF04A9" w:rsidR="00FD6E97" w:rsidRDefault="000A4F1A" w:rsidP="00852B29">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sz w:val="18"/>
                <w:szCs w:val="18"/>
                <w:lang w:eastAsia="en-AU"/>
              </w:rPr>
              <w:t xml:space="preserve">Tuesday, </w:t>
            </w:r>
            <w:r w:rsidR="00852B29" w:rsidRPr="008D101B">
              <w:rPr>
                <w:rFonts w:ascii="Libre Franklin" w:eastAsia="Libre Franklin" w:hAnsi="Libre Franklin" w:cs="Libre Franklin"/>
                <w:sz w:val="18"/>
                <w:szCs w:val="18"/>
                <w:lang w:eastAsia="en-AU"/>
              </w:rPr>
              <w:t>22</w:t>
            </w:r>
            <w:r w:rsidR="00852B29" w:rsidRPr="008D101B">
              <w:rPr>
                <w:rFonts w:ascii="Libre Franklin" w:eastAsia="Libre Franklin" w:hAnsi="Libre Franklin" w:cs="Libre Franklin"/>
                <w:sz w:val="18"/>
                <w:szCs w:val="18"/>
                <w:vertAlign w:val="superscript"/>
                <w:lang w:eastAsia="en-AU"/>
              </w:rPr>
              <w:t>nd</w:t>
            </w:r>
            <w:r w:rsidR="00852B29" w:rsidRPr="008D101B">
              <w:rPr>
                <w:rFonts w:ascii="Libre Franklin" w:eastAsia="Libre Franklin" w:hAnsi="Libre Franklin" w:cs="Libre Franklin"/>
                <w:sz w:val="18"/>
                <w:szCs w:val="18"/>
                <w:lang w:eastAsia="en-AU"/>
              </w:rPr>
              <w:t xml:space="preserve"> September</w:t>
            </w:r>
          </w:p>
        </w:tc>
      </w:tr>
      <w:tr w:rsidR="00AE75E4" w:rsidRPr="009B26C7" w14:paraId="6C9F788E"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4FC3DD" w14:textId="24E90734" w:rsidR="00AE75E4" w:rsidRPr="008A752C" w:rsidRDefault="00AE75E4" w:rsidP="00AE75E4">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19DC9D" w14:textId="754B74A7" w:rsidR="00AE75E4" w:rsidRPr="008A752C" w:rsidRDefault="00AE75E4" w:rsidP="00AE75E4">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313904" w14:textId="2D615EB9" w:rsidR="00AE75E4" w:rsidRDefault="00AE75E4" w:rsidP="00AE75E4">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654152" w14:textId="4E274E36" w:rsidR="00AE75E4" w:rsidRPr="008A752C" w:rsidRDefault="00AE75E4" w:rsidP="00AE75E4">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Wilma Seolo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87ABCC" w14:textId="47A5CAEE" w:rsidR="00AE75E4" w:rsidRPr="008A752C" w:rsidRDefault="00861A91" w:rsidP="00AE75E4">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Senior Trade Advising</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D6961D" w14:textId="1C359932" w:rsidR="00AE75E4" w:rsidRPr="008A752C" w:rsidRDefault="00AE75E4" w:rsidP="00AE75E4">
            <w:pPr>
              <w:jc w:val="center"/>
              <w:rPr>
                <w:rFonts w:ascii="Libre Franklin" w:eastAsia="Libre Franklin" w:hAnsi="Libre Franklin" w:cs="Libre Franklin"/>
                <w:sz w:val="18"/>
                <w:szCs w:val="18"/>
                <w:lang w:eastAsia="en-AU"/>
              </w:rPr>
            </w:pPr>
            <w:r w:rsidRPr="00945EEB">
              <w:rPr>
                <w:rFonts w:ascii="Libre Franklin" w:eastAsia="Libre Franklin" w:hAnsi="Libre Franklin" w:cs="Libre Franklin"/>
                <w:sz w:val="18"/>
                <w:szCs w:val="18"/>
                <w:lang w:eastAsia="en-AU"/>
              </w:rPr>
              <w:t>Customs PNG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49AAAE" w14:textId="0BEEF096" w:rsidR="00AE75E4" w:rsidRPr="008A752C" w:rsidRDefault="00454613" w:rsidP="00AE75E4">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1EE15A" w14:textId="77777777" w:rsidR="00F6059D" w:rsidRDefault="00F6059D" w:rsidP="00F6059D">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1C25AE61" w14:textId="7DB7FD6D" w:rsidR="00AE75E4" w:rsidRPr="008D101B" w:rsidRDefault="00F6059D" w:rsidP="00F6059D">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Tuesday, </w:t>
            </w:r>
            <w:r w:rsidRPr="008D101B">
              <w:rPr>
                <w:rFonts w:ascii="Libre Franklin" w:eastAsia="Libre Franklin" w:hAnsi="Libre Franklin" w:cs="Libre Franklin"/>
                <w:sz w:val="18"/>
                <w:szCs w:val="18"/>
                <w:lang w:eastAsia="en-AU"/>
              </w:rPr>
              <w:t>22</w:t>
            </w:r>
            <w:r w:rsidRPr="008D101B">
              <w:rPr>
                <w:rFonts w:ascii="Libre Franklin" w:eastAsia="Libre Franklin" w:hAnsi="Libre Franklin" w:cs="Libre Franklin"/>
                <w:sz w:val="18"/>
                <w:szCs w:val="18"/>
                <w:vertAlign w:val="superscript"/>
                <w:lang w:eastAsia="en-AU"/>
              </w:rPr>
              <w:t>nd</w:t>
            </w:r>
            <w:r w:rsidRPr="008D101B">
              <w:rPr>
                <w:rFonts w:ascii="Libre Franklin" w:eastAsia="Libre Franklin" w:hAnsi="Libre Franklin" w:cs="Libre Franklin"/>
                <w:sz w:val="18"/>
                <w:szCs w:val="18"/>
                <w:lang w:eastAsia="en-AU"/>
              </w:rPr>
              <w:t xml:space="preserve"> September</w:t>
            </w:r>
          </w:p>
        </w:tc>
      </w:tr>
      <w:tr w:rsidR="009B233C" w:rsidRPr="009B26C7" w14:paraId="1BBD4BA3"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B97E5A" w14:textId="0B12C24B" w:rsidR="009B233C" w:rsidRPr="008A752C" w:rsidRDefault="00545251"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lastRenderedPageBreak/>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312D78" w14:textId="5FD806BA" w:rsidR="009B233C" w:rsidRPr="008A752C" w:rsidRDefault="00545251"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AA2836" w14:textId="5BDB0595" w:rsidR="009B233C" w:rsidRDefault="00545251"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D594BB" w14:textId="26984829" w:rsidR="009B233C" w:rsidRPr="008A752C" w:rsidRDefault="009B233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Lemek</w:t>
            </w:r>
            <w:r w:rsidR="0012603F">
              <w:rPr>
                <w:rFonts w:ascii="Libre Franklin" w:eastAsia="Libre Franklin" w:hAnsi="Libre Franklin" w:cs="Libre Franklin"/>
                <w:sz w:val="18"/>
                <w:szCs w:val="18"/>
                <w:lang w:eastAsia="en-AU"/>
              </w:rPr>
              <w:t>i</w:t>
            </w:r>
            <w:r>
              <w:rPr>
                <w:rFonts w:ascii="Libre Franklin" w:eastAsia="Libre Franklin" w:hAnsi="Libre Franklin" w:cs="Libre Franklin"/>
                <w:sz w:val="18"/>
                <w:szCs w:val="18"/>
                <w:lang w:eastAsia="en-AU"/>
              </w:rPr>
              <w:t xml:space="preserve"> Ila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B7A02D" w14:textId="2AC60879" w:rsidR="009B233C" w:rsidRPr="008A752C" w:rsidRDefault="009B233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Deputy Auditor General – Statutory Bodies, Audit Division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88BACF" w14:textId="5ED8A108" w:rsidR="009B233C" w:rsidRPr="008A752C" w:rsidRDefault="009B233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Auditor General’s Office (OGA)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737696" w14:textId="1FB3F6C6" w:rsidR="009B233C" w:rsidRPr="008A752C" w:rsidRDefault="009B233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2F9CE4" w14:textId="77777777" w:rsidR="00304F01" w:rsidRDefault="00304F01" w:rsidP="006F5365">
            <w:pPr>
              <w:contextualSpacing/>
              <w:jc w:val="center"/>
              <w:rPr>
                <w:rFonts w:ascii="Libre Franklin" w:eastAsia="Libre Franklin" w:hAnsi="Libre Franklin" w:cs="Libre Franklin"/>
                <w:b/>
                <w:bCs/>
                <w:sz w:val="18"/>
                <w:szCs w:val="18"/>
                <w:lang w:eastAsia="en-AU"/>
              </w:rPr>
            </w:pPr>
          </w:p>
          <w:p w14:paraId="7F939865" w14:textId="5CFF821E" w:rsidR="009B233C" w:rsidRDefault="00545251" w:rsidP="006F5365">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3E1D4C99" w14:textId="77777777" w:rsidR="00304F01" w:rsidRDefault="00304F01" w:rsidP="00304F01">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Thursday/Friday,</w:t>
            </w:r>
          </w:p>
          <w:p w14:paraId="05106F7D" w14:textId="6291C315" w:rsidR="00304F01" w:rsidRDefault="00304F01" w:rsidP="00304F01">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27</w:t>
            </w:r>
            <w:r w:rsidRPr="005F22B3">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w:t>
            </w:r>
            <w:r w:rsidRPr="004B0577">
              <w:rPr>
                <w:rFonts w:ascii="Libre Franklin" w:eastAsia="Libre Franklin" w:hAnsi="Libre Franklin" w:cs="Libre Franklin"/>
                <w:sz w:val="18"/>
                <w:szCs w:val="18"/>
                <w:lang w:eastAsia="en-AU"/>
              </w:rPr>
              <w:t>28</w:t>
            </w:r>
            <w:r w:rsidRPr="004B0577">
              <w:rPr>
                <w:rFonts w:ascii="Libre Franklin" w:eastAsia="Libre Franklin" w:hAnsi="Libre Franklin" w:cs="Libre Franklin"/>
                <w:sz w:val="18"/>
                <w:szCs w:val="18"/>
                <w:vertAlign w:val="superscript"/>
                <w:lang w:eastAsia="en-AU"/>
              </w:rPr>
              <w:t>th</w:t>
            </w:r>
            <w:r w:rsidRPr="004B0577">
              <w:rPr>
                <w:rFonts w:ascii="Libre Franklin" w:eastAsia="Libre Franklin" w:hAnsi="Libre Franklin" w:cs="Libre Franklin"/>
                <w:sz w:val="18"/>
                <w:szCs w:val="18"/>
                <w:lang w:eastAsia="en-AU"/>
              </w:rPr>
              <w:t xml:space="preserve"> February</w:t>
            </w:r>
          </w:p>
          <w:p w14:paraId="0CF5F112" w14:textId="77777777" w:rsidR="00304F01" w:rsidRDefault="00304F01" w:rsidP="00304F01">
            <w:pPr>
              <w:contextualSpacing/>
              <w:jc w:val="center"/>
              <w:rPr>
                <w:rFonts w:ascii="Libre Franklin" w:eastAsia="Libre Franklin" w:hAnsi="Libre Franklin" w:cs="Libre Franklin"/>
                <w:sz w:val="18"/>
                <w:szCs w:val="18"/>
                <w:lang w:eastAsia="en-AU"/>
              </w:rPr>
            </w:pPr>
          </w:p>
          <w:p w14:paraId="495D6047" w14:textId="77777777" w:rsidR="00545251" w:rsidRDefault="00545251" w:rsidP="006F5365">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11</w:t>
            </w:r>
            <w:r w:rsidRPr="00545251">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September</w:t>
            </w:r>
          </w:p>
          <w:p w14:paraId="509914BC" w14:textId="522DFD5B" w:rsidR="00304F01" w:rsidRPr="00545251" w:rsidRDefault="00304F01" w:rsidP="006F5365">
            <w:pPr>
              <w:contextualSpacing/>
              <w:jc w:val="center"/>
              <w:rPr>
                <w:rFonts w:ascii="Libre Franklin" w:eastAsia="Libre Franklin" w:hAnsi="Libre Franklin" w:cs="Libre Franklin"/>
                <w:sz w:val="18"/>
                <w:szCs w:val="18"/>
                <w:lang w:eastAsia="en-AU"/>
              </w:rPr>
            </w:pPr>
          </w:p>
        </w:tc>
      </w:tr>
      <w:tr w:rsidR="009B233C" w:rsidRPr="009B26C7" w14:paraId="6DC3B329"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0B6FCD" w14:textId="2B4BFC72" w:rsidR="009B233C" w:rsidRPr="008A752C" w:rsidRDefault="00545251"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CCDF2A" w14:textId="75D621D7" w:rsidR="009B233C" w:rsidRPr="008A752C" w:rsidRDefault="00545251"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9A4A57" w14:textId="3EC327A9" w:rsidR="009B233C" w:rsidRDefault="00545251"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22BDA8" w14:textId="7086D785" w:rsidR="009B233C" w:rsidRPr="008A752C" w:rsidRDefault="009B233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Ray Nouoru</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D28588" w14:textId="3A8DB230" w:rsidR="009B233C" w:rsidRPr="008A752C" w:rsidRDefault="009B233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Deputy Auditor General </w:t>
            </w:r>
            <w:r w:rsidR="00545251">
              <w:rPr>
                <w:rFonts w:ascii="Libre Franklin" w:eastAsia="Libre Franklin" w:hAnsi="Libre Franklin" w:cs="Libre Franklin"/>
                <w:sz w:val="18"/>
                <w:szCs w:val="18"/>
                <w:lang w:eastAsia="en-AU"/>
              </w:rPr>
              <w:t>–</w:t>
            </w:r>
            <w:r>
              <w:rPr>
                <w:rFonts w:ascii="Libre Franklin" w:eastAsia="Libre Franklin" w:hAnsi="Libre Franklin" w:cs="Libre Franklin"/>
                <w:sz w:val="18"/>
                <w:szCs w:val="18"/>
                <w:lang w:eastAsia="en-AU"/>
              </w:rPr>
              <w:t xml:space="preserve"> </w:t>
            </w:r>
            <w:r w:rsidR="00545251">
              <w:rPr>
                <w:rFonts w:ascii="Libre Franklin" w:eastAsia="Libre Franklin" w:hAnsi="Libre Franklin" w:cs="Libre Franklin"/>
                <w:sz w:val="18"/>
                <w:szCs w:val="18"/>
                <w:lang w:eastAsia="en-AU"/>
              </w:rPr>
              <w:t>National Departments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59B8C1" w14:textId="0C04CA4B" w:rsidR="009B233C" w:rsidRPr="008A752C" w:rsidRDefault="009B233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Auditor General’s Office (OGA)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1191D1" w14:textId="5EA5CAC9" w:rsidR="009B233C" w:rsidRPr="008A752C" w:rsidRDefault="00545251"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E82F75" w14:textId="77777777" w:rsidR="00304F01" w:rsidRDefault="00304F01" w:rsidP="00545251">
            <w:pPr>
              <w:contextualSpacing/>
              <w:jc w:val="center"/>
              <w:rPr>
                <w:rFonts w:ascii="Libre Franklin" w:eastAsia="Libre Franklin" w:hAnsi="Libre Franklin" w:cs="Libre Franklin"/>
                <w:b/>
                <w:bCs/>
                <w:sz w:val="18"/>
                <w:szCs w:val="18"/>
                <w:lang w:eastAsia="en-AU"/>
              </w:rPr>
            </w:pPr>
          </w:p>
          <w:p w14:paraId="519DDE28" w14:textId="4A4BCC44" w:rsidR="00545251" w:rsidRDefault="00545251" w:rsidP="00545251">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43FFA800" w14:textId="77777777" w:rsidR="009B233C" w:rsidRDefault="00304F01" w:rsidP="00545251">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Friday, </w:t>
            </w:r>
            <w:r w:rsidR="00545251">
              <w:rPr>
                <w:rFonts w:ascii="Libre Franklin" w:eastAsia="Libre Franklin" w:hAnsi="Libre Franklin" w:cs="Libre Franklin"/>
                <w:sz w:val="18"/>
                <w:szCs w:val="18"/>
                <w:lang w:eastAsia="en-AU"/>
              </w:rPr>
              <w:t>11</w:t>
            </w:r>
            <w:r w:rsidR="00545251" w:rsidRPr="00545251">
              <w:rPr>
                <w:rFonts w:ascii="Libre Franklin" w:eastAsia="Libre Franklin" w:hAnsi="Libre Franklin" w:cs="Libre Franklin"/>
                <w:sz w:val="18"/>
                <w:szCs w:val="18"/>
                <w:vertAlign w:val="superscript"/>
                <w:lang w:eastAsia="en-AU"/>
              </w:rPr>
              <w:t>th</w:t>
            </w:r>
            <w:r w:rsidR="00545251">
              <w:rPr>
                <w:rFonts w:ascii="Libre Franklin" w:eastAsia="Libre Franklin" w:hAnsi="Libre Franklin" w:cs="Libre Franklin"/>
                <w:sz w:val="18"/>
                <w:szCs w:val="18"/>
                <w:lang w:eastAsia="en-AU"/>
              </w:rPr>
              <w:t xml:space="preserve"> September</w:t>
            </w:r>
          </w:p>
          <w:p w14:paraId="0113C044" w14:textId="5E7184C7" w:rsidR="00304F01" w:rsidRDefault="00304F01" w:rsidP="00545251">
            <w:pPr>
              <w:contextualSpacing/>
              <w:jc w:val="center"/>
              <w:rPr>
                <w:rFonts w:ascii="Libre Franklin" w:eastAsia="Libre Franklin" w:hAnsi="Libre Franklin" w:cs="Libre Franklin"/>
                <w:b/>
                <w:bCs/>
                <w:sz w:val="18"/>
                <w:szCs w:val="18"/>
                <w:lang w:eastAsia="en-AU"/>
              </w:rPr>
            </w:pPr>
          </w:p>
        </w:tc>
      </w:tr>
      <w:tr w:rsidR="009B233C" w:rsidRPr="009B26C7" w14:paraId="08D38416" w14:textId="77777777" w:rsidTr="00304F01">
        <w:trPr>
          <w:trHeight w:val="1206"/>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BD3086" w14:textId="0587481A" w:rsidR="009B233C" w:rsidRPr="008A752C" w:rsidRDefault="0059098B"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Industry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FB30A9" w14:textId="7ED98786" w:rsidR="009B233C" w:rsidRPr="008A752C" w:rsidRDefault="0059098B"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86B522" w14:textId="5013EED5" w:rsidR="009B233C" w:rsidRDefault="0059098B"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DFCF5D" w14:textId="40BE4EC5" w:rsidR="009B233C" w:rsidRPr="008A752C" w:rsidRDefault="0059098B"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Ursula </w:t>
            </w:r>
            <w:proofErr w:type="spellStart"/>
            <w:r>
              <w:rPr>
                <w:rFonts w:ascii="Libre Franklin" w:eastAsia="Libre Franklin" w:hAnsi="Libre Franklin" w:cs="Libre Franklin"/>
                <w:sz w:val="18"/>
                <w:szCs w:val="18"/>
                <w:lang w:eastAsia="en-AU"/>
              </w:rPr>
              <w:t>Pagiran</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22FFD8" w14:textId="4FBD5359" w:rsidR="009B233C" w:rsidRPr="008A752C" w:rsidRDefault="0059098B"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Tax Supervisor Accounting</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BDF23C" w14:textId="7CDA496A" w:rsidR="009B233C" w:rsidRPr="008A752C" w:rsidRDefault="0059098B"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OK Tedi Mining Limited (OTML)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02CFDF" w14:textId="1D52E16F" w:rsidR="009B233C" w:rsidRPr="008A752C" w:rsidRDefault="0059098B"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6CE365" w14:textId="77777777" w:rsidR="00304F01" w:rsidRDefault="00304F01" w:rsidP="00304F01">
            <w:pPr>
              <w:contextualSpacing/>
              <w:jc w:val="center"/>
              <w:rPr>
                <w:rFonts w:ascii="Libre Franklin" w:eastAsia="Libre Franklin" w:hAnsi="Libre Franklin" w:cs="Libre Franklin"/>
                <w:b/>
                <w:bCs/>
                <w:sz w:val="18"/>
                <w:szCs w:val="18"/>
                <w:lang w:eastAsia="en-AU"/>
              </w:rPr>
            </w:pPr>
          </w:p>
          <w:p w14:paraId="35A99DA9" w14:textId="171DD479" w:rsidR="00304F01" w:rsidRDefault="00304F01" w:rsidP="00304F01">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47121BDC" w14:textId="77777777" w:rsidR="00304F01" w:rsidRDefault="00304F01" w:rsidP="00304F01">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Thursday/Friday,</w:t>
            </w:r>
          </w:p>
          <w:p w14:paraId="131A52ED" w14:textId="73EBFAAD" w:rsidR="009B233C" w:rsidRPr="00304F01" w:rsidRDefault="00304F01" w:rsidP="00304F01">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27</w:t>
            </w:r>
            <w:r w:rsidRPr="005F22B3">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w:t>
            </w:r>
            <w:r w:rsidRPr="004B0577">
              <w:rPr>
                <w:rFonts w:ascii="Libre Franklin" w:eastAsia="Libre Franklin" w:hAnsi="Libre Franklin" w:cs="Libre Franklin"/>
                <w:sz w:val="18"/>
                <w:szCs w:val="18"/>
                <w:lang w:eastAsia="en-AU"/>
              </w:rPr>
              <w:t>28</w:t>
            </w:r>
            <w:r w:rsidRPr="004B0577">
              <w:rPr>
                <w:rFonts w:ascii="Libre Franklin" w:eastAsia="Libre Franklin" w:hAnsi="Libre Franklin" w:cs="Libre Franklin"/>
                <w:sz w:val="18"/>
                <w:szCs w:val="18"/>
                <w:vertAlign w:val="superscript"/>
                <w:lang w:eastAsia="en-AU"/>
              </w:rPr>
              <w:t>th</w:t>
            </w:r>
            <w:r w:rsidRPr="004B0577">
              <w:rPr>
                <w:rFonts w:ascii="Libre Franklin" w:eastAsia="Libre Franklin" w:hAnsi="Libre Franklin" w:cs="Libre Franklin"/>
                <w:sz w:val="18"/>
                <w:szCs w:val="18"/>
                <w:lang w:eastAsia="en-AU"/>
              </w:rPr>
              <w:t xml:space="preserve"> Februar</w:t>
            </w:r>
            <w:r>
              <w:rPr>
                <w:rFonts w:ascii="Libre Franklin" w:eastAsia="Libre Franklin" w:hAnsi="Libre Franklin" w:cs="Libre Franklin"/>
                <w:sz w:val="18"/>
                <w:szCs w:val="18"/>
                <w:lang w:eastAsia="en-AU"/>
              </w:rPr>
              <w:t>y</w:t>
            </w:r>
          </w:p>
        </w:tc>
      </w:tr>
      <w:tr w:rsidR="0012603F" w:rsidRPr="009B26C7" w14:paraId="615F9FC1" w14:textId="77777777" w:rsidTr="00304F01">
        <w:trPr>
          <w:trHeight w:val="981"/>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2CCFF5" w14:textId="1BE40EEC" w:rsidR="0012603F" w:rsidRPr="008A752C" w:rsidRDefault="0012021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Industry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32E0EA" w14:textId="5F1F678D" w:rsidR="0012603F" w:rsidRPr="008A752C" w:rsidRDefault="0012021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Validation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EB550A" w14:textId="374EE8EB" w:rsidR="0012603F" w:rsidRDefault="0012021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2A26FD" w14:textId="64DFC134" w:rsidR="0012603F" w:rsidRPr="008A752C" w:rsidRDefault="0012021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Debra Lessi</w:t>
            </w:r>
            <w:r w:rsidR="00304F01">
              <w:rPr>
                <w:rFonts w:ascii="Libre Franklin" w:eastAsia="Libre Franklin" w:hAnsi="Libre Franklin" w:cs="Libre Franklin"/>
                <w:sz w:val="18"/>
                <w:szCs w:val="18"/>
                <w:lang w:eastAsia="en-AU"/>
              </w:rPr>
              <w: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26A742" w14:textId="2B1562CD" w:rsidR="0012603F" w:rsidRPr="008A752C" w:rsidRDefault="0012021C" w:rsidP="006F5365">
            <w:pPr>
              <w:jc w:val="center"/>
              <w:rPr>
                <w:rFonts w:ascii="Libre Franklin" w:eastAsia="Libre Franklin" w:hAnsi="Libre Franklin" w:cs="Libre Franklin"/>
                <w:sz w:val="18"/>
                <w:szCs w:val="18"/>
                <w:lang w:eastAsia="en-AU"/>
              </w:rPr>
            </w:pPr>
            <w:proofErr w:type="spellStart"/>
            <w:r>
              <w:rPr>
                <w:rFonts w:ascii="Libre Franklin" w:eastAsia="Libre Franklin" w:hAnsi="Libre Franklin" w:cs="Libre Franklin"/>
                <w:sz w:val="18"/>
                <w:szCs w:val="18"/>
                <w:lang w:eastAsia="en-AU"/>
              </w:rPr>
              <w:t>Suerintendent</w:t>
            </w:r>
            <w:proofErr w:type="spellEnd"/>
            <w:r>
              <w:rPr>
                <w:rFonts w:ascii="Libre Franklin" w:eastAsia="Libre Franklin" w:hAnsi="Libre Franklin" w:cs="Libre Franklin"/>
                <w:sz w:val="18"/>
                <w:szCs w:val="18"/>
                <w:lang w:eastAsia="en-AU"/>
              </w:rPr>
              <w:t xml:space="preserve"> – Management Accounting</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EB3F75" w14:textId="2D2725F3" w:rsidR="0012603F" w:rsidRPr="008A752C" w:rsidRDefault="0012021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OK Tedi Mining Limited (OTML)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EE32FD" w14:textId="10E12652" w:rsidR="0012603F" w:rsidRPr="008A752C" w:rsidRDefault="0012021C" w:rsidP="00304F01">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07A206" w14:textId="77777777" w:rsidR="00304F01" w:rsidRDefault="00304F01" w:rsidP="0012021C">
            <w:pPr>
              <w:spacing w:before="0" w:after="0"/>
              <w:jc w:val="center"/>
              <w:rPr>
                <w:rFonts w:ascii="Libre Franklin" w:eastAsia="Libre Franklin" w:hAnsi="Libre Franklin" w:cs="Libre Franklin"/>
                <w:b/>
                <w:sz w:val="18"/>
                <w:szCs w:val="18"/>
                <w:lang w:eastAsia="en-AU"/>
              </w:rPr>
            </w:pPr>
          </w:p>
          <w:p w14:paraId="7024F924" w14:textId="1DABF5F6" w:rsidR="0012021C" w:rsidRDefault="0012021C" w:rsidP="0012021C">
            <w:pPr>
              <w:spacing w:before="0" w:after="0"/>
              <w:jc w:val="center"/>
              <w:rPr>
                <w:rFonts w:ascii="Libre Franklin" w:eastAsia="Libre Franklin" w:hAnsi="Libre Franklin" w:cs="Libre Franklin"/>
                <w:b/>
                <w:sz w:val="18"/>
                <w:szCs w:val="18"/>
                <w:lang w:eastAsia="en-AU"/>
              </w:rPr>
            </w:pPr>
            <w:r>
              <w:rPr>
                <w:rFonts w:ascii="Libre Franklin" w:eastAsia="Libre Franklin" w:hAnsi="Libre Franklin" w:cs="Libre Franklin"/>
                <w:b/>
                <w:sz w:val="18"/>
                <w:szCs w:val="18"/>
                <w:lang w:eastAsia="en-AU"/>
              </w:rPr>
              <w:t>2019</w:t>
            </w:r>
          </w:p>
          <w:p w14:paraId="33C13DC2" w14:textId="77777777" w:rsidR="00304F01" w:rsidRDefault="0012021C" w:rsidP="0012021C">
            <w:pPr>
              <w:spacing w:before="0" w:after="0"/>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Thursday, </w:t>
            </w:r>
            <w:r w:rsidRPr="00DA1FB7">
              <w:rPr>
                <w:rFonts w:ascii="Libre Franklin" w:eastAsia="Libre Franklin" w:hAnsi="Libre Franklin" w:cs="Libre Franklin"/>
                <w:bCs/>
                <w:sz w:val="18"/>
                <w:szCs w:val="18"/>
                <w:lang w:eastAsia="en-AU"/>
              </w:rPr>
              <w:t>24</w:t>
            </w:r>
            <w:r w:rsidRPr="00DA1FB7">
              <w:rPr>
                <w:rFonts w:ascii="Libre Franklin" w:eastAsia="Libre Franklin" w:hAnsi="Libre Franklin" w:cs="Libre Franklin"/>
                <w:bCs/>
                <w:sz w:val="18"/>
                <w:szCs w:val="18"/>
                <w:vertAlign w:val="superscript"/>
                <w:lang w:eastAsia="en-AU"/>
              </w:rPr>
              <w:t>th</w:t>
            </w:r>
            <w:r w:rsidRPr="00DA1FB7">
              <w:rPr>
                <w:rFonts w:ascii="Libre Franklin" w:eastAsia="Libre Franklin" w:hAnsi="Libre Franklin" w:cs="Libre Franklin"/>
                <w:bCs/>
                <w:sz w:val="18"/>
                <w:szCs w:val="18"/>
                <w:lang w:eastAsia="en-AU"/>
              </w:rPr>
              <w:t xml:space="preserve"> </w:t>
            </w:r>
          </w:p>
          <w:p w14:paraId="3E30169F" w14:textId="1463B87D" w:rsidR="0012603F" w:rsidRPr="00304F01" w:rsidRDefault="0012021C" w:rsidP="00304F01">
            <w:pPr>
              <w:spacing w:before="0" w:after="0"/>
              <w:jc w:val="center"/>
              <w:rPr>
                <w:rFonts w:ascii="Libre Franklin" w:eastAsia="Libre Franklin" w:hAnsi="Libre Franklin" w:cs="Libre Franklin"/>
                <w:bCs/>
                <w:sz w:val="18"/>
                <w:szCs w:val="18"/>
                <w:lang w:eastAsia="en-AU"/>
              </w:rPr>
            </w:pPr>
            <w:r w:rsidRPr="00DA1FB7">
              <w:rPr>
                <w:rFonts w:ascii="Libre Franklin" w:eastAsia="Libre Franklin" w:hAnsi="Libre Franklin" w:cs="Libre Franklin"/>
                <w:bCs/>
                <w:sz w:val="18"/>
                <w:szCs w:val="18"/>
                <w:lang w:eastAsia="en-AU"/>
              </w:rPr>
              <w:t>Oct</w:t>
            </w:r>
            <w:r>
              <w:rPr>
                <w:rFonts w:ascii="Libre Franklin" w:eastAsia="Libre Franklin" w:hAnsi="Libre Franklin" w:cs="Libre Franklin"/>
                <w:bCs/>
                <w:sz w:val="18"/>
                <w:szCs w:val="18"/>
                <w:lang w:eastAsia="en-AU"/>
              </w:rPr>
              <w:t>obe</w:t>
            </w:r>
            <w:r w:rsidR="00304F01">
              <w:rPr>
                <w:rFonts w:ascii="Libre Franklin" w:eastAsia="Libre Franklin" w:hAnsi="Libre Franklin" w:cs="Libre Franklin"/>
                <w:bCs/>
                <w:sz w:val="18"/>
                <w:szCs w:val="18"/>
                <w:lang w:eastAsia="en-AU"/>
              </w:rPr>
              <w:t>r</w:t>
            </w:r>
          </w:p>
        </w:tc>
      </w:tr>
      <w:tr w:rsidR="0042369E" w:rsidRPr="009B26C7" w14:paraId="72AEC9D6"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2B1E8A" w14:textId="2F1CFE89" w:rsidR="0042369E" w:rsidRPr="008A752C" w:rsidRDefault="0042369E" w:rsidP="0042369E">
            <w:pPr>
              <w:jc w:val="center"/>
              <w:rPr>
                <w:rFonts w:ascii="Libre Franklin" w:eastAsia="Libre Franklin" w:hAnsi="Libre Franklin" w:cs="Libre Franklin"/>
                <w:sz w:val="18"/>
                <w:szCs w:val="18"/>
                <w:lang w:eastAsia="en-AU"/>
              </w:rPr>
            </w:pPr>
            <w:r w:rsidRPr="003B7527">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3F855A" w14:textId="48498967" w:rsidR="0042369E" w:rsidRPr="008A752C" w:rsidRDefault="008A3C7F" w:rsidP="0042369E">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Policy &amp; </w:t>
            </w:r>
            <w:r w:rsidR="0042369E">
              <w:rPr>
                <w:rFonts w:ascii="Libre Franklin" w:eastAsia="Libre Franklin" w:hAnsi="Libre Franklin" w:cs="Libre Franklin"/>
                <w:sz w:val="18"/>
                <w:szCs w:val="18"/>
                <w:lang w:eastAsia="en-AU"/>
              </w:rPr>
              <w:t>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EB92C8" w14:textId="4D59525E" w:rsidR="0042369E" w:rsidRDefault="0042369E" w:rsidP="0042369E">
            <w:pPr>
              <w:jc w:val="center"/>
              <w:rPr>
                <w:rFonts w:ascii="Libre Franklin" w:eastAsia="Libre Franklin" w:hAnsi="Libre Franklin" w:cs="Libre Franklin"/>
                <w:sz w:val="18"/>
                <w:szCs w:val="18"/>
                <w:lang w:eastAsia="en-AU"/>
              </w:rPr>
            </w:pPr>
            <w:r w:rsidRPr="003B7527">
              <w:rPr>
                <w:rFonts w:ascii="Libre Franklin" w:eastAsia="Libre Franklin" w:hAnsi="Libre Franklin" w:cs="Libre Franklin"/>
                <w:sz w:val="18"/>
                <w:szCs w:val="18"/>
                <w:lang w:eastAsia="en-AU"/>
              </w:rPr>
              <w:t>2019</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6AC843" w14:textId="76B9BB2F" w:rsidR="0042369E" w:rsidRPr="008A752C" w:rsidRDefault="0042369E" w:rsidP="0042369E">
            <w:pPr>
              <w:jc w:val="center"/>
              <w:rPr>
                <w:rFonts w:ascii="Libre Franklin" w:eastAsia="Libre Franklin" w:hAnsi="Libre Franklin" w:cs="Libre Franklin"/>
                <w:sz w:val="18"/>
                <w:szCs w:val="18"/>
                <w:lang w:eastAsia="en-AU"/>
              </w:rPr>
            </w:pPr>
            <w:r w:rsidRPr="003B7527">
              <w:rPr>
                <w:rFonts w:ascii="Libre Franklin" w:eastAsia="Libre Franklin" w:hAnsi="Libre Franklin" w:cs="Libre Franklin"/>
                <w:sz w:val="18"/>
                <w:szCs w:val="18"/>
                <w:lang w:eastAsia="en-AU"/>
              </w:rPr>
              <w:t>Bridgette Turalir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91A8BA" w14:textId="4E4EEE83" w:rsidR="0042369E" w:rsidRPr="008A752C" w:rsidRDefault="0042369E" w:rsidP="0042369E">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Acting Senior Analyst – Extractive Industries Branch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02C11D" w14:textId="4520FBEB" w:rsidR="0042369E" w:rsidRPr="008A752C" w:rsidRDefault="0042369E" w:rsidP="0042369E">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Department of Treasury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B72B55" w14:textId="1D6D4888" w:rsidR="0042369E" w:rsidRPr="008A752C" w:rsidRDefault="0042369E" w:rsidP="0042369E">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F792C9" w14:textId="77777777" w:rsidR="00304F01" w:rsidRDefault="00304F01" w:rsidP="0042369E">
            <w:pPr>
              <w:spacing w:before="0" w:after="0"/>
              <w:jc w:val="center"/>
              <w:rPr>
                <w:rFonts w:ascii="Libre Franklin" w:eastAsia="Libre Franklin" w:hAnsi="Libre Franklin" w:cs="Libre Franklin"/>
                <w:b/>
                <w:sz w:val="18"/>
                <w:szCs w:val="18"/>
                <w:lang w:eastAsia="en-AU"/>
              </w:rPr>
            </w:pPr>
          </w:p>
          <w:p w14:paraId="04843AF0" w14:textId="4049D830" w:rsidR="0042369E" w:rsidRPr="00553B23" w:rsidRDefault="0042369E" w:rsidP="0042369E">
            <w:pPr>
              <w:spacing w:before="0" w:after="0"/>
              <w:contextualSpacing/>
              <w:jc w:val="center"/>
              <w:rPr>
                <w:rFonts w:ascii="Libre Franklin" w:eastAsia="Libre Franklin" w:hAnsi="Libre Franklin" w:cs="Libre Franklin"/>
                <w:b/>
                <w:sz w:val="18"/>
                <w:szCs w:val="18"/>
                <w:lang w:eastAsia="en-AU"/>
              </w:rPr>
            </w:pPr>
            <w:r w:rsidRPr="00553B23">
              <w:rPr>
                <w:rFonts w:ascii="Libre Franklin" w:eastAsia="Libre Franklin" w:hAnsi="Libre Franklin" w:cs="Libre Franklin"/>
                <w:b/>
                <w:sz w:val="18"/>
                <w:szCs w:val="18"/>
                <w:lang w:eastAsia="en-AU"/>
              </w:rPr>
              <w:t>202</w:t>
            </w:r>
            <w:r w:rsidR="00111B21" w:rsidRPr="00553B23">
              <w:rPr>
                <w:rFonts w:ascii="Libre Franklin" w:eastAsia="Libre Franklin" w:hAnsi="Libre Franklin" w:cs="Libre Franklin"/>
                <w:b/>
                <w:sz w:val="18"/>
                <w:szCs w:val="18"/>
                <w:lang w:eastAsia="en-AU"/>
              </w:rPr>
              <w:t>1</w:t>
            </w:r>
          </w:p>
          <w:p w14:paraId="01E76537" w14:textId="77777777" w:rsidR="00634B96" w:rsidRDefault="00634B96" w:rsidP="0042369E">
            <w:pPr>
              <w:contextualSpacing/>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Wednesday/Thursday/Friday, </w:t>
            </w:r>
          </w:p>
          <w:p w14:paraId="57CE8102" w14:textId="0AABAAC8" w:rsidR="0042369E" w:rsidRDefault="0042369E" w:rsidP="0042369E">
            <w:pPr>
              <w:contextualSpacing/>
              <w:jc w:val="center"/>
              <w:rPr>
                <w:rFonts w:ascii="Libre Franklin" w:eastAsia="Libre Franklin" w:hAnsi="Libre Franklin" w:cs="Libre Franklin"/>
                <w:bCs/>
                <w:sz w:val="18"/>
                <w:szCs w:val="18"/>
                <w:lang w:eastAsia="en-AU"/>
              </w:rPr>
            </w:pPr>
            <w:r w:rsidRPr="00FE404F">
              <w:rPr>
                <w:rFonts w:ascii="Libre Franklin" w:eastAsia="Libre Franklin" w:hAnsi="Libre Franklin" w:cs="Libre Franklin"/>
                <w:bCs/>
                <w:sz w:val="18"/>
                <w:szCs w:val="18"/>
                <w:lang w:eastAsia="en-AU"/>
              </w:rPr>
              <w:t>1</w:t>
            </w:r>
            <w:r w:rsidR="00111B21">
              <w:rPr>
                <w:rFonts w:ascii="Libre Franklin" w:eastAsia="Libre Franklin" w:hAnsi="Libre Franklin" w:cs="Libre Franklin"/>
                <w:bCs/>
                <w:sz w:val="18"/>
                <w:szCs w:val="18"/>
                <w:lang w:eastAsia="en-AU"/>
              </w:rPr>
              <w:t>6</w:t>
            </w:r>
            <w:r w:rsidRPr="00FE404F">
              <w:rPr>
                <w:rFonts w:ascii="Libre Franklin" w:eastAsia="Libre Franklin" w:hAnsi="Libre Franklin" w:cs="Libre Franklin"/>
                <w:bCs/>
                <w:sz w:val="18"/>
                <w:szCs w:val="18"/>
                <w:vertAlign w:val="superscript"/>
                <w:lang w:eastAsia="en-AU"/>
              </w:rPr>
              <w:t>th</w:t>
            </w:r>
            <w:r w:rsidR="00634B96">
              <w:rPr>
                <w:rFonts w:ascii="Libre Franklin" w:eastAsia="Libre Franklin" w:hAnsi="Libre Franklin" w:cs="Libre Franklin"/>
                <w:bCs/>
                <w:sz w:val="18"/>
                <w:szCs w:val="18"/>
                <w:lang w:eastAsia="en-AU"/>
              </w:rPr>
              <w:t>, 17</w:t>
            </w:r>
            <w:proofErr w:type="gramStart"/>
            <w:r w:rsidR="00634B96" w:rsidRPr="00634B96">
              <w:rPr>
                <w:rFonts w:ascii="Libre Franklin" w:eastAsia="Libre Franklin" w:hAnsi="Libre Franklin" w:cs="Libre Franklin"/>
                <w:bCs/>
                <w:sz w:val="18"/>
                <w:szCs w:val="18"/>
                <w:vertAlign w:val="superscript"/>
                <w:lang w:eastAsia="en-AU"/>
              </w:rPr>
              <w:t>th</w:t>
            </w:r>
            <w:r w:rsidR="00634B96">
              <w:rPr>
                <w:rFonts w:ascii="Libre Franklin" w:eastAsia="Libre Franklin" w:hAnsi="Libre Franklin" w:cs="Libre Franklin"/>
                <w:bCs/>
                <w:sz w:val="18"/>
                <w:szCs w:val="18"/>
                <w:lang w:eastAsia="en-AU"/>
              </w:rPr>
              <w:t xml:space="preserve"> ,</w:t>
            </w:r>
            <w:proofErr w:type="gramEnd"/>
            <w:r w:rsidR="00634B96">
              <w:rPr>
                <w:rFonts w:ascii="Libre Franklin" w:eastAsia="Libre Franklin" w:hAnsi="Libre Franklin" w:cs="Libre Franklin"/>
                <w:bCs/>
                <w:sz w:val="18"/>
                <w:szCs w:val="18"/>
                <w:lang w:eastAsia="en-AU"/>
              </w:rPr>
              <w:t xml:space="preserve"> </w:t>
            </w:r>
            <w:r w:rsidRPr="00FE404F">
              <w:rPr>
                <w:rFonts w:ascii="Libre Franklin" w:eastAsia="Libre Franklin" w:hAnsi="Libre Franklin" w:cs="Libre Franklin"/>
                <w:bCs/>
                <w:sz w:val="18"/>
                <w:szCs w:val="18"/>
                <w:lang w:eastAsia="en-AU"/>
              </w:rPr>
              <w:t>18</w:t>
            </w:r>
            <w:r w:rsidRPr="00FE404F">
              <w:rPr>
                <w:rFonts w:ascii="Libre Franklin" w:eastAsia="Libre Franklin" w:hAnsi="Libre Franklin" w:cs="Libre Franklin"/>
                <w:bCs/>
                <w:sz w:val="18"/>
                <w:szCs w:val="18"/>
                <w:vertAlign w:val="superscript"/>
                <w:lang w:eastAsia="en-AU"/>
              </w:rPr>
              <w:t>th</w:t>
            </w:r>
            <w:r w:rsidRPr="00FE404F">
              <w:rPr>
                <w:rFonts w:ascii="Libre Franklin" w:eastAsia="Libre Franklin" w:hAnsi="Libre Franklin" w:cs="Libre Franklin"/>
                <w:bCs/>
                <w:sz w:val="18"/>
                <w:szCs w:val="18"/>
                <w:lang w:eastAsia="en-AU"/>
              </w:rPr>
              <w:t xml:space="preserve"> June</w:t>
            </w:r>
          </w:p>
          <w:p w14:paraId="130645C1" w14:textId="483E1546" w:rsidR="0096528E" w:rsidRDefault="0096528E" w:rsidP="0042369E">
            <w:pPr>
              <w:jc w:val="center"/>
              <w:rPr>
                <w:rFonts w:ascii="Libre Franklin" w:eastAsia="Libre Franklin" w:hAnsi="Libre Franklin" w:cs="Libre Franklin"/>
                <w:b/>
                <w:bCs/>
                <w:sz w:val="18"/>
                <w:szCs w:val="18"/>
                <w:lang w:eastAsia="en-AU"/>
              </w:rPr>
            </w:pPr>
          </w:p>
        </w:tc>
      </w:tr>
      <w:tr w:rsidR="0042369E" w:rsidRPr="009B26C7" w14:paraId="6CA6CB7D"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D725CF" w14:textId="29760E73" w:rsidR="0042369E" w:rsidRPr="008A752C" w:rsidRDefault="008A3C7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D27607" w14:textId="1CC4D0DD" w:rsidR="0042369E" w:rsidRPr="008A752C" w:rsidRDefault="008A3C7F"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06BFE2" w14:textId="13C84A62" w:rsidR="0042369E" w:rsidRDefault="00EE4DD9"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FC3D08" w14:textId="09E6E7DF" w:rsidR="0042369E" w:rsidRPr="008A752C" w:rsidRDefault="000738D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Lois Stanl</w:t>
            </w:r>
            <w:r w:rsidR="00EE4DD9">
              <w:rPr>
                <w:rFonts w:ascii="Libre Franklin" w:eastAsia="Libre Franklin" w:hAnsi="Libre Franklin" w:cs="Libre Franklin"/>
                <w:sz w:val="18"/>
                <w:szCs w:val="18"/>
                <w:lang w:eastAsia="en-AU"/>
              </w:rPr>
              <w:t>e</w:t>
            </w:r>
            <w:r>
              <w:rPr>
                <w:rFonts w:ascii="Libre Franklin" w:eastAsia="Libre Franklin" w:hAnsi="Libre Franklin" w:cs="Libre Franklin"/>
                <w:sz w:val="18"/>
                <w:szCs w:val="18"/>
                <w:lang w:eastAsia="en-AU"/>
              </w:rPr>
              <w:t>y</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BE4688" w14:textId="0C88E91C" w:rsidR="0042369E" w:rsidRPr="008A752C" w:rsidRDefault="000738D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Director – Drafts &amp; Advisory</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A4952A" w14:textId="7DA8A3F8" w:rsidR="0042369E" w:rsidRPr="008A752C" w:rsidRDefault="000738D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Constitutional &amp; Law Reform Commission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FB4A38" w14:textId="54C26D99" w:rsidR="0042369E" w:rsidRPr="008A752C" w:rsidRDefault="000738DC" w:rsidP="006F5365">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912FA2" w14:textId="77777777" w:rsidR="00EE4DD9" w:rsidRDefault="00EE4DD9" w:rsidP="00364658">
            <w:pPr>
              <w:spacing w:before="0" w:after="0"/>
              <w:jc w:val="center"/>
              <w:rPr>
                <w:rFonts w:ascii="Libre Franklin" w:eastAsia="Libre Franklin" w:hAnsi="Libre Franklin" w:cs="Libre Franklin"/>
                <w:b/>
                <w:bCs/>
                <w:sz w:val="18"/>
                <w:szCs w:val="18"/>
                <w:lang w:eastAsia="en-AU"/>
              </w:rPr>
            </w:pPr>
          </w:p>
          <w:p w14:paraId="6264D9CF" w14:textId="02DD3711" w:rsidR="00CC0C32" w:rsidRDefault="00CC0C32" w:rsidP="00364658">
            <w:pPr>
              <w:spacing w:before="0" w:after="0"/>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7B963926" w14:textId="423CB846" w:rsidR="00EE4DD9" w:rsidRPr="00EE4DD9" w:rsidRDefault="00EE4DD9" w:rsidP="00EE4DD9">
            <w:pPr>
              <w:spacing w:before="0" w:after="0"/>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0424E52B" w14:textId="5BFFF91F" w:rsidR="0042369E" w:rsidRDefault="00CC0C32" w:rsidP="00EE4DD9">
            <w:pPr>
              <w:spacing w:before="0" w:after="0"/>
              <w:jc w:val="center"/>
              <w:rPr>
                <w:rFonts w:ascii="Libre Franklin" w:eastAsia="Libre Franklin" w:hAnsi="Libre Franklin" w:cs="Libre Franklin"/>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sidR="00EE4DD9">
              <w:rPr>
                <w:rFonts w:ascii="Libre Franklin" w:eastAsia="Libre Franklin" w:hAnsi="Libre Franklin" w:cs="Libre Franklin"/>
                <w:sz w:val="18"/>
                <w:szCs w:val="18"/>
                <w:lang w:eastAsia="en-AU"/>
              </w:rPr>
              <w:t>, 9</w:t>
            </w:r>
            <w:r w:rsidR="00EE4DD9" w:rsidRPr="00EE4DD9">
              <w:rPr>
                <w:rFonts w:ascii="Libre Franklin" w:eastAsia="Libre Franklin" w:hAnsi="Libre Franklin" w:cs="Libre Franklin"/>
                <w:sz w:val="18"/>
                <w:szCs w:val="18"/>
                <w:vertAlign w:val="superscript"/>
                <w:lang w:eastAsia="en-AU"/>
              </w:rPr>
              <w:t>th</w:t>
            </w:r>
            <w:r w:rsidR="00EE4DD9">
              <w:rPr>
                <w:rFonts w:ascii="Libre Franklin" w:eastAsia="Libre Franklin" w:hAnsi="Libre Franklin" w:cs="Libre Franklin"/>
                <w:sz w:val="18"/>
                <w:szCs w:val="18"/>
                <w:lang w:eastAsia="en-AU"/>
              </w:rPr>
              <w:t>, 10</w:t>
            </w:r>
            <w:r w:rsidR="00EE4DD9" w:rsidRPr="00EE4DD9">
              <w:rPr>
                <w:rFonts w:ascii="Libre Franklin" w:eastAsia="Libre Franklin" w:hAnsi="Libre Franklin" w:cs="Libre Franklin"/>
                <w:sz w:val="18"/>
                <w:szCs w:val="18"/>
                <w:vertAlign w:val="superscript"/>
                <w:lang w:eastAsia="en-AU"/>
              </w:rPr>
              <w:t>th</w:t>
            </w:r>
            <w:r w:rsidR="00EE4DD9">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sidR="00EE4DD9">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p w14:paraId="0605093C" w14:textId="6701AA57" w:rsidR="001E05E1" w:rsidRDefault="001E05E1" w:rsidP="00EE4DD9">
            <w:pPr>
              <w:spacing w:before="0" w:after="0"/>
              <w:jc w:val="center"/>
              <w:rPr>
                <w:rFonts w:ascii="Libre Franklin" w:eastAsia="Libre Franklin" w:hAnsi="Libre Franklin" w:cs="Libre Franklin"/>
                <w:sz w:val="18"/>
                <w:szCs w:val="18"/>
                <w:lang w:eastAsia="en-AU"/>
              </w:rPr>
            </w:pPr>
          </w:p>
          <w:p w14:paraId="45F0B5DB" w14:textId="77777777" w:rsidR="001E05E1" w:rsidRDefault="001E05E1" w:rsidP="00EE4DD9">
            <w:pPr>
              <w:spacing w:before="0" w:after="0"/>
              <w:jc w:val="center"/>
              <w:rPr>
                <w:rFonts w:ascii="Libre Franklin" w:eastAsia="Libre Franklin" w:hAnsi="Libre Franklin" w:cs="Libre Franklin"/>
                <w:sz w:val="18"/>
                <w:szCs w:val="18"/>
                <w:lang w:eastAsia="en-AU"/>
              </w:rPr>
            </w:pPr>
          </w:p>
          <w:p w14:paraId="5E78A949" w14:textId="77777777" w:rsidR="001E05E1" w:rsidRPr="00553B23" w:rsidRDefault="001E05E1" w:rsidP="001E05E1">
            <w:pPr>
              <w:spacing w:before="0" w:after="0"/>
              <w:contextualSpacing/>
              <w:jc w:val="center"/>
              <w:rPr>
                <w:rFonts w:ascii="Libre Franklin" w:eastAsia="Libre Franklin" w:hAnsi="Libre Franklin" w:cs="Libre Franklin"/>
                <w:b/>
                <w:sz w:val="18"/>
                <w:szCs w:val="18"/>
                <w:lang w:eastAsia="en-AU"/>
              </w:rPr>
            </w:pPr>
            <w:r w:rsidRPr="00553B23">
              <w:rPr>
                <w:rFonts w:ascii="Libre Franklin" w:eastAsia="Libre Franklin" w:hAnsi="Libre Franklin" w:cs="Libre Franklin"/>
                <w:b/>
                <w:sz w:val="18"/>
                <w:szCs w:val="18"/>
                <w:lang w:eastAsia="en-AU"/>
              </w:rPr>
              <w:lastRenderedPageBreak/>
              <w:t>2021</w:t>
            </w:r>
          </w:p>
          <w:p w14:paraId="56034BFB" w14:textId="77777777" w:rsidR="001E05E1" w:rsidRDefault="001E05E1" w:rsidP="001E05E1">
            <w:pPr>
              <w:contextualSpacing/>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Wednesday/Thursday/Friday, </w:t>
            </w:r>
          </w:p>
          <w:p w14:paraId="5786BCB1" w14:textId="77777777" w:rsidR="001E05E1" w:rsidRDefault="001E05E1" w:rsidP="001E05E1">
            <w:pPr>
              <w:contextualSpacing/>
              <w:jc w:val="center"/>
              <w:rPr>
                <w:rFonts w:ascii="Libre Franklin" w:eastAsia="Libre Franklin" w:hAnsi="Libre Franklin" w:cs="Libre Franklin"/>
                <w:bCs/>
                <w:sz w:val="18"/>
                <w:szCs w:val="18"/>
                <w:lang w:eastAsia="en-AU"/>
              </w:rPr>
            </w:pPr>
            <w:r w:rsidRPr="00FE404F">
              <w:rPr>
                <w:rFonts w:ascii="Libre Franklin" w:eastAsia="Libre Franklin" w:hAnsi="Libre Franklin" w:cs="Libre Franklin"/>
                <w:bCs/>
                <w:sz w:val="18"/>
                <w:szCs w:val="18"/>
                <w:lang w:eastAsia="en-AU"/>
              </w:rPr>
              <w:t>1</w:t>
            </w:r>
            <w:r>
              <w:rPr>
                <w:rFonts w:ascii="Libre Franklin" w:eastAsia="Libre Franklin" w:hAnsi="Libre Franklin" w:cs="Libre Franklin"/>
                <w:bCs/>
                <w:sz w:val="18"/>
                <w:szCs w:val="18"/>
                <w:lang w:eastAsia="en-AU"/>
              </w:rPr>
              <w:t>6</w:t>
            </w:r>
            <w:r w:rsidRPr="00FE404F">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17</w:t>
            </w:r>
            <w:proofErr w:type="gramStart"/>
            <w:r w:rsidRPr="00634B96">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xml:space="preserve"> ,</w:t>
            </w:r>
            <w:proofErr w:type="gramEnd"/>
            <w:r>
              <w:rPr>
                <w:rFonts w:ascii="Libre Franklin" w:eastAsia="Libre Franklin" w:hAnsi="Libre Franklin" w:cs="Libre Franklin"/>
                <w:bCs/>
                <w:sz w:val="18"/>
                <w:szCs w:val="18"/>
                <w:lang w:eastAsia="en-AU"/>
              </w:rPr>
              <w:t xml:space="preserve"> </w:t>
            </w:r>
            <w:r w:rsidRPr="00FE404F">
              <w:rPr>
                <w:rFonts w:ascii="Libre Franklin" w:eastAsia="Libre Franklin" w:hAnsi="Libre Franklin" w:cs="Libre Franklin"/>
                <w:bCs/>
                <w:sz w:val="18"/>
                <w:szCs w:val="18"/>
                <w:lang w:eastAsia="en-AU"/>
              </w:rPr>
              <w:t>18</w:t>
            </w:r>
            <w:r w:rsidRPr="00FE404F">
              <w:rPr>
                <w:rFonts w:ascii="Libre Franklin" w:eastAsia="Libre Franklin" w:hAnsi="Libre Franklin" w:cs="Libre Franklin"/>
                <w:bCs/>
                <w:sz w:val="18"/>
                <w:szCs w:val="18"/>
                <w:vertAlign w:val="superscript"/>
                <w:lang w:eastAsia="en-AU"/>
              </w:rPr>
              <w:t>th</w:t>
            </w:r>
            <w:r w:rsidRPr="00FE404F">
              <w:rPr>
                <w:rFonts w:ascii="Libre Franklin" w:eastAsia="Libre Franklin" w:hAnsi="Libre Franklin" w:cs="Libre Franklin"/>
                <w:bCs/>
                <w:sz w:val="18"/>
                <w:szCs w:val="18"/>
                <w:lang w:eastAsia="en-AU"/>
              </w:rPr>
              <w:t xml:space="preserve"> June</w:t>
            </w:r>
          </w:p>
          <w:p w14:paraId="52E60C74" w14:textId="77777777" w:rsidR="001E05E1" w:rsidRDefault="001E05E1" w:rsidP="00EE4DD9">
            <w:pPr>
              <w:spacing w:before="0" w:after="0"/>
              <w:jc w:val="center"/>
              <w:rPr>
                <w:rFonts w:ascii="Libre Franklin" w:eastAsia="Libre Franklin" w:hAnsi="Libre Franklin" w:cs="Libre Franklin"/>
                <w:sz w:val="18"/>
                <w:szCs w:val="18"/>
                <w:lang w:eastAsia="en-AU"/>
              </w:rPr>
            </w:pPr>
          </w:p>
          <w:p w14:paraId="275B17A5" w14:textId="3DF1E682" w:rsidR="001E05E1" w:rsidRDefault="001E05E1" w:rsidP="00EE4DD9">
            <w:pPr>
              <w:spacing w:before="0" w:after="0"/>
              <w:jc w:val="center"/>
              <w:rPr>
                <w:rFonts w:ascii="Libre Franklin" w:eastAsia="Libre Franklin" w:hAnsi="Libre Franklin" w:cs="Libre Franklin"/>
                <w:b/>
                <w:bCs/>
                <w:sz w:val="18"/>
                <w:szCs w:val="18"/>
                <w:lang w:eastAsia="en-AU"/>
              </w:rPr>
            </w:pPr>
          </w:p>
        </w:tc>
      </w:tr>
      <w:tr w:rsidR="007746F9" w:rsidRPr="009B26C7" w14:paraId="0FDE67B7"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8216F2" w14:textId="38F06D83" w:rsidR="007746F9" w:rsidRPr="008A752C" w:rsidRDefault="007746F9"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lastRenderedPageBreak/>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713A9" w14:textId="7AA61121" w:rsidR="007746F9" w:rsidRPr="008A752C" w:rsidRDefault="007746F9"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7A1AC2" w14:textId="49D24C75" w:rsidR="007746F9" w:rsidRDefault="00EE4DD9"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612838" w14:textId="79022F69" w:rsidR="007746F9" w:rsidRPr="008A752C" w:rsidRDefault="007746F9"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Carolyn </w:t>
            </w:r>
            <w:proofErr w:type="spellStart"/>
            <w:r>
              <w:rPr>
                <w:rFonts w:ascii="Libre Franklin" w:eastAsia="Libre Franklin" w:hAnsi="Libre Franklin" w:cs="Libre Franklin"/>
                <w:sz w:val="18"/>
                <w:szCs w:val="18"/>
                <w:lang w:eastAsia="en-AU"/>
              </w:rPr>
              <w:t>Miana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50B87A" w14:textId="6E32FA08" w:rsidR="007746F9" w:rsidRPr="008A752C" w:rsidRDefault="007746F9"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Princip</w:t>
            </w:r>
            <w:r w:rsidR="00684E50">
              <w:rPr>
                <w:rFonts w:ascii="Libre Franklin" w:eastAsia="Libre Franklin" w:hAnsi="Libre Franklin" w:cs="Libre Franklin"/>
                <w:sz w:val="18"/>
                <w:szCs w:val="18"/>
                <w:lang w:eastAsia="en-AU"/>
              </w:rPr>
              <w:t>al</w:t>
            </w:r>
            <w:r>
              <w:rPr>
                <w:rFonts w:ascii="Libre Franklin" w:eastAsia="Libre Franklin" w:hAnsi="Libre Franklin" w:cs="Libre Franklin"/>
                <w:sz w:val="18"/>
                <w:szCs w:val="18"/>
                <w:lang w:eastAsia="en-AU"/>
              </w:rPr>
              <w:t xml:space="preserve"> Legal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C1C269" w14:textId="3831CDBF" w:rsidR="007746F9" w:rsidRPr="008A752C" w:rsidRDefault="007746F9"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Office of State Solicitor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4C28CA" w14:textId="37E93E6D" w:rsidR="007746F9" w:rsidRPr="008A752C" w:rsidRDefault="007746F9"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E0CF54" w14:textId="77777777" w:rsidR="00EE4DD9" w:rsidRDefault="00EE4DD9" w:rsidP="00EE4DD9">
            <w:pPr>
              <w:spacing w:before="0" w:after="0"/>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297EBF88" w14:textId="77777777" w:rsidR="00EE4DD9" w:rsidRPr="00EE4DD9" w:rsidRDefault="00EE4DD9" w:rsidP="00EE4DD9">
            <w:pPr>
              <w:spacing w:before="0" w:after="0"/>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6A36336F" w14:textId="77777777" w:rsidR="007746F9" w:rsidRDefault="00EE4DD9" w:rsidP="00EE4DD9">
            <w:pPr>
              <w:spacing w:before="0" w:after="0"/>
              <w:jc w:val="center"/>
              <w:rPr>
                <w:rFonts w:ascii="Libre Franklin" w:eastAsia="Libre Franklin" w:hAnsi="Libre Franklin" w:cs="Libre Franklin"/>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p w14:paraId="4F347C94" w14:textId="77777777" w:rsidR="001E05E1" w:rsidRDefault="001E05E1" w:rsidP="00EE4DD9">
            <w:pPr>
              <w:spacing w:before="0" w:after="0"/>
              <w:jc w:val="center"/>
              <w:rPr>
                <w:rFonts w:ascii="Libre Franklin" w:eastAsia="Libre Franklin" w:hAnsi="Libre Franklin" w:cs="Libre Franklin"/>
                <w:b/>
                <w:bCs/>
                <w:sz w:val="18"/>
                <w:szCs w:val="18"/>
                <w:lang w:eastAsia="en-AU"/>
              </w:rPr>
            </w:pPr>
          </w:p>
          <w:p w14:paraId="2B9C140E" w14:textId="77777777" w:rsidR="001E05E1" w:rsidRPr="00553B23" w:rsidRDefault="001E05E1" w:rsidP="001E05E1">
            <w:pPr>
              <w:spacing w:before="0" w:after="0"/>
              <w:contextualSpacing/>
              <w:jc w:val="center"/>
              <w:rPr>
                <w:rFonts w:ascii="Libre Franklin" w:eastAsia="Libre Franklin" w:hAnsi="Libre Franklin" w:cs="Libre Franklin"/>
                <w:b/>
                <w:sz w:val="18"/>
                <w:szCs w:val="18"/>
                <w:lang w:eastAsia="en-AU"/>
              </w:rPr>
            </w:pPr>
            <w:r w:rsidRPr="00553B23">
              <w:rPr>
                <w:rFonts w:ascii="Libre Franklin" w:eastAsia="Libre Franklin" w:hAnsi="Libre Franklin" w:cs="Libre Franklin"/>
                <w:b/>
                <w:sz w:val="18"/>
                <w:szCs w:val="18"/>
                <w:lang w:eastAsia="en-AU"/>
              </w:rPr>
              <w:t>2021</w:t>
            </w:r>
          </w:p>
          <w:p w14:paraId="1DBA3235" w14:textId="77777777" w:rsidR="001E05E1" w:rsidRDefault="001E05E1" w:rsidP="001E05E1">
            <w:pPr>
              <w:contextualSpacing/>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Wednesday/Thursday/Friday, </w:t>
            </w:r>
          </w:p>
          <w:p w14:paraId="0B24DBEC" w14:textId="77777777" w:rsidR="001E05E1" w:rsidRDefault="001E05E1" w:rsidP="001E05E1">
            <w:pPr>
              <w:contextualSpacing/>
              <w:jc w:val="center"/>
              <w:rPr>
                <w:rFonts w:ascii="Libre Franklin" w:eastAsia="Libre Franklin" w:hAnsi="Libre Franklin" w:cs="Libre Franklin"/>
                <w:bCs/>
                <w:sz w:val="18"/>
                <w:szCs w:val="18"/>
                <w:lang w:eastAsia="en-AU"/>
              </w:rPr>
            </w:pPr>
            <w:r w:rsidRPr="00FE404F">
              <w:rPr>
                <w:rFonts w:ascii="Libre Franklin" w:eastAsia="Libre Franklin" w:hAnsi="Libre Franklin" w:cs="Libre Franklin"/>
                <w:bCs/>
                <w:sz w:val="18"/>
                <w:szCs w:val="18"/>
                <w:lang w:eastAsia="en-AU"/>
              </w:rPr>
              <w:t>1</w:t>
            </w:r>
            <w:r>
              <w:rPr>
                <w:rFonts w:ascii="Libre Franklin" w:eastAsia="Libre Franklin" w:hAnsi="Libre Franklin" w:cs="Libre Franklin"/>
                <w:bCs/>
                <w:sz w:val="18"/>
                <w:szCs w:val="18"/>
                <w:lang w:eastAsia="en-AU"/>
              </w:rPr>
              <w:t>6</w:t>
            </w:r>
            <w:r w:rsidRPr="00FE404F">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17</w:t>
            </w:r>
            <w:proofErr w:type="gramStart"/>
            <w:r w:rsidRPr="00634B96">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xml:space="preserve"> ,</w:t>
            </w:r>
            <w:proofErr w:type="gramEnd"/>
            <w:r>
              <w:rPr>
                <w:rFonts w:ascii="Libre Franklin" w:eastAsia="Libre Franklin" w:hAnsi="Libre Franklin" w:cs="Libre Franklin"/>
                <w:bCs/>
                <w:sz w:val="18"/>
                <w:szCs w:val="18"/>
                <w:lang w:eastAsia="en-AU"/>
              </w:rPr>
              <w:t xml:space="preserve"> </w:t>
            </w:r>
            <w:r w:rsidRPr="00FE404F">
              <w:rPr>
                <w:rFonts w:ascii="Libre Franklin" w:eastAsia="Libre Franklin" w:hAnsi="Libre Franklin" w:cs="Libre Franklin"/>
                <w:bCs/>
                <w:sz w:val="18"/>
                <w:szCs w:val="18"/>
                <w:lang w:eastAsia="en-AU"/>
              </w:rPr>
              <w:t>18</w:t>
            </w:r>
            <w:r w:rsidRPr="00FE404F">
              <w:rPr>
                <w:rFonts w:ascii="Libre Franklin" w:eastAsia="Libre Franklin" w:hAnsi="Libre Franklin" w:cs="Libre Franklin"/>
                <w:bCs/>
                <w:sz w:val="18"/>
                <w:szCs w:val="18"/>
                <w:vertAlign w:val="superscript"/>
                <w:lang w:eastAsia="en-AU"/>
              </w:rPr>
              <w:t>th</w:t>
            </w:r>
            <w:r w:rsidRPr="00FE404F">
              <w:rPr>
                <w:rFonts w:ascii="Libre Franklin" w:eastAsia="Libre Franklin" w:hAnsi="Libre Franklin" w:cs="Libre Franklin"/>
                <w:bCs/>
                <w:sz w:val="18"/>
                <w:szCs w:val="18"/>
                <w:lang w:eastAsia="en-AU"/>
              </w:rPr>
              <w:t xml:space="preserve"> June</w:t>
            </w:r>
          </w:p>
          <w:p w14:paraId="2DC5947E" w14:textId="3C60233C" w:rsidR="001E05E1" w:rsidRDefault="001E05E1" w:rsidP="00EE4DD9">
            <w:pPr>
              <w:spacing w:before="0" w:after="0"/>
              <w:jc w:val="center"/>
              <w:rPr>
                <w:rFonts w:ascii="Libre Franklin" w:eastAsia="Libre Franklin" w:hAnsi="Libre Franklin" w:cs="Libre Franklin"/>
                <w:b/>
                <w:bCs/>
                <w:sz w:val="18"/>
                <w:szCs w:val="18"/>
                <w:lang w:eastAsia="en-AU"/>
              </w:rPr>
            </w:pPr>
          </w:p>
        </w:tc>
      </w:tr>
      <w:tr w:rsidR="007746F9" w:rsidRPr="009B26C7" w14:paraId="75257093"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4DDC94" w14:textId="4FEC1753" w:rsidR="007746F9" w:rsidRPr="008A752C" w:rsidRDefault="007746F9"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Government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13E392" w14:textId="2F479A34" w:rsidR="007746F9" w:rsidRPr="008A752C" w:rsidRDefault="007746F9"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0E2EA8" w14:textId="59ADDC45" w:rsidR="007746F9" w:rsidRDefault="00613B7F"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20BBFA" w14:textId="2FA78C1F" w:rsidR="007746F9" w:rsidRPr="008A752C" w:rsidRDefault="007746F9"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Shamir </w:t>
            </w:r>
            <w:proofErr w:type="spellStart"/>
            <w:r>
              <w:rPr>
                <w:rFonts w:ascii="Libre Franklin" w:eastAsia="Libre Franklin" w:hAnsi="Libre Franklin" w:cs="Libre Franklin"/>
                <w:sz w:val="18"/>
                <w:szCs w:val="18"/>
                <w:lang w:eastAsia="en-AU"/>
              </w:rPr>
              <w:t>Sirigoi</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D80A3C" w14:textId="5A724828" w:rsidR="007746F9" w:rsidRPr="008A752C" w:rsidRDefault="007746F9"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Legal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0D8447" w14:textId="63B8970E" w:rsidR="007746F9" w:rsidRPr="008A752C" w:rsidRDefault="007746F9"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Office of State Solicitor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986187" w14:textId="38D0FD34" w:rsidR="007746F9" w:rsidRPr="008A752C" w:rsidRDefault="00613B7F" w:rsidP="007746F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A2BAA9" w14:textId="77777777" w:rsidR="00EE4DD9" w:rsidRDefault="00EE4DD9" w:rsidP="00EE4DD9">
            <w:pPr>
              <w:spacing w:before="0" w:after="0"/>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54DFABAD" w14:textId="77777777" w:rsidR="00EE4DD9" w:rsidRPr="00EE4DD9" w:rsidRDefault="00EE4DD9" w:rsidP="00EE4DD9">
            <w:pPr>
              <w:spacing w:before="0" w:after="0"/>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63E22154" w14:textId="23C9F43A" w:rsidR="007746F9" w:rsidRDefault="00EE4DD9" w:rsidP="00EE4DD9">
            <w:pPr>
              <w:spacing w:before="0" w:after="0"/>
              <w:jc w:val="center"/>
              <w:rPr>
                <w:rFonts w:ascii="Libre Franklin" w:eastAsia="Libre Franklin" w:hAnsi="Libre Franklin" w:cs="Libre Franklin"/>
                <w:b/>
                <w:bCs/>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tc>
      </w:tr>
      <w:tr w:rsidR="00E97879" w:rsidRPr="009B26C7" w14:paraId="6576C779"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5CA82C" w14:textId="5803A046" w:rsidR="00E97879" w:rsidRPr="008A752C" w:rsidRDefault="00E97879" w:rsidP="00E97879">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 xml:space="preserve">Government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AC61B2" w14:textId="13ACD9FF" w:rsidR="00E97879" w:rsidRPr="008A752C" w:rsidRDefault="00E97879" w:rsidP="00E97879">
            <w:pPr>
              <w:jc w:val="center"/>
              <w:rPr>
                <w:rFonts w:ascii="Libre Franklin" w:eastAsia="Libre Franklin" w:hAnsi="Libre Franklin" w:cs="Libre Franklin"/>
                <w:sz w:val="18"/>
                <w:szCs w:val="18"/>
                <w:lang w:eastAsia="en-AU"/>
              </w:rPr>
            </w:pPr>
            <w:r w:rsidRPr="00073F2E">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2CCEF7" w14:textId="2D7C7EC7" w:rsidR="00E97879" w:rsidRDefault="00613B7F" w:rsidP="00E978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w:t>
            </w:r>
            <w:r w:rsidR="001E05E1">
              <w:rPr>
                <w:rFonts w:ascii="Libre Franklin" w:eastAsia="Libre Franklin" w:hAnsi="Libre Franklin" w:cs="Libre Franklin"/>
                <w:sz w:val="18"/>
                <w:szCs w:val="18"/>
                <w:lang w:eastAsia="en-AU"/>
              </w:rPr>
              <w:t>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0CC9C0" w14:textId="020F7CA9" w:rsidR="00E97879" w:rsidRPr="008A752C" w:rsidRDefault="00E97879" w:rsidP="00E97879">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Channan Kumalau</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A4936E" w14:textId="272E2142" w:rsidR="00E97879" w:rsidRPr="008A752C" w:rsidRDefault="00E97879" w:rsidP="00E97879">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Director – Special Projects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B8C425" w14:textId="2FBEADDB" w:rsidR="00E97879" w:rsidRPr="008A752C" w:rsidRDefault="00E97879" w:rsidP="00E97879">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Department of Petroleum &amp; Energy (DPE)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498979" w14:textId="412082F9" w:rsidR="00E97879" w:rsidRPr="008A752C" w:rsidRDefault="00E97879" w:rsidP="00E97879">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9912D9" w14:textId="77777777" w:rsidR="00EE4DD9" w:rsidRDefault="00EE4DD9" w:rsidP="00EE4DD9">
            <w:pPr>
              <w:spacing w:before="0" w:after="0"/>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5474FF60" w14:textId="77777777" w:rsidR="00EE4DD9" w:rsidRPr="00EE4DD9" w:rsidRDefault="00EE4DD9" w:rsidP="00EE4DD9">
            <w:pPr>
              <w:spacing w:before="0" w:after="0"/>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7748B974" w14:textId="77777777" w:rsidR="00E97879" w:rsidRDefault="00EE4DD9" w:rsidP="00EE4DD9">
            <w:pPr>
              <w:spacing w:before="0" w:after="0"/>
              <w:jc w:val="center"/>
              <w:rPr>
                <w:rFonts w:ascii="Libre Franklin" w:eastAsia="Libre Franklin" w:hAnsi="Libre Franklin" w:cs="Libre Franklin"/>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p w14:paraId="5402634F" w14:textId="77777777" w:rsidR="001E05E1" w:rsidRDefault="001E05E1" w:rsidP="00EE4DD9">
            <w:pPr>
              <w:spacing w:before="0" w:after="0"/>
              <w:jc w:val="center"/>
              <w:rPr>
                <w:rFonts w:ascii="Libre Franklin" w:eastAsia="Libre Franklin" w:hAnsi="Libre Franklin" w:cs="Libre Franklin"/>
                <w:b/>
                <w:bCs/>
                <w:sz w:val="18"/>
                <w:szCs w:val="18"/>
                <w:lang w:eastAsia="en-AU"/>
              </w:rPr>
            </w:pPr>
          </w:p>
          <w:p w14:paraId="7AA8ABA8" w14:textId="77777777" w:rsidR="001E05E1" w:rsidRPr="00553B23" w:rsidRDefault="001E05E1" w:rsidP="001E05E1">
            <w:pPr>
              <w:spacing w:before="0" w:after="0"/>
              <w:contextualSpacing/>
              <w:jc w:val="center"/>
              <w:rPr>
                <w:rFonts w:ascii="Libre Franklin" w:eastAsia="Libre Franklin" w:hAnsi="Libre Franklin" w:cs="Libre Franklin"/>
                <w:b/>
                <w:sz w:val="18"/>
                <w:szCs w:val="18"/>
                <w:lang w:eastAsia="en-AU"/>
              </w:rPr>
            </w:pPr>
            <w:r w:rsidRPr="00553B23">
              <w:rPr>
                <w:rFonts w:ascii="Libre Franklin" w:eastAsia="Libre Franklin" w:hAnsi="Libre Franklin" w:cs="Libre Franklin"/>
                <w:b/>
                <w:sz w:val="18"/>
                <w:szCs w:val="18"/>
                <w:lang w:eastAsia="en-AU"/>
              </w:rPr>
              <w:t>2021</w:t>
            </w:r>
          </w:p>
          <w:p w14:paraId="33CE43B1" w14:textId="77777777" w:rsidR="001E05E1" w:rsidRDefault="001E05E1" w:rsidP="001E05E1">
            <w:pPr>
              <w:contextualSpacing/>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Wednesday/Thursday/Friday, </w:t>
            </w:r>
          </w:p>
          <w:p w14:paraId="0B07BA4A" w14:textId="77777777" w:rsidR="001E05E1" w:rsidRDefault="001E05E1" w:rsidP="001E05E1">
            <w:pPr>
              <w:contextualSpacing/>
              <w:jc w:val="center"/>
              <w:rPr>
                <w:rFonts w:ascii="Libre Franklin" w:eastAsia="Libre Franklin" w:hAnsi="Libre Franklin" w:cs="Libre Franklin"/>
                <w:bCs/>
                <w:sz w:val="18"/>
                <w:szCs w:val="18"/>
                <w:lang w:eastAsia="en-AU"/>
              </w:rPr>
            </w:pPr>
            <w:r w:rsidRPr="00FE404F">
              <w:rPr>
                <w:rFonts w:ascii="Libre Franklin" w:eastAsia="Libre Franklin" w:hAnsi="Libre Franklin" w:cs="Libre Franklin"/>
                <w:bCs/>
                <w:sz w:val="18"/>
                <w:szCs w:val="18"/>
                <w:lang w:eastAsia="en-AU"/>
              </w:rPr>
              <w:t>1</w:t>
            </w:r>
            <w:r>
              <w:rPr>
                <w:rFonts w:ascii="Libre Franklin" w:eastAsia="Libre Franklin" w:hAnsi="Libre Franklin" w:cs="Libre Franklin"/>
                <w:bCs/>
                <w:sz w:val="18"/>
                <w:szCs w:val="18"/>
                <w:lang w:eastAsia="en-AU"/>
              </w:rPr>
              <w:t>6</w:t>
            </w:r>
            <w:r w:rsidRPr="00FE404F">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17</w:t>
            </w:r>
            <w:proofErr w:type="gramStart"/>
            <w:r w:rsidRPr="00634B96">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xml:space="preserve"> ,</w:t>
            </w:r>
            <w:proofErr w:type="gramEnd"/>
            <w:r>
              <w:rPr>
                <w:rFonts w:ascii="Libre Franklin" w:eastAsia="Libre Franklin" w:hAnsi="Libre Franklin" w:cs="Libre Franklin"/>
                <w:bCs/>
                <w:sz w:val="18"/>
                <w:szCs w:val="18"/>
                <w:lang w:eastAsia="en-AU"/>
              </w:rPr>
              <w:t xml:space="preserve"> </w:t>
            </w:r>
            <w:r w:rsidRPr="00FE404F">
              <w:rPr>
                <w:rFonts w:ascii="Libre Franklin" w:eastAsia="Libre Franklin" w:hAnsi="Libre Franklin" w:cs="Libre Franklin"/>
                <w:bCs/>
                <w:sz w:val="18"/>
                <w:szCs w:val="18"/>
                <w:lang w:eastAsia="en-AU"/>
              </w:rPr>
              <w:t>18</w:t>
            </w:r>
            <w:r w:rsidRPr="00FE404F">
              <w:rPr>
                <w:rFonts w:ascii="Libre Franklin" w:eastAsia="Libre Franklin" w:hAnsi="Libre Franklin" w:cs="Libre Franklin"/>
                <w:bCs/>
                <w:sz w:val="18"/>
                <w:szCs w:val="18"/>
                <w:vertAlign w:val="superscript"/>
                <w:lang w:eastAsia="en-AU"/>
              </w:rPr>
              <w:t>th</w:t>
            </w:r>
            <w:r w:rsidRPr="00FE404F">
              <w:rPr>
                <w:rFonts w:ascii="Libre Franklin" w:eastAsia="Libre Franklin" w:hAnsi="Libre Franklin" w:cs="Libre Franklin"/>
                <w:bCs/>
                <w:sz w:val="18"/>
                <w:szCs w:val="18"/>
                <w:lang w:eastAsia="en-AU"/>
              </w:rPr>
              <w:t xml:space="preserve"> June</w:t>
            </w:r>
          </w:p>
          <w:p w14:paraId="4B2BAC1E" w14:textId="3BFF80F1" w:rsidR="001E05E1" w:rsidRDefault="001E05E1" w:rsidP="00EE4DD9">
            <w:pPr>
              <w:spacing w:before="0" w:after="0"/>
              <w:jc w:val="center"/>
              <w:rPr>
                <w:rFonts w:ascii="Libre Franklin" w:eastAsia="Libre Franklin" w:hAnsi="Libre Franklin" w:cs="Libre Franklin"/>
                <w:b/>
                <w:bCs/>
                <w:sz w:val="18"/>
                <w:szCs w:val="18"/>
                <w:lang w:eastAsia="en-AU"/>
              </w:rPr>
            </w:pPr>
          </w:p>
        </w:tc>
      </w:tr>
      <w:tr w:rsidR="00E97879" w:rsidRPr="009B26C7" w14:paraId="262BE4AA"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342CF" w14:textId="64F12082" w:rsidR="00E97879" w:rsidRPr="008A752C" w:rsidRDefault="00E97879" w:rsidP="00E97879">
            <w:pPr>
              <w:jc w:val="center"/>
              <w:rPr>
                <w:rFonts w:ascii="Libre Franklin" w:eastAsia="Libre Franklin" w:hAnsi="Libre Franklin" w:cs="Libre Franklin"/>
                <w:sz w:val="18"/>
                <w:szCs w:val="18"/>
                <w:lang w:eastAsia="en-AU"/>
              </w:rPr>
            </w:pPr>
            <w:r w:rsidRPr="00CD2036">
              <w:rPr>
                <w:rFonts w:ascii="Libre Franklin" w:eastAsia="Libre Franklin" w:hAnsi="Libre Franklin" w:cs="Libre Franklin"/>
                <w:sz w:val="18"/>
                <w:szCs w:val="18"/>
                <w:lang w:eastAsia="en-AU"/>
              </w:rPr>
              <w:t xml:space="preserve">Government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66E508" w14:textId="6933CB53" w:rsidR="00E97879" w:rsidRPr="008A752C" w:rsidRDefault="00E97879" w:rsidP="00E97879">
            <w:pPr>
              <w:jc w:val="center"/>
              <w:rPr>
                <w:rFonts w:ascii="Libre Franklin" w:eastAsia="Libre Franklin" w:hAnsi="Libre Franklin" w:cs="Libre Franklin"/>
                <w:sz w:val="18"/>
                <w:szCs w:val="18"/>
                <w:lang w:eastAsia="en-AU"/>
              </w:rPr>
            </w:pPr>
            <w:r w:rsidRPr="00073F2E">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6D119D" w14:textId="29ED97DD" w:rsidR="00E97879" w:rsidRDefault="001E05E1" w:rsidP="00E978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49863B" w14:textId="041FBD66" w:rsidR="00E97879" w:rsidRPr="008A752C" w:rsidRDefault="00E97879" w:rsidP="00E97879">
            <w:pPr>
              <w:jc w:val="center"/>
              <w:rPr>
                <w:rFonts w:ascii="Libre Franklin" w:eastAsia="Libre Franklin" w:hAnsi="Libre Franklin" w:cs="Libre Franklin"/>
                <w:sz w:val="18"/>
                <w:szCs w:val="18"/>
                <w:lang w:eastAsia="en-AU"/>
              </w:rPr>
            </w:pPr>
            <w:proofErr w:type="spellStart"/>
            <w:r>
              <w:rPr>
                <w:rFonts w:ascii="Libre Franklin" w:eastAsia="Libre Franklin" w:hAnsi="Libre Franklin" w:cs="Libre Franklin"/>
                <w:sz w:val="18"/>
                <w:szCs w:val="18"/>
                <w:lang w:eastAsia="en-AU"/>
              </w:rPr>
              <w:t>Aimo</w:t>
            </w:r>
            <w:proofErr w:type="spellEnd"/>
            <w:r>
              <w:rPr>
                <w:rFonts w:ascii="Libre Franklin" w:eastAsia="Libre Franklin" w:hAnsi="Libre Franklin" w:cs="Libre Franklin"/>
                <w:sz w:val="18"/>
                <w:szCs w:val="18"/>
                <w:lang w:eastAsia="en-AU"/>
              </w:rPr>
              <w:t xml:space="preserve"> </w:t>
            </w:r>
            <w:proofErr w:type="spellStart"/>
            <w:r>
              <w:rPr>
                <w:rFonts w:ascii="Libre Franklin" w:eastAsia="Libre Franklin" w:hAnsi="Libre Franklin" w:cs="Libre Franklin"/>
                <w:sz w:val="18"/>
                <w:szCs w:val="18"/>
                <w:lang w:eastAsia="en-AU"/>
              </w:rPr>
              <w:t>Sanawe</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AF693D" w14:textId="5E454769" w:rsidR="00E97879" w:rsidRPr="008A752C" w:rsidRDefault="00707427" w:rsidP="00E978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Princip</w:t>
            </w:r>
            <w:r w:rsidR="00684E50">
              <w:rPr>
                <w:rFonts w:ascii="Libre Franklin" w:eastAsia="Libre Franklin" w:hAnsi="Libre Franklin" w:cs="Libre Franklin"/>
                <w:sz w:val="18"/>
                <w:szCs w:val="18"/>
                <w:lang w:eastAsia="en-AU"/>
              </w:rPr>
              <w:t>al</w:t>
            </w:r>
            <w:r>
              <w:rPr>
                <w:rFonts w:ascii="Libre Franklin" w:eastAsia="Libre Franklin" w:hAnsi="Libre Franklin" w:cs="Libre Franklin"/>
                <w:sz w:val="18"/>
                <w:szCs w:val="18"/>
                <w:lang w:eastAsia="en-AU"/>
              </w:rPr>
              <w:t xml:space="preserve"> Legal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6520E6" w14:textId="26954464" w:rsidR="00E97879" w:rsidRPr="008A752C" w:rsidRDefault="00707427" w:rsidP="00E978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Department of Treasury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C0C4C" w14:textId="18ECCB14" w:rsidR="00E97879" w:rsidRPr="008A752C" w:rsidRDefault="00613B7F" w:rsidP="00E978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w:t>
            </w:r>
            <w:r w:rsidR="00707427">
              <w:rPr>
                <w:rFonts w:ascii="Libre Franklin" w:eastAsia="Libre Franklin" w:hAnsi="Libre Franklin" w:cs="Libre Franklin"/>
                <w:sz w:val="18"/>
                <w:szCs w:val="18"/>
                <w:lang w:eastAsia="en-AU"/>
              </w:rPr>
              <w:t>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531467" w14:textId="77777777" w:rsidR="00EE4DD9" w:rsidRDefault="00EE4DD9" w:rsidP="00EE4DD9">
            <w:pPr>
              <w:spacing w:before="0" w:after="0"/>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01426001" w14:textId="77777777" w:rsidR="00EE4DD9" w:rsidRPr="00EE4DD9" w:rsidRDefault="00EE4DD9" w:rsidP="00EE4DD9">
            <w:pPr>
              <w:spacing w:before="0" w:after="0"/>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03607317" w14:textId="6A69BCC2" w:rsidR="00E97879" w:rsidRDefault="00EE4DD9" w:rsidP="00EE4DD9">
            <w:pPr>
              <w:spacing w:before="0" w:after="0"/>
              <w:jc w:val="center"/>
              <w:rPr>
                <w:rFonts w:ascii="Libre Franklin" w:eastAsia="Libre Franklin" w:hAnsi="Libre Franklin" w:cs="Libre Franklin"/>
                <w:b/>
                <w:bCs/>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tc>
      </w:tr>
      <w:tr w:rsidR="00E97879" w:rsidRPr="009B26C7" w14:paraId="5B8340BB"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F02725" w14:textId="117916F0" w:rsidR="00E97879" w:rsidRPr="008A752C" w:rsidRDefault="00E97879" w:rsidP="00E97879">
            <w:pPr>
              <w:jc w:val="center"/>
              <w:rPr>
                <w:rFonts w:ascii="Libre Franklin" w:eastAsia="Libre Franklin" w:hAnsi="Libre Franklin" w:cs="Libre Franklin"/>
                <w:sz w:val="18"/>
                <w:szCs w:val="18"/>
                <w:lang w:eastAsia="en-AU"/>
              </w:rPr>
            </w:pPr>
            <w:r w:rsidRPr="00CD2036">
              <w:rPr>
                <w:rFonts w:ascii="Libre Franklin" w:eastAsia="Libre Franklin" w:hAnsi="Libre Franklin" w:cs="Libre Franklin"/>
                <w:sz w:val="18"/>
                <w:szCs w:val="18"/>
                <w:lang w:eastAsia="en-AU"/>
              </w:rPr>
              <w:lastRenderedPageBreak/>
              <w:t xml:space="preserve">Government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1AAB08" w14:textId="030C1822" w:rsidR="00E97879" w:rsidRPr="008A752C" w:rsidRDefault="00E97879" w:rsidP="00E97879">
            <w:pPr>
              <w:jc w:val="center"/>
              <w:rPr>
                <w:rFonts w:ascii="Libre Franklin" w:eastAsia="Libre Franklin" w:hAnsi="Libre Franklin" w:cs="Libre Franklin"/>
                <w:sz w:val="18"/>
                <w:szCs w:val="18"/>
                <w:lang w:eastAsia="en-AU"/>
              </w:rPr>
            </w:pPr>
            <w:r w:rsidRPr="00073F2E">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201DA9" w14:textId="7E9C3C5D" w:rsidR="00E97879" w:rsidRDefault="001E05E1" w:rsidP="00E978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1EA860" w14:textId="496B6062" w:rsidR="00E97879" w:rsidRPr="008A752C" w:rsidRDefault="00707427" w:rsidP="00E978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Maristella Kewa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2E2565" w14:textId="65E774E7" w:rsidR="00E97879" w:rsidRPr="008A752C" w:rsidRDefault="00707427" w:rsidP="00E978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Senior Legal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5D6835" w14:textId="7EF34321" w:rsidR="00E97879" w:rsidRPr="008A752C" w:rsidRDefault="00707427" w:rsidP="00E978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Department of Treasury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73B543" w14:textId="6D3D6F57" w:rsidR="00E97879" w:rsidRPr="008A752C" w:rsidRDefault="00707427" w:rsidP="00E9787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2E5EE3" w14:textId="77777777" w:rsidR="00EE4DD9" w:rsidRDefault="00EE4DD9" w:rsidP="00EE4DD9">
            <w:pPr>
              <w:spacing w:before="0" w:after="0"/>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45FAD8FF" w14:textId="77777777" w:rsidR="00EE4DD9" w:rsidRPr="00EE4DD9" w:rsidRDefault="00EE4DD9" w:rsidP="00EE4DD9">
            <w:pPr>
              <w:spacing w:before="0" w:after="0"/>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20824B8D" w14:textId="77777777" w:rsidR="00E97879" w:rsidRDefault="00EE4DD9" w:rsidP="00EE4DD9">
            <w:pPr>
              <w:spacing w:before="0" w:after="0"/>
              <w:jc w:val="center"/>
              <w:rPr>
                <w:rFonts w:ascii="Libre Franklin" w:eastAsia="Libre Franklin" w:hAnsi="Libre Franklin" w:cs="Libre Franklin"/>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p w14:paraId="2933A497" w14:textId="77777777" w:rsidR="001E05E1" w:rsidRDefault="001E05E1" w:rsidP="00EE4DD9">
            <w:pPr>
              <w:spacing w:before="0" w:after="0"/>
              <w:jc w:val="center"/>
              <w:rPr>
                <w:rFonts w:ascii="Libre Franklin" w:eastAsia="Libre Franklin" w:hAnsi="Libre Franklin" w:cs="Libre Franklin"/>
                <w:b/>
                <w:bCs/>
                <w:sz w:val="18"/>
                <w:szCs w:val="18"/>
                <w:lang w:eastAsia="en-AU"/>
              </w:rPr>
            </w:pPr>
          </w:p>
          <w:p w14:paraId="3D3DEB67" w14:textId="77777777" w:rsidR="001E05E1" w:rsidRPr="00553B23" w:rsidRDefault="001E05E1" w:rsidP="001E05E1">
            <w:pPr>
              <w:spacing w:before="0" w:after="0"/>
              <w:contextualSpacing/>
              <w:jc w:val="center"/>
              <w:rPr>
                <w:rFonts w:ascii="Libre Franklin" w:eastAsia="Libre Franklin" w:hAnsi="Libre Franklin" w:cs="Libre Franklin"/>
                <w:b/>
                <w:sz w:val="18"/>
                <w:szCs w:val="18"/>
                <w:lang w:eastAsia="en-AU"/>
              </w:rPr>
            </w:pPr>
            <w:r w:rsidRPr="00553B23">
              <w:rPr>
                <w:rFonts w:ascii="Libre Franklin" w:eastAsia="Libre Franklin" w:hAnsi="Libre Franklin" w:cs="Libre Franklin"/>
                <w:b/>
                <w:sz w:val="18"/>
                <w:szCs w:val="18"/>
                <w:lang w:eastAsia="en-AU"/>
              </w:rPr>
              <w:t>2021</w:t>
            </w:r>
          </w:p>
          <w:p w14:paraId="0B7CB140" w14:textId="77777777" w:rsidR="001E05E1" w:rsidRDefault="001E05E1" w:rsidP="001E05E1">
            <w:pPr>
              <w:contextualSpacing/>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Wednesday/Thursday/Friday, </w:t>
            </w:r>
          </w:p>
          <w:p w14:paraId="49A8AE21" w14:textId="77777777" w:rsidR="001E05E1" w:rsidRDefault="001E05E1" w:rsidP="001E05E1">
            <w:pPr>
              <w:contextualSpacing/>
              <w:jc w:val="center"/>
              <w:rPr>
                <w:rFonts w:ascii="Libre Franklin" w:eastAsia="Libre Franklin" w:hAnsi="Libre Franklin" w:cs="Libre Franklin"/>
                <w:bCs/>
                <w:sz w:val="18"/>
                <w:szCs w:val="18"/>
                <w:lang w:eastAsia="en-AU"/>
              </w:rPr>
            </w:pPr>
            <w:r w:rsidRPr="00FE404F">
              <w:rPr>
                <w:rFonts w:ascii="Libre Franklin" w:eastAsia="Libre Franklin" w:hAnsi="Libre Franklin" w:cs="Libre Franklin"/>
                <w:bCs/>
                <w:sz w:val="18"/>
                <w:szCs w:val="18"/>
                <w:lang w:eastAsia="en-AU"/>
              </w:rPr>
              <w:t>1</w:t>
            </w:r>
            <w:r>
              <w:rPr>
                <w:rFonts w:ascii="Libre Franklin" w:eastAsia="Libre Franklin" w:hAnsi="Libre Franklin" w:cs="Libre Franklin"/>
                <w:bCs/>
                <w:sz w:val="18"/>
                <w:szCs w:val="18"/>
                <w:lang w:eastAsia="en-AU"/>
              </w:rPr>
              <w:t>6</w:t>
            </w:r>
            <w:r w:rsidRPr="00FE404F">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17</w:t>
            </w:r>
            <w:proofErr w:type="gramStart"/>
            <w:r w:rsidRPr="00634B96">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xml:space="preserve"> ,</w:t>
            </w:r>
            <w:proofErr w:type="gramEnd"/>
            <w:r>
              <w:rPr>
                <w:rFonts w:ascii="Libre Franklin" w:eastAsia="Libre Franklin" w:hAnsi="Libre Franklin" w:cs="Libre Franklin"/>
                <w:bCs/>
                <w:sz w:val="18"/>
                <w:szCs w:val="18"/>
                <w:lang w:eastAsia="en-AU"/>
              </w:rPr>
              <w:t xml:space="preserve"> </w:t>
            </w:r>
            <w:r w:rsidRPr="00FE404F">
              <w:rPr>
                <w:rFonts w:ascii="Libre Franklin" w:eastAsia="Libre Franklin" w:hAnsi="Libre Franklin" w:cs="Libre Franklin"/>
                <w:bCs/>
                <w:sz w:val="18"/>
                <w:szCs w:val="18"/>
                <w:lang w:eastAsia="en-AU"/>
              </w:rPr>
              <w:t>18</w:t>
            </w:r>
            <w:r w:rsidRPr="00FE404F">
              <w:rPr>
                <w:rFonts w:ascii="Libre Franklin" w:eastAsia="Libre Franklin" w:hAnsi="Libre Franklin" w:cs="Libre Franklin"/>
                <w:bCs/>
                <w:sz w:val="18"/>
                <w:szCs w:val="18"/>
                <w:vertAlign w:val="superscript"/>
                <w:lang w:eastAsia="en-AU"/>
              </w:rPr>
              <w:t>th</w:t>
            </w:r>
            <w:r w:rsidRPr="00FE404F">
              <w:rPr>
                <w:rFonts w:ascii="Libre Franklin" w:eastAsia="Libre Franklin" w:hAnsi="Libre Franklin" w:cs="Libre Franklin"/>
                <w:bCs/>
                <w:sz w:val="18"/>
                <w:szCs w:val="18"/>
                <w:lang w:eastAsia="en-AU"/>
              </w:rPr>
              <w:t xml:space="preserve"> June</w:t>
            </w:r>
          </w:p>
          <w:p w14:paraId="40FD967E" w14:textId="419917D2" w:rsidR="001E05E1" w:rsidRDefault="001E05E1" w:rsidP="00EE4DD9">
            <w:pPr>
              <w:spacing w:before="0" w:after="0"/>
              <w:jc w:val="center"/>
              <w:rPr>
                <w:rFonts w:ascii="Libre Franklin" w:eastAsia="Libre Franklin" w:hAnsi="Libre Franklin" w:cs="Libre Franklin"/>
                <w:b/>
                <w:bCs/>
                <w:sz w:val="18"/>
                <w:szCs w:val="18"/>
                <w:lang w:eastAsia="en-AU"/>
              </w:rPr>
            </w:pPr>
          </w:p>
        </w:tc>
      </w:tr>
      <w:tr w:rsidR="00707427" w:rsidRPr="009B26C7" w14:paraId="3A796F5F"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57216C" w14:textId="2EE9F7FD" w:rsidR="00707427" w:rsidRPr="008A752C" w:rsidRDefault="00707427" w:rsidP="00707427">
            <w:pPr>
              <w:jc w:val="center"/>
              <w:rPr>
                <w:rFonts w:ascii="Libre Franklin" w:eastAsia="Libre Franklin" w:hAnsi="Libre Franklin" w:cs="Libre Franklin"/>
                <w:sz w:val="18"/>
                <w:szCs w:val="18"/>
                <w:lang w:eastAsia="en-AU"/>
              </w:rPr>
            </w:pPr>
            <w:r w:rsidRPr="00CD2036">
              <w:rPr>
                <w:rFonts w:ascii="Libre Franklin" w:eastAsia="Libre Franklin" w:hAnsi="Libre Franklin" w:cs="Libre Franklin"/>
                <w:sz w:val="18"/>
                <w:szCs w:val="18"/>
                <w:lang w:eastAsia="en-AU"/>
              </w:rPr>
              <w:t xml:space="preserve">Government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A9FDC3" w14:textId="60DB7D06" w:rsidR="00707427" w:rsidRPr="008A752C" w:rsidRDefault="00707427" w:rsidP="00707427">
            <w:pPr>
              <w:jc w:val="center"/>
              <w:rPr>
                <w:rFonts w:ascii="Libre Franklin" w:eastAsia="Libre Franklin" w:hAnsi="Libre Franklin" w:cs="Libre Franklin"/>
                <w:sz w:val="18"/>
                <w:szCs w:val="18"/>
                <w:lang w:eastAsia="en-AU"/>
              </w:rPr>
            </w:pPr>
            <w:r w:rsidRPr="00073F2E">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78C6EE" w14:textId="1B82A74C" w:rsidR="00707427" w:rsidRDefault="001E05E1"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746EED" w14:textId="468CF2EF"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Emmanuel </w:t>
            </w:r>
            <w:proofErr w:type="spellStart"/>
            <w:r>
              <w:rPr>
                <w:rFonts w:ascii="Libre Franklin" w:eastAsia="Libre Franklin" w:hAnsi="Libre Franklin" w:cs="Libre Franklin"/>
                <w:sz w:val="18"/>
                <w:szCs w:val="18"/>
                <w:lang w:eastAsia="en-AU"/>
              </w:rPr>
              <w:t>Donigi</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D06B77" w14:textId="2B72692B"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Senior Legal Advisor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B78740" w14:textId="75F04351"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Department of Mineral Policy and Geo hazards Mana</w:t>
            </w:r>
            <w:r w:rsidR="001E05E1">
              <w:rPr>
                <w:rFonts w:ascii="Libre Franklin" w:eastAsia="Libre Franklin" w:hAnsi="Libre Franklin" w:cs="Libre Franklin"/>
                <w:sz w:val="18"/>
                <w:szCs w:val="18"/>
                <w:lang w:eastAsia="en-AU"/>
              </w:rPr>
              <w:t>g</w:t>
            </w:r>
            <w:r>
              <w:rPr>
                <w:rFonts w:ascii="Libre Franklin" w:eastAsia="Libre Franklin" w:hAnsi="Libre Franklin" w:cs="Libre Franklin"/>
                <w:sz w:val="18"/>
                <w:szCs w:val="18"/>
                <w:lang w:eastAsia="en-AU"/>
              </w:rPr>
              <w:t>ement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CC85FB" w14:textId="7B5AD010" w:rsidR="00707427" w:rsidRPr="008A752C" w:rsidRDefault="00F336C9"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6E2BEE" w14:textId="77777777" w:rsidR="00EE4DD9" w:rsidRDefault="00EE4DD9" w:rsidP="00EE4DD9">
            <w:pPr>
              <w:spacing w:before="0" w:after="0"/>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4A97F119" w14:textId="77777777" w:rsidR="00EE4DD9" w:rsidRPr="00EE4DD9" w:rsidRDefault="00EE4DD9" w:rsidP="00EE4DD9">
            <w:pPr>
              <w:spacing w:before="0" w:after="0"/>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453BAD39" w14:textId="77777777" w:rsidR="00707427" w:rsidRDefault="00EE4DD9" w:rsidP="00EE4DD9">
            <w:pPr>
              <w:spacing w:before="0" w:after="0"/>
              <w:jc w:val="center"/>
              <w:rPr>
                <w:rFonts w:ascii="Libre Franklin" w:eastAsia="Libre Franklin" w:hAnsi="Libre Franklin" w:cs="Libre Franklin"/>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p w14:paraId="1A1F8EE2" w14:textId="77777777" w:rsidR="001E05E1" w:rsidRDefault="001E05E1" w:rsidP="00EE4DD9">
            <w:pPr>
              <w:spacing w:before="0" w:after="0"/>
              <w:jc w:val="center"/>
              <w:rPr>
                <w:rFonts w:ascii="Libre Franklin" w:eastAsia="Libre Franklin" w:hAnsi="Libre Franklin" w:cs="Libre Franklin"/>
                <w:b/>
                <w:bCs/>
                <w:sz w:val="18"/>
                <w:szCs w:val="18"/>
                <w:lang w:eastAsia="en-AU"/>
              </w:rPr>
            </w:pPr>
          </w:p>
          <w:p w14:paraId="47B9293A" w14:textId="77777777" w:rsidR="001E05E1" w:rsidRPr="00553B23" w:rsidRDefault="001E05E1" w:rsidP="001E05E1">
            <w:pPr>
              <w:spacing w:before="0" w:after="0"/>
              <w:contextualSpacing/>
              <w:jc w:val="center"/>
              <w:rPr>
                <w:rFonts w:ascii="Libre Franklin" w:eastAsia="Libre Franklin" w:hAnsi="Libre Franklin" w:cs="Libre Franklin"/>
                <w:b/>
                <w:sz w:val="18"/>
                <w:szCs w:val="18"/>
                <w:lang w:eastAsia="en-AU"/>
              </w:rPr>
            </w:pPr>
            <w:r w:rsidRPr="00553B23">
              <w:rPr>
                <w:rFonts w:ascii="Libre Franklin" w:eastAsia="Libre Franklin" w:hAnsi="Libre Franklin" w:cs="Libre Franklin"/>
                <w:b/>
                <w:sz w:val="18"/>
                <w:szCs w:val="18"/>
                <w:lang w:eastAsia="en-AU"/>
              </w:rPr>
              <w:t>2021</w:t>
            </w:r>
          </w:p>
          <w:p w14:paraId="256F6798" w14:textId="77777777" w:rsidR="001E05E1" w:rsidRDefault="001E05E1" w:rsidP="001E05E1">
            <w:pPr>
              <w:contextualSpacing/>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Wednesday/Thursday/Friday, </w:t>
            </w:r>
          </w:p>
          <w:p w14:paraId="3DE5FDAC" w14:textId="77777777" w:rsidR="001E05E1" w:rsidRDefault="001E05E1" w:rsidP="001E05E1">
            <w:pPr>
              <w:contextualSpacing/>
              <w:jc w:val="center"/>
              <w:rPr>
                <w:rFonts w:ascii="Libre Franklin" w:eastAsia="Libre Franklin" w:hAnsi="Libre Franklin" w:cs="Libre Franklin"/>
                <w:bCs/>
                <w:sz w:val="18"/>
                <w:szCs w:val="18"/>
                <w:lang w:eastAsia="en-AU"/>
              </w:rPr>
            </w:pPr>
            <w:r w:rsidRPr="00FE404F">
              <w:rPr>
                <w:rFonts w:ascii="Libre Franklin" w:eastAsia="Libre Franklin" w:hAnsi="Libre Franklin" w:cs="Libre Franklin"/>
                <w:bCs/>
                <w:sz w:val="18"/>
                <w:szCs w:val="18"/>
                <w:lang w:eastAsia="en-AU"/>
              </w:rPr>
              <w:t>1</w:t>
            </w:r>
            <w:r>
              <w:rPr>
                <w:rFonts w:ascii="Libre Franklin" w:eastAsia="Libre Franklin" w:hAnsi="Libre Franklin" w:cs="Libre Franklin"/>
                <w:bCs/>
                <w:sz w:val="18"/>
                <w:szCs w:val="18"/>
                <w:lang w:eastAsia="en-AU"/>
              </w:rPr>
              <w:t>6</w:t>
            </w:r>
            <w:r w:rsidRPr="00FE404F">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17</w:t>
            </w:r>
            <w:proofErr w:type="gramStart"/>
            <w:r w:rsidRPr="00634B96">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xml:space="preserve"> ,</w:t>
            </w:r>
            <w:proofErr w:type="gramEnd"/>
            <w:r>
              <w:rPr>
                <w:rFonts w:ascii="Libre Franklin" w:eastAsia="Libre Franklin" w:hAnsi="Libre Franklin" w:cs="Libre Franklin"/>
                <w:bCs/>
                <w:sz w:val="18"/>
                <w:szCs w:val="18"/>
                <w:lang w:eastAsia="en-AU"/>
              </w:rPr>
              <w:t xml:space="preserve"> </w:t>
            </w:r>
            <w:r w:rsidRPr="00FE404F">
              <w:rPr>
                <w:rFonts w:ascii="Libre Franklin" w:eastAsia="Libre Franklin" w:hAnsi="Libre Franklin" w:cs="Libre Franklin"/>
                <w:bCs/>
                <w:sz w:val="18"/>
                <w:szCs w:val="18"/>
                <w:lang w:eastAsia="en-AU"/>
              </w:rPr>
              <w:t>18</w:t>
            </w:r>
            <w:r w:rsidRPr="00FE404F">
              <w:rPr>
                <w:rFonts w:ascii="Libre Franklin" w:eastAsia="Libre Franklin" w:hAnsi="Libre Franklin" w:cs="Libre Franklin"/>
                <w:bCs/>
                <w:sz w:val="18"/>
                <w:szCs w:val="18"/>
                <w:vertAlign w:val="superscript"/>
                <w:lang w:eastAsia="en-AU"/>
              </w:rPr>
              <w:t>th</w:t>
            </w:r>
            <w:r w:rsidRPr="00FE404F">
              <w:rPr>
                <w:rFonts w:ascii="Libre Franklin" w:eastAsia="Libre Franklin" w:hAnsi="Libre Franklin" w:cs="Libre Franklin"/>
                <w:bCs/>
                <w:sz w:val="18"/>
                <w:szCs w:val="18"/>
                <w:lang w:eastAsia="en-AU"/>
              </w:rPr>
              <w:t xml:space="preserve"> June</w:t>
            </w:r>
          </w:p>
          <w:p w14:paraId="493CBF08" w14:textId="1D712EDD" w:rsidR="001E05E1" w:rsidRDefault="001E05E1" w:rsidP="00EE4DD9">
            <w:pPr>
              <w:spacing w:before="0" w:after="0"/>
              <w:jc w:val="center"/>
              <w:rPr>
                <w:rFonts w:ascii="Libre Franklin" w:eastAsia="Libre Franklin" w:hAnsi="Libre Franklin" w:cs="Libre Franklin"/>
                <w:b/>
                <w:bCs/>
                <w:sz w:val="18"/>
                <w:szCs w:val="18"/>
                <w:lang w:eastAsia="en-AU"/>
              </w:rPr>
            </w:pPr>
          </w:p>
        </w:tc>
      </w:tr>
      <w:tr w:rsidR="00F336C9" w:rsidRPr="009B26C7" w14:paraId="272E41CF"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7D5CEF" w14:textId="6D86642E" w:rsidR="00F336C9" w:rsidRPr="008A752C" w:rsidRDefault="00F336C9" w:rsidP="00F336C9">
            <w:pPr>
              <w:jc w:val="center"/>
              <w:rPr>
                <w:rFonts w:ascii="Libre Franklin" w:eastAsia="Libre Franklin" w:hAnsi="Libre Franklin" w:cs="Libre Franklin"/>
                <w:sz w:val="18"/>
                <w:szCs w:val="18"/>
                <w:lang w:eastAsia="en-AU"/>
              </w:rPr>
            </w:pPr>
            <w:r w:rsidRPr="00CD2036">
              <w:rPr>
                <w:rFonts w:ascii="Libre Franklin" w:eastAsia="Libre Franklin" w:hAnsi="Libre Franklin" w:cs="Libre Franklin"/>
                <w:sz w:val="18"/>
                <w:szCs w:val="18"/>
                <w:lang w:eastAsia="en-AU"/>
              </w:rPr>
              <w:t xml:space="preserve">Government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6300C9" w14:textId="57BE2355" w:rsidR="00F336C9" w:rsidRPr="008A752C" w:rsidRDefault="00F336C9" w:rsidP="00F336C9">
            <w:pPr>
              <w:jc w:val="center"/>
              <w:rPr>
                <w:rFonts w:ascii="Libre Franklin" w:eastAsia="Libre Franklin" w:hAnsi="Libre Franklin" w:cs="Libre Franklin"/>
                <w:sz w:val="18"/>
                <w:szCs w:val="18"/>
                <w:lang w:eastAsia="en-AU"/>
              </w:rPr>
            </w:pPr>
            <w:r w:rsidRPr="00073F2E">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21EF32" w14:textId="7A57BBCB" w:rsidR="00F336C9" w:rsidRDefault="001E05E1"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E21246" w14:textId="078E8343" w:rsidR="00F336C9" w:rsidRPr="008A752C" w:rsidRDefault="0043219A"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Vanessa </w:t>
            </w:r>
            <w:proofErr w:type="spellStart"/>
            <w:r>
              <w:rPr>
                <w:rFonts w:ascii="Libre Franklin" w:eastAsia="Libre Franklin" w:hAnsi="Libre Franklin" w:cs="Libre Franklin"/>
                <w:sz w:val="18"/>
                <w:szCs w:val="18"/>
                <w:lang w:eastAsia="en-AU"/>
              </w:rPr>
              <w:t>Asivo</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E401B6" w14:textId="0FE89450" w:rsidR="00F336C9" w:rsidRPr="008A752C" w:rsidRDefault="00684E50"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Principal Lawyer Advising</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228DBE" w14:textId="61C2BABD" w:rsidR="00F336C9" w:rsidRPr="008A752C" w:rsidRDefault="00684E50"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Internal Revenue Commission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A477B5" w14:textId="29FC7790" w:rsidR="00F336C9" w:rsidRPr="008A752C" w:rsidRDefault="00F47FAC"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AFF4EE" w14:textId="77777777" w:rsidR="001E05E1" w:rsidRDefault="001E05E1" w:rsidP="001E05E1">
            <w:pPr>
              <w:spacing w:before="0" w:after="0"/>
              <w:contextualSpacing/>
              <w:jc w:val="center"/>
              <w:rPr>
                <w:rFonts w:ascii="Libre Franklin" w:eastAsia="Libre Franklin" w:hAnsi="Libre Franklin" w:cs="Libre Franklin"/>
                <w:b/>
                <w:sz w:val="18"/>
                <w:szCs w:val="18"/>
                <w:lang w:eastAsia="en-AU"/>
              </w:rPr>
            </w:pPr>
          </w:p>
          <w:p w14:paraId="3B4185F4" w14:textId="30BCA919" w:rsidR="001E05E1" w:rsidRPr="00553B23" w:rsidRDefault="001E05E1" w:rsidP="001E05E1">
            <w:pPr>
              <w:spacing w:before="0" w:after="0"/>
              <w:contextualSpacing/>
              <w:jc w:val="center"/>
              <w:rPr>
                <w:rFonts w:ascii="Libre Franklin" w:eastAsia="Libre Franklin" w:hAnsi="Libre Franklin" w:cs="Libre Franklin"/>
                <w:b/>
                <w:sz w:val="18"/>
                <w:szCs w:val="18"/>
                <w:lang w:eastAsia="en-AU"/>
              </w:rPr>
            </w:pPr>
            <w:r w:rsidRPr="00553B23">
              <w:rPr>
                <w:rFonts w:ascii="Libre Franklin" w:eastAsia="Libre Franklin" w:hAnsi="Libre Franklin" w:cs="Libre Franklin"/>
                <w:b/>
                <w:sz w:val="18"/>
                <w:szCs w:val="18"/>
                <w:lang w:eastAsia="en-AU"/>
              </w:rPr>
              <w:t>2021</w:t>
            </w:r>
          </w:p>
          <w:p w14:paraId="5BBCACA4" w14:textId="77777777" w:rsidR="001E05E1" w:rsidRDefault="001E05E1" w:rsidP="001E05E1">
            <w:pPr>
              <w:contextualSpacing/>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Wednesday/Thursday/Friday, </w:t>
            </w:r>
          </w:p>
          <w:p w14:paraId="703808F6" w14:textId="77777777" w:rsidR="001E05E1" w:rsidRDefault="001E05E1" w:rsidP="001E05E1">
            <w:pPr>
              <w:contextualSpacing/>
              <w:jc w:val="center"/>
              <w:rPr>
                <w:rFonts w:ascii="Libre Franklin" w:eastAsia="Libre Franklin" w:hAnsi="Libre Franklin" w:cs="Libre Franklin"/>
                <w:bCs/>
                <w:sz w:val="18"/>
                <w:szCs w:val="18"/>
                <w:lang w:eastAsia="en-AU"/>
              </w:rPr>
            </w:pPr>
            <w:r w:rsidRPr="00FE404F">
              <w:rPr>
                <w:rFonts w:ascii="Libre Franklin" w:eastAsia="Libre Franklin" w:hAnsi="Libre Franklin" w:cs="Libre Franklin"/>
                <w:bCs/>
                <w:sz w:val="18"/>
                <w:szCs w:val="18"/>
                <w:lang w:eastAsia="en-AU"/>
              </w:rPr>
              <w:t>1</w:t>
            </w:r>
            <w:r>
              <w:rPr>
                <w:rFonts w:ascii="Libre Franklin" w:eastAsia="Libre Franklin" w:hAnsi="Libre Franklin" w:cs="Libre Franklin"/>
                <w:bCs/>
                <w:sz w:val="18"/>
                <w:szCs w:val="18"/>
                <w:lang w:eastAsia="en-AU"/>
              </w:rPr>
              <w:t>6</w:t>
            </w:r>
            <w:r w:rsidRPr="00FE404F">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17</w:t>
            </w:r>
            <w:proofErr w:type="gramStart"/>
            <w:r w:rsidRPr="00634B96">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xml:space="preserve"> ,</w:t>
            </w:r>
            <w:proofErr w:type="gramEnd"/>
            <w:r>
              <w:rPr>
                <w:rFonts w:ascii="Libre Franklin" w:eastAsia="Libre Franklin" w:hAnsi="Libre Franklin" w:cs="Libre Franklin"/>
                <w:bCs/>
                <w:sz w:val="18"/>
                <w:szCs w:val="18"/>
                <w:lang w:eastAsia="en-AU"/>
              </w:rPr>
              <w:t xml:space="preserve"> </w:t>
            </w:r>
            <w:r w:rsidRPr="00FE404F">
              <w:rPr>
                <w:rFonts w:ascii="Libre Franklin" w:eastAsia="Libre Franklin" w:hAnsi="Libre Franklin" w:cs="Libre Franklin"/>
                <w:bCs/>
                <w:sz w:val="18"/>
                <w:szCs w:val="18"/>
                <w:lang w:eastAsia="en-AU"/>
              </w:rPr>
              <w:t>18</w:t>
            </w:r>
            <w:r w:rsidRPr="00FE404F">
              <w:rPr>
                <w:rFonts w:ascii="Libre Franklin" w:eastAsia="Libre Franklin" w:hAnsi="Libre Franklin" w:cs="Libre Franklin"/>
                <w:bCs/>
                <w:sz w:val="18"/>
                <w:szCs w:val="18"/>
                <w:vertAlign w:val="superscript"/>
                <w:lang w:eastAsia="en-AU"/>
              </w:rPr>
              <w:t>th</w:t>
            </w:r>
            <w:r w:rsidRPr="00FE404F">
              <w:rPr>
                <w:rFonts w:ascii="Libre Franklin" w:eastAsia="Libre Franklin" w:hAnsi="Libre Franklin" w:cs="Libre Franklin"/>
                <w:bCs/>
                <w:sz w:val="18"/>
                <w:szCs w:val="18"/>
                <w:lang w:eastAsia="en-AU"/>
              </w:rPr>
              <w:t xml:space="preserve"> June</w:t>
            </w:r>
          </w:p>
          <w:p w14:paraId="529131BF" w14:textId="2AB1ABDE" w:rsidR="00F336C9" w:rsidRDefault="00F336C9" w:rsidP="00EE4DD9">
            <w:pPr>
              <w:jc w:val="center"/>
              <w:rPr>
                <w:rFonts w:ascii="Libre Franklin" w:eastAsia="Libre Franklin" w:hAnsi="Libre Franklin" w:cs="Libre Franklin"/>
                <w:b/>
                <w:bCs/>
                <w:sz w:val="18"/>
                <w:szCs w:val="18"/>
                <w:lang w:eastAsia="en-AU"/>
              </w:rPr>
            </w:pPr>
          </w:p>
        </w:tc>
      </w:tr>
      <w:tr w:rsidR="00F336C9" w:rsidRPr="009B26C7" w14:paraId="1FC1CEE5"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9F5860" w14:textId="345E6000" w:rsidR="00F336C9" w:rsidRPr="008A752C" w:rsidRDefault="00F336C9" w:rsidP="00F336C9">
            <w:pPr>
              <w:jc w:val="center"/>
              <w:rPr>
                <w:rFonts w:ascii="Libre Franklin" w:eastAsia="Libre Franklin" w:hAnsi="Libre Franklin" w:cs="Libre Franklin"/>
                <w:sz w:val="18"/>
                <w:szCs w:val="18"/>
                <w:lang w:eastAsia="en-AU"/>
              </w:rPr>
            </w:pPr>
            <w:r w:rsidRPr="00CD2036">
              <w:rPr>
                <w:rFonts w:ascii="Libre Franklin" w:eastAsia="Libre Franklin" w:hAnsi="Libre Franklin" w:cs="Libre Franklin"/>
                <w:sz w:val="18"/>
                <w:szCs w:val="18"/>
                <w:lang w:eastAsia="en-AU"/>
              </w:rPr>
              <w:t xml:space="preserve">Government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0E1ADD" w14:textId="2395BDF6" w:rsidR="00F336C9" w:rsidRPr="008A752C" w:rsidRDefault="00F336C9" w:rsidP="00F336C9">
            <w:pPr>
              <w:jc w:val="center"/>
              <w:rPr>
                <w:rFonts w:ascii="Libre Franklin" w:eastAsia="Libre Franklin" w:hAnsi="Libre Franklin" w:cs="Libre Franklin"/>
                <w:sz w:val="18"/>
                <w:szCs w:val="18"/>
                <w:lang w:eastAsia="en-AU"/>
              </w:rPr>
            </w:pPr>
            <w:r w:rsidRPr="00073F2E">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296EC6" w14:textId="5D715CF6" w:rsidR="00F336C9" w:rsidRDefault="001E05E1"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8B5748" w14:textId="7D9BBF8F" w:rsidR="00F336C9" w:rsidRPr="008A752C" w:rsidRDefault="0043219A"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Ev</w:t>
            </w:r>
            <w:r w:rsidR="001E05E1">
              <w:rPr>
                <w:rFonts w:ascii="Libre Franklin" w:eastAsia="Libre Franklin" w:hAnsi="Libre Franklin" w:cs="Libre Franklin"/>
                <w:sz w:val="18"/>
                <w:szCs w:val="18"/>
                <w:lang w:eastAsia="en-AU"/>
              </w:rPr>
              <w:t xml:space="preserve">a </w:t>
            </w:r>
            <w:r>
              <w:rPr>
                <w:rFonts w:ascii="Libre Franklin" w:eastAsia="Libre Franklin" w:hAnsi="Libre Franklin" w:cs="Libre Franklin"/>
                <w:sz w:val="18"/>
                <w:szCs w:val="18"/>
                <w:lang w:eastAsia="en-AU"/>
              </w:rPr>
              <w:t>Boas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A02538" w14:textId="39A7FC0D" w:rsidR="00F336C9" w:rsidRPr="008A752C" w:rsidRDefault="00684E50"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Legal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C0BACB" w14:textId="11FEC5A0" w:rsidR="00F336C9" w:rsidRPr="008A752C" w:rsidRDefault="001E05E1"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w:t>
            </w:r>
            <w:r w:rsidR="00684E50">
              <w:rPr>
                <w:rFonts w:ascii="Libre Franklin" w:eastAsia="Libre Franklin" w:hAnsi="Libre Franklin" w:cs="Libre Franklin"/>
                <w:sz w:val="18"/>
                <w:szCs w:val="18"/>
                <w:lang w:eastAsia="en-AU"/>
              </w:rPr>
              <w:t xml:space="preserve">epartment of </w:t>
            </w:r>
            <w:proofErr w:type="spellStart"/>
            <w:r w:rsidR="00684E50">
              <w:rPr>
                <w:rFonts w:ascii="Libre Franklin" w:eastAsia="Libre Franklin" w:hAnsi="Libre Franklin" w:cs="Libre Franklin"/>
                <w:sz w:val="18"/>
                <w:szCs w:val="18"/>
                <w:lang w:eastAsia="en-AU"/>
              </w:rPr>
              <w:t>Perssonel</w:t>
            </w:r>
            <w:proofErr w:type="spellEnd"/>
            <w:r w:rsidR="00684E50">
              <w:rPr>
                <w:rFonts w:ascii="Libre Franklin" w:eastAsia="Libre Franklin" w:hAnsi="Libre Franklin" w:cs="Libre Franklin"/>
                <w:sz w:val="18"/>
                <w:szCs w:val="18"/>
                <w:lang w:eastAsia="en-AU"/>
              </w:rPr>
              <w:t xml:space="preserve"> Management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CAFBB3" w14:textId="077A6025" w:rsidR="00F336C9" w:rsidRPr="008A752C" w:rsidRDefault="00F47FAC"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3BFBB7" w14:textId="77777777" w:rsidR="001E05E1" w:rsidRDefault="001E05E1" w:rsidP="001E05E1">
            <w:pPr>
              <w:spacing w:before="0" w:after="0"/>
              <w:contextualSpacing/>
              <w:jc w:val="center"/>
              <w:rPr>
                <w:rFonts w:ascii="Libre Franklin" w:eastAsia="Libre Franklin" w:hAnsi="Libre Franklin" w:cs="Libre Franklin"/>
                <w:b/>
                <w:sz w:val="18"/>
                <w:szCs w:val="18"/>
                <w:lang w:eastAsia="en-AU"/>
              </w:rPr>
            </w:pPr>
          </w:p>
          <w:p w14:paraId="095427EE" w14:textId="07479C18" w:rsidR="001E05E1" w:rsidRPr="00553B23" w:rsidRDefault="001E05E1" w:rsidP="001E05E1">
            <w:pPr>
              <w:spacing w:before="0" w:after="0"/>
              <w:contextualSpacing/>
              <w:jc w:val="center"/>
              <w:rPr>
                <w:rFonts w:ascii="Libre Franklin" w:eastAsia="Libre Franklin" w:hAnsi="Libre Franklin" w:cs="Libre Franklin"/>
                <w:b/>
                <w:sz w:val="18"/>
                <w:szCs w:val="18"/>
                <w:lang w:eastAsia="en-AU"/>
              </w:rPr>
            </w:pPr>
            <w:r w:rsidRPr="00553B23">
              <w:rPr>
                <w:rFonts w:ascii="Libre Franklin" w:eastAsia="Libre Franklin" w:hAnsi="Libre Franklin" w:cs="Libre Franklin"/>
                <w:b/>
                <w:sz w:val="18"/>
                <w:szCs w:val="18"/>
                <w:lang w:eastAsia="en-AU"/>
              </w:rPr>
              <w:t>2021</w:t>
            </w:r>
          </w:p>
          <w:p w14:paraId="7C8C844A" w14:textId="77777777" w:rsidR="001E05E1" w:rsidRDefault="001E05E1" w:rsidP="001E05E1">
            <w:pPr>
              <w:contextualSpacing/>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Wednesday/Thursday/Friday, </w:t>
            </w:r>
          </w:p>
          <w:p w14:paraId="35BBF8E1" w14:textId="77777777" w:rsidR="001E05E1" w:rsidRDefault="001E05E1" w:rsidP="001E05E1">
            <w:pPr>
              <w:contextualSpacing/>
              <w:jc w:val="center"/>
              <w:rPr>
                <w:rFonts w:ascii="Libre Franklin" w:eastAsia="Libre Franklin" w:hAnsi="Libre Franklin" w:cs="Libre Franklin"/>
                <w:bCs/>
                <w:sz w:val="18"/>
                <w:szCs w:val="18"/>
                <w:lang w:eastAsia="en-AU"/>
              </w:rPr>
            </w:pPr>
            <w:r w:rsidRPr="00FE404F">
              <w:rPr>
                <w:rFonts w:ascii="Libre Franklin" w:eastAsia="Libre Franklin" w:hAnsi="Libre Franklin" w:cs="Libre Franklin"/>
                <w:bCs/>
                <w:sz w:val="18"/>
                <w:szCs w:val="18"/>
                <w:lang w:eastAsia="en-AU"/>
              </w:rPr>
              <w:t>1</w:t>
            </w:r>
            <w:r>
              <w:rPr>
                <w:rFonts w:ascii="Libre Franklin" w:eastAsia="Libre Franklin" w:hAnsi="Libre Franklin" w:cs="Libre Franklin"/>
                <w:bCs/>
                <w:sz w:val="18"/>
                <w:szCs w:val="18"/>
                <w:lang w:eastAsia="en-AU"/>
              </w:rPr>
              <w:t>6</w:t>
            </w:r>
            <w:r w:rsidRPr="00FE404F">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17</w:t>
            </w:r>
            <w:proofErr w:type="gramStart"/>
            <w:r w:rsidRPr="00634B96">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xml:space="preserve"> ,</w:t>
            </w:r>
            <w:proofErr w:type="gramEnd"/>
            <w:r>
              <w:rPr>
                <w:rFonts w:ascii="Libre Franklin" w:eastAsia="Libre Franklin" w:hAnsi="Libre Franklin" w:cs="Libre Franklin"/>
                <w:bCs/>
                <w:sz w:val="18"/>
                <w:szCs w:val="18"/>
                <w:lang w:eastAsia="en-AU"/>
              </w:rPr>
              <w:t xml:space="preserve"> </w:t>
            </w:r>
            <w:r w:rsidRPr="00FE404F">
              <w:rPr>
                <w:rFonts w:ascii="Libre Franklin" w:eastAsia="Libre Franklin" w:hAnsi="Libre Franklin" w:cs="Libre Franklin"/>
                <w:bCs/>
                <w:sz w:val="18"/>
                <w:szCs w:val="18"/>
                <w:lang w:eastAsia="en-AU"/>
              </w:rPr>
              <w:t>18</w:t>
            </w:r>
            <w:r w:rsidRPr="00FE404F">
              <w:rPr>
                <w:rFonts w:ascii="Libre Franklin" w:eastAsia="Libre Franklin" w:hAnsi="Libre Franklin" w:cs="Libre Franklin"/>
                <w:bCs/>
                <w:sz w:val="18"/>
                <w:szCs w:val="18"/>
                <w:vertAlign w:val="superscript"/>
                <w:lang w:eastAsia="en-AU"/>
              </w:rPr>
              <w:t>th</w:t>
            </w:r>
            <w:r w:rsidRPr="00FE404F">
              <w:rPr>
                <w:rFonts w:ascii="Libre Franklin" w:eastAsia="Libre Franklin" w:hAnsi="Libre Franklin" w:cs="Libre Franklin"/>
                <w:bCs/>
                <w:sz w:val="18"/>
                <w:szCs w:val="18"/>
                <w:lang w:eastAsia="en-AU"/>
              </w:rPr>
              <w:t xml:space="preserve"> June</w:t>
            </w:r>
          </w:p>
          <w:p w14:paraId="7026E8E7" w14:textId="77777777" w:rsidR="00F336C9" w:rsidRDefault="00F336C9" w:rsidP="00F336C9">
            <w:pPr>
              <w:jc w:val="center"/>
              <w:rPr>
                <w:rFonts w:ascii="Libre Franklin" w:eastAsia="Libre Franklin" w:hAnsi="Libre Franklin" w:cs="Libre Franklin"/>
                <w:b/>
                <w:bCs/>
                <w:sz w:val="18"/>
                <w:szCs w:val="18"/>
                <w:lang w:eastAsia="en-AU"/>
              </w:rPr>
            </w:pPr>
          </w:p>
        </w:tc>
      </w:tr>
      <w:tr w:rsidR="00F336C9" w:rsidRPr="009B26C7" w14:paraId="1794855F"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60F191" w14:textId="388D450D" w:rsidR="00F336C9" w:rsidRPr="008A752C" w:rsidRDefault="00F336C9" w:rsidP="00F336C9">
            <w:pPr>
              <w:jc w:val="center"/>
              <w:rPr>
                <w:rFonts w:ascii="Libre Franklin" w:eastAsia="Libre Franklin" w:hAnsi="Libre Franklin" w:cs="Libre Franklin"/>
                <w:sz w:val="18"/>
                <w:szCs w:val="18"/>
                <w:lang w:eastAsia="en-AU"/>
              </w:rPr>
            </w:pPr>
            <w:r w:rsidRPr="00CD2036">
              <w:rPr>
                <w:rFonts w:ascii="Libre Franklin" w:eastAsia="Libre Franklin" w:hAnsi="Libre Franklin" w:cs="Libre Franklin"/>
                <w:sz w:val="18"/>
                <w:szCs w:val="18"/>
                <w:lang w:eastAsia="en-AU"/>
              </w:rPr>
              <w:lastRenderedPageBreak/>
              <w:t xml:space="preserve">Government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201599" w14:textId="1E9EE67B" w:rsidR="00F336C9" w:rsidRPr="008A752C" w:rsidRDefault="00F336C9" w:rsidP="00F336C9">
            <w:pPr>
              <w:jc w:val="center"/>
              <w:rPr>
                <w:rFonts w:ascii="Libre Franklin" w:eastAsia="Libre Franklin" w:hAnsi="Libre Franklin" w:cs="Libre Franklin"/>
                <w:sz w:val="18"/>
                <w:szCs w:val="18"/>
                <w:lang w:eastAsia="en-AU"/>
              </w:rPr>
            </w:pPr>
            <w:r w:rsidRPr="00073F2E">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E98B30" w14:textId="35C170B7" w:rsidR="00F336C9" w:rsidRDefault="001E05E1"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8D8CF9" w14:textId="0E2AE58B" w:rsidR="00F336C9" w:rsidRPr="008A752C" w:rsidRDefault="001E05E1"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Langa Kopio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3A88CC" w14:textId="77777777" w:rsidR="00CE6820" w:rsidRDefault="00CE6820" w:rsidP="00F336C9">
            <w:pPr>
              <w:contextualSpacing/>
              <w:jc w:val="center"/>
              <w:rPr>
                <w:rFonts w:ascii="Libre Franklin" w:eastAsia="Libre Franklin" w:hAnsi="Libre Franklin" w:cs="Libre Franklin"/>
                <w:sz w:val="18"/>
                <w:szCs w:val="18"/>
                <w:lang w:eastAsia="en-AU"/>
              </w:rPr>
            </w:pPr>
          </w:p>
          <w:p w14:paraId="6D3B3168" w14:textId="6FEF591C" w:rsidR="001E05E1" w:rsidRDefault="001E05E1" w:rsidP="00F336C9">
            <w:pPr>
              <w:contextualSpacing/>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Assistant Secretary</w:t>
            </w:r>
            <w:r>
              <w:rPr>
                <w:rFonts w:ascii="Libre Franklin" w:eastAsia="Libre Franklin" w:hAnsi="Libre Franklin" w:cs="Libre Franklin"/>
                <w:sz w:val="18"/>
                <w:szCs w:val="18"/>
                <w:lang w:eastAsia="en-AU"/>
              </w:rPr>
              <w:t>,</w:t>
            </w:r>
          </w:p>
          <w:p w14:paraId="256612D0" w14:textId="31ED073B" w:rsidR="00F336C9" w:rsidRPr="008A752C" w:rsidRDefault="001E05E1" w:rsidP="00F336C9">
            <w:pPr>
              <w:contextualSpacing/>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Social &amp; General Policy Branch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EC6DAF" w14:textId="58DCB661" w:rsidR="00F336C9" w:rsidRPr="008A752C" w:rsidRDefault="00F47FAC"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Department of Finance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38AE4A" w14:textId="12478A57" w:rsidR="00F336C9" w:rsidRPr="008A752C" w:rsidRDefault="00F47FAC" w:rsidP="00F336C9">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E72ED9" w14:textId="77777777" w:rsidR="001E05E1" w:rsidRPr="00553B23" w:rsidRDefault="001E05E1" w:rsidP="001E05E1">
            <w:pPr>
              <w:spacing w:before="0" w:after="0"/>
              <w:contextualSpacing/>
              <w:jc w:val="center"/>
              <w:rPr>
                <w:rFonts w:ascii="Libre Franklin" w:eastAsia="Libre Franklin" w:hAnsi="Libre Franklin" w:cs="Libre Franklin"/>
                <w:b/>
                <w:sz w:val="18"/>
                <w:szCs w:val="18"/>
                <w:lang w:eastAsia="en-AU"/>
              </w:rPr>
            </w:pPr>
            <w:r w:rsidRPr="00553B23">
              <w:rPr>
                <w:rFonts w:ascii="Libre Franklin" w:eastAsia="Libre Franklin" w:hAnsi="Libre Franklin" w:cs="Libre Franklin"/>
                <w:b/>
                <w:sz w:val="18"/>
                <w:szCs w:val="18"/>
                <w:lang w:eastAsia="en-AU"/>
              </w:rPr>
              <w:t>2021</w:t>
            </w:r>
          </w:p>
          <w:p w14:paraId="1BFCF175" w14:textId="77777777" w:rsidR="001E05E1" w:rsidRDefault="001E05E1" w:rsidP="001E05E1">
            <w:pPr>
              <w:contextualSpacing/>
              <w:jc w:val="center"/>
              <w:rPr>
                <w:rFonts w:ascii="Libre Franklin" w:eastAsia="Libre Franklin" w:hAnsi="Libre Franklin" w:cs="Libre Franklin"/>
                <w:bCs/>
                <w:sz w:val="18"/>
                <w:szCs w:val="18"/>
                <w:lang w:eastAsia="en-AU"/>
              </w:rPr>
            </w:pPr>
            <w:r>
              <w:rPr>
                <w:rFonts w:ascii="Libre Franklin" w:eastAsia="Libre Franklin" w:hAnsi="Libre Franklin" w:cs="Libre Franklin"/>
                <w:bCs/>
                <w:sz w:val="18"/>
                <w:szCs w:val="18"/>
                <w:lang w:eastAsia="en-AU"/>
              </w:rPr>
              <w:t xml:space="preserve">Wednesday/Thursday/Friday, </w:t>
            </w:r>
          </w:p>
          <w:p w14:paraId="51C7D8F0" w14:textId="77777777" w:rsidR="001E05E1" w:rsidRDefault="001E05E1" w:rsidP="001E05E1">
            <w:pPr>
              <w:contextualSpacing/>
              <w:jc w:val="center"/>
              <w:rPr>
                <w:rFonts w:ascii="Libre Franklin" w:eastAsia="Libre Franklin" w:hAnsi="Libre Franklin" w:cs="Libre Franklin"/>
                <w:bCs/>
                <w:sz w:val="18"/>
                <w:szCs w:val="18"/>
                <w:lang w:eastAsia="en-AU"/>
              </w:rPr>
            </w:pPr>
            <w:r w:rsidRPr="00FE404F">
              <w:rPr>
                <w:rFonts w:ascii="Libre Franklin" w:eastAsia="Libre Franklin" w:hAnsi="Libre Franklin" w:cs="Libre Franklin"/>
                <w:bCs/>
                <w:sz w:val="18"/>
                <w:szCs w:val="18"/>
                <w:lang w:eastAsia="en-AU"/>
              </w:rPr>
              <w:t>1</w:t>
            </w:r>
            <w:r>
              <w:rPr>
                <w:rFonts w:ascii="Libre Franklin" w:eastAsia="Libre Franklin" w:hAnsi="Libre Franklin" w:cs="Libre Franklin"/>
                <w:bCs/>
                <w:sz w:val="18"/>
                <w:szCs w:val="18"/>
                <w:lang w:eastAsia="en-AU"/>
              </w:rPr>
              <w:t>6</w:t>
            </w:r>
            <w:r w:rsidRPr="00FE404F">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17</w:t>
            </w:r>
            <w:proofErr w:type="gramStart"/>
            <w:r w:rsidRPr="00634B96">
              <w:rPr>
                <w:rFonts w:ascii="Libre Franklin" w:eastAsia="Libre Franklin" w:hAnsi="Libre Franklin" w:cs="Libre Franklin"/>
                <w:bCs/>
                <w:sz w:val="18"/>
                <w:szCs w:val="18"/>
                <w:vertAlign w:val="superscript"/>
                <w:lang w:eastAsia="en-AU"/>
              </w:rPr>
              <w:t>th</w:t>
            </w:r>
            <w:r>
              <w:rPr>
                <w:rFonts w:ascii="Libre Franklin" w:eastAsia="Libre Franklin" w:hAnsi="Libre Franklin" w:cs="Libre Franklin"/>
                <w:bCs/>
                <w:sz w:val="18"/>
                <w:szCs w:val="18"/>
                <w:lang w:eastAsia="en-AU"/>
              </w:rPr>
              <w:t xml:space="preserve"> ,</w:t>
            </w:r>
            <w:proofErr w:type="gramEnd"/>
            <w:r>
              <w:rPr>
                <w:rFonts w:ascii="Libre Franklin" w:eastAsia="Libre Franklin" w:hAnsi="Libre Franklin" w:cs="Libre Franklin"/>
                <w:bCs/>
                <w:sz w:val="18"/>
                <w:szCs w:val="18"/>
                <w:lang w:eastAsia="en-AU"/>
              </w:rPr>
              <w:t xml:space="preserve"> </w:t>
            </w:r>
            <w:r w:rsidRPr="00FE404F">
              <w:rPr>
                <w:rFonts w:ascii="Libre Franklin" w:eastAsia="Libre Franklin" w:hAnsi="Libre Franklin" w:cs="Libre Franklin"/>
                <w:bCs/>
                <w:sz w:val="18"/>
                <w:szCs w:val="18"/>
                <w:lang w:eastAsia="en-AU"/>
              </w:rPr>
              <w:t>18</w:t>
            </w:r>
            <w:r w:rsidRPr="00FE404F">
              <w:rPr>
                <w:rFonts w:ascii="Libre Franklin" w:eastAsia="Libre Franklin" w:hAnsi="Libre Franklin" w:cs="Libre Franklin"/>
                <w:bCs/>
                <w:sz w:val="18"/>
                <w:szCs w:val="18"/>
                <w:vertAlign w:val="superscript"/>
                <w:lang w:eastAsia="en-AU"/>
              </w:rPr>
              <w:t>th</w:t>
            </w:r>
            <w:r w:rsidRPr="00FE404F">
              <w:rPr>
                <w:rFonts w:ascii="Libre Franklin" w:eastAsia="Libre Franklin" w:hAnsi="Libre Franklin" w:cs="Libre Franklin"/>
                <w:bCs/>
                <w:sz w:val="18"/>
                <w:szCs w:val="18"/>
                <w:lang w:eastAsia="en-AU"/>
              </w:rPr>
              <w:t xml:space="preserve"> June</w:t>
            </w:r>
          </w:p>
          <w:p w14:paraId="2D830CF3" w14:textId="77777777" w:rsidR="00F336C9" w:rsidRDefault="00F336C9" w:rsidP="00F336C9">
            <w:pPr>
              <w:jc w:val="center"/>
              <w:rPr>
                <w:rFonts w:ascii="Libre Franklin" w:eastAsia="Libre Franklin" w:hAnsi="Libre Franklin" w:cs="Libre Franklin"/>
                <w:b/>
                <w:bCs/>
                <w:sz w:val="18"/>
                <w:szCs w:val="18"/>
                <w:lang w:eastAsia="en-AU"/>
              </w:rPr>
            </w:pPr>
          </w:p>
        </w:tc>
      </w:tr>
      <w:tr w:rsidR="00FB4B00" w:rsidRPr="009B26C7" w14:paraId="2437D78A"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CA5205" w14:textId="7ACE21DE" w:rsidR="00FB4B00" w:rsidRPr="008A752C" w:rsidRDefault="00FB4B00"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SOE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B98B4A" w14:textId="57AAF571" w:rsidR="00FB4B00" w:rsidRPr="008A752C" w:rsidRDefault="00FB4B00" w:rsidP="00FB4B00">
            <w:pPr>
              <w:jc w:val="center"/>
              <w:rPr>
                <w:rFonts w:ascii="Libre Franklin" w:eastAsia="Libre Franklin" w:hAnsi="Libre Franklin" w:cs="Libre Franklin"/>
                <w:sz w:val="18"/>
                <w:szCs w:val="18"/>
                <w:lang w:eastAsia="en-AU"/>
              </w:rPr>
            </w:pPr>
            <w:r w:rsidRPr="007A0493">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21914B" w14:textId="6F0551F3" w:rsidR="00FB4B00" w:rsidRDefault="001E05E1"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CFA404" w14:textId="4F88BDA5" w:rsidR="00FB4B00" w:rsidRPr="008A752C" w:rsidRDefault="005346F1"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Fairlilyne Aiwa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D40905" w14:textId="5E80B59F" w:rsidR="00FB4B00" w:rsidRPr="008A752C" w:rsidRDefault="005346F1"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Commercial Lawyer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6ACDF2" w14:textId="353E4556" w:rsidR="00FB4B00" w:rsidRPr="008A752C" w:rsidRDefault="00FB4B00"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Mineral Resources Development Cooperation (MRDC)</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6BA18C" w14:textId="0CFC9D5D" w:rsidR="00FB4B00" w:rsidRPr="008A752C" w:rsidRDefault="005346F1"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472507" w14:textId="77777777" w:rsidR="001E05E1" w:rsidRDefault="001E05E1" w:rsidP="00613B7F">
            <w:pPr>
              <w:spacing w:before="0" w:after="0"/>
              <w:contextualSpacing/>
              <w:jc w:val="center"/>
              <w:rPr>
                <w:rFonts w:ascii="Libre Franklin" w:eastAsia="Libre Franklin" w:hAnsi="Libre Franklin" w:cs="Libre Franklin"/>
                <w:b/>
                <w:bCs/>
                <w:sz w:val="18"/>
                <w:szCs w:val="18"/>
                <w:lang w:eastAsia="en-AU"/>
              </w:rPr>
            </w:pPr>
          </w:p>
          <w:p w14:paraId="1604D943" w14:textId="01B35817" w:rsidR="00613B7F" w:rsidRDefault="00613B7F" w:rsidP="00613B7F">
            <w:pPr>
              <w:spacing w:before="0" w:after="0"/>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530F9AE8" w14:textId="77777777" w:rsidR="00613B7F" w:rsidRPr="00EE4DD9" w:rsidRDefault="00613B7F" w:rsidP="00613B7F">
            <w:pPr>
              <w:spacing w:before="0" w:after="0"/>
              <w:contextualSpacing/>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6F7639E7" w14:textId="77777777" w:rsidR="00FB4B00" w:rsidRDefault="00613B7F" w:rsidP="00613B7F">
            <w:pPr>
              <w:contextualSpacing/>
              <w:jc w:val="center"/>
              <w:rPr>
                <w:rFonts w:ascii="Libre Franklin" w:eastAsia="Libre Franklin" w:hAnsi="Libre Franklin" w:cs="Libre Franklin"/>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p w14:paraId="4521293D" w14:textId="3C6450A2" w:rsidR="001E05E1" w:rsidRDefault="001E05E1" w:rsidP="00613B7F">
            <w:pPr>
              <w:contextualSpacing/>
              <w:jc w:val="center"/>
              <w:rPr>
                <w:rFonts w:ascii="Libre Franklin" w:eastAsia="Libre Franklin" w:hAnsi="Libre Franklin" w:cs="Libre Franklin"/>
                <w:b/>
                <w:bCs/>
                <w:sz w:val="18"/>
                <w:szCs w:val="18"/>
                <w:lang w:eastAsia="en-AU"/>
              </w:rPr>
            </w:pPr>
          </w:p>
        </w:tc>
      </w:tr>
      <w:tr w:rsidR="00FB4B00" w:rsidRPr="009B26C7" w14:paraId="3B669F3B"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AAE43B" w14:textId="61B4E2D7" w:rsidR="00FB4B00" w:rsidRPr="008A752C" w:rsidRDefault="00FB4B00" w:rsidP="00FB4B00">
            <w:pPr>
              <w:jc w:val="center"/>
              <w:rPr>
                <w:rFonts w:ascii="Libre Franklin" w:eastAsia="Libre Franklin" w:hAnsi="Libre Franklin" w:cs="Libre Franklin"/>
                <w:sz w:val="18"/>
                <w:szCs w:val="18"/>
                <w:lang w:eastAsia="en-AU"/>
              </w:rPr>
            </w:pPr>
            <w:r w:rsidRPr="00F322A8">
              <w:rPr>
                <w:rFonts w:ascii="Libre Franklin" w:eastAsia="Libre Franklin" w:hAnsi="Libre Franklin" w:cs="Libre Franklin"/>
                <w:sz w:val="18"/>
                <w:szCs w:val="18"/>
                <w:lang w:eastAsia="en-AU"/>
              </w:rPr>
              <w:t>SOE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029BE6" w14:textId="5496D7E7" w:rsidR="00FB4B00" w:rsidRPr="008A752C" w:rsidRDefault="00FB4B00" w:rsidP="00FB4B00">
            <w:pPr>
              <w:jc w:val="center"/>
              <w:rPr>
                <w:rFonts w:ascii="Libre Franklin" w:eastAsia="Libre Franklin" w:hAnsi="Libre Franklin" w:cs="Libre Franklin"/>
                <w:sz w:val="18"/>
                <w:szCs w:val="18"/>
                <w:lang w:eastAsia="en-AU"/>
              </w:rPr>
            </w:pPr>
            <w:r w:rsidRPr="007A0493">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23B91F" w14:textId="76E514EB" w:rsidR="00FB4B00" w:rsidRDefault="001E05E1"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81A9C2" w14:textId="30BEFE76" w:rsidR="00FB4B00" w:rsidRPr="008A752C" w:rsidRDefault="005346F1"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Jason Mokola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5A6CF8" w14:textId="3F8CB673" w:rsidR="00FB4B00" w:rsidRPr="008A752C" w:rsidRDefault="005346F1"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Accountant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131261" w14:textId="5253022D" w:rsidR="00FB4B00" w:rsidRPr="008A752C" w:rsidRDefault="00FB4B00"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Mineral Resources Development Cooperation (MRDC)</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B4D420" w14:textId="54B4B283" w:rsidR="00FB4B00" w:rsidRPr="008A752C" w:rsidRDefault="005346F1"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C31E80" w14:textId="77777777" w:rsidR="001E05E1" w:rsidRDefault="001E05E1" w:rsidP="001E05E1">
            <w:pPr>
              <w:spacing w:before="0" w:after="0"/>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227606FE" w14:textId="77777777" w:rsidR="001E05E1" w:rsidRPr="00EE4DD9" w:rsidRDefault="001E05E1" w:rsidP="001E05E1">
            <w:pPr>
              <w:spacing w:before="0" w:after="0"/>
              <w:contextualSpacing/>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24F706BB" w14:textId="77777777" w:rsidR="001E05E1" w:rsidRDefault="001E05E1" w:rsidP="001E05E1">
            <w:pPr>
              <w:contextualSpacing/>
              <w:jc w:val="center"/>
              <w:rPr>
                <w:rFonts w:ascii="Libre Franklin" w:eastAsia="Libre Franklin" w:hAnsi="Libre Franklin" w:cs="Libre Franklin"/>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p w14:paraId="7A3AC363" w14:textId="4CB4E507" w:rsidR="00FB4B00" w:rsidRDefault="00FB4B00" w:rsidP="00613B7F">
            <w:pPr>
              <w:jc w:val="center"/>
              <w:rPr>
                <w:rFonts w:ascii="Libre Franklin" w:eastAsia="Libre Franklin" w:hAnsi="Libre Franklin" w:cs="Libre Franklin"/>
                <w:b/>
                <w:bCs/>
                <w:sz w:val="18"/>
                <w:szCs w:val="18"/>
                <w:lang w:eastAsia="en-AU"/>
              </w:rPr>
            </w:pPr>
          </w:p>
        </w:tc>
      </w:tr>
      <w:tr w:rsidR="00FB4B00" w:rsidRPr="009B26C7" w14:paraId="45ED4E8F"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B264B4" w14:textId="736F3947" w:rsidR="00FB4B00" w:rsidRPr="008A752C" w:rsidRDefault="00FB4B00" w:rsidP="00FB4B00">
            <w:pPr>
              <w:jc w:val="center"/>
              <w:rPr>
                <w:rFonts w:ascii="Libre Franklin" w:eastAsia="Libre Franklin" w:hAnsi="Libre Franklin" w:cs="Libre Franklin"/>
                <w:sz w:val="18"/>
                <w:szCs w:val="18"/>
                <w:lang w:eastAsia="en-AU"/>
              </w:rPr>
            </w:pPr>
            <w:r w:rsidRPr="00F322A8">
              <w:rPr>
                <w:rFonts w:ascii="Libre Franklin" w:eastAsia="Libre Franklin" w:hAnsi="Libre Franklin" w:cs="Libre Franklin"/>
                <w:sz w:val="18"/>
                <w:szCs w:val="18"/>
                <w:lang w:eastAsia="en-AU"/>
              </w:rPr>
              <w:t>SOE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CE3B62" w14:textId="39E58951" w:rsidR="00FB4B00" w:rsidRPr="008A752C" w:rsidRDefault="00FB4B00" w:rsidP="00FB4B00">
            <w:pPr>
              <w:jc w:val="center"/>
              <w:rPr>
                <w:rFonts w:ascii="Libre Franklin" w:eastAsia="Libre Franklin" w:hAnsi="Libre Franklin" w:cs="Libre Franklin"/>
                <w:sz w:val="18"/>
                <w:szCs w:val="18"/>
                <w:lang w:eastAsia="en-AU"/>
              </w:rPr>
            </w:pPr>
            <w:r w:rsidRPr="007A0493">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C91151" w14:textId="51972A7A" w:rsidR="00FB4B00" w:rsidRDefault="001E05E1"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AA2DC9" w14:textId="206F6FEC" w:rsidR="00FB4B00" w:rsidRPr="008A752C" w:rsidRDefault="005346F1"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Freda Kitum</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AB5E4C" w14:textId="61477A9E" w:rsidR="00FB4B00" w:rsidRPr="008A752C" w:rsidRDefault="005346F1"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Senior Legal </w:t>
            </w:r>
            <w:proofErr w:type="spellStart"/>
            <w:r>
              <w:rPr>
                <w:rFonts w:ascii="Libre Franklin" w:eastAsia="Libre Franklin" w:hAnsi="Libre Franklin" w:cs="Libre Franklin"/>
                <w:sz w:val="18"/>
                <w:szCs w:val="18"/>
                <w:lang w:eastAsia="en-AU"/>
              </w:rPr>
              <w:t>Oficer</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4D6120" w14:textId="27EF174D" w:rsidR="00FB4B00" w:rsidRPr="008A752C" w:rsidRDefault="00FB4B00"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Mineral Resources Authority (MRA)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93E876" w14:textId="0105B2DC" w:rsidR="00FB4B00" w:rsidRPr="008A752C" w:rsidRDefault="005346F1" w:rsidP="00FB4B00">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76EE02" w14:textId="77777777" w:rsidR="001E05E1" w:rsidRDefault="001E05E1" w:rsidP="001E05E1">
            <w:pPr>
              <w:spacing w:before="0" w:after="0"/>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5895AD20" w14:textId="77777777" w:rsidR="001E05E1" w:rsidRPr="00EE4DD9" w:rsidRDefault="001E05E1" w:rsidP="001E05E1">
            <w:pPr>
              <w:spacing w:before="0" w:after="0"/>
              <w:contextualSpacing/>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011F7BC5" w14:textId="77777777" w:rsidR="001E05E1" w:rsidRDefault="001E05E1" w:rsidP="001E05E1">
            <w:pPr>
              <w:contextualSpacing/>
              <w:jc w:val="center"/>
              <w:rPr>
                <w:rFonts w:ascii="Libre Franklin" w:eastAsia="Libre Franklin" w:hAnsi="Libre Franklin" w:cs="Libre Franklin"/>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p w14:paraId="2B49B68F" w14:textId="33CA0036" w:rsidR="00FB4B00" w:rsidRDefault="00FB4B00" w:rsidP="00613B7F">
            <w:pPr>
              <w:jc w:val="center"/>
              <w:rPr>
                <w:rFonts w:ascii="Libre Franklin" w:eastAsia="Libre Franklin" w:hAnsi="Libre Franklin" w:cs="Libre Franklin"/>
                <w:b/>
                <w:bCs/>
                <w:sz w:val="18"/>
                <w:szCs w:val="18"/>
                <w:lang w:eastAsia="en-AU"/>
              </w:rPr>
            </w:pPr>
          </w:p>
        </w:tc>
      </w:tr>
      <w:tr w:rsidR="00D914A3" w:rsidRPr="009B26C7" w14:paraId="3E07489D"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27EEB1" w14:textId="6414D0CE" w:rsidR="00D914A3" w:rsidRPr="008A752C" w:rsidRDefault="00D914A3"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Industry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FCF1F0" w14:textId="58E2A38B" w:rsidR="00D914A3" w:rsidRPr="008A752C" w:rsidRDefault="00D914A3" w:rsidP="00D914A3">
            <w:pPr>
              <w:jc w:val="center"/>
              <w:rPr>
                <w:rFonts w:ascii="Libre Franklin" w:eastAsia="Libre Franklin" w:hAnsi="Libre Franklin" w:cs="Libre Franklin"/>
                <w:sz w:val="18"/>
                <w:szCs w:val="18"/>
                <w:lang w:eastAsia="en-AU"/>
              </w:rPr>
            </w:pPr>
            <w:r w:rsidRPr="006C17C4">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DA64C6" w14:textId="6F62668A" w:rsidR="00D914A3" w:rsidRDefault="001E05E1"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58B893" w14:textId="2A56BA0D" w:rsidR="00D914A3" w:rsidRPr="008A752C" w:rsidRDefault="00961B1A"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Philip Samar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E713D7" w14:textId="77777777" w:rsidR="001E05E1" w:rsidRDefault="001E05E1" w:rsidP="00D914A3">
            <w:pPr>
              <w:contextualSpacing/>
              <w:jc w:val="center"/>
              <w:rPr>
                <w:rFonts w:ascii="Libre Franklin" w:eastAsia="Libre Franklin" w:hAnsi="Libre Franklin" w:cs="Libre Franklin"/>
                <w:sz w:val="18"/>
                <w:szCs w:val="18"/>
                <w:lang w:eastAsia="en-AU"/>
              </w:rPr>
            </w:pPr>
          </w:p>
          <w:p w14:paraId="7D69E392" w14:textId="500347D2" w:rsidR="001E05E1" w:rsidRDefault="00961B1A" w:rsidP="00D914A3">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Vice President</w:t>
            </w:r>
            <w:r w:rsidR="001E05E1">
              <w:rPr>
                <w:rFonts w:ascii="Libre Franklin" w:eastAsia="Libre Franklin" w:hAnsi="Libre Franklin" w:cs="Libre Franklin"/>
                <w:sz w:val="18"/>
                <w:szCs w:val="18"/>
                <w:lang w:eastAsia="en-AU"/>
              </w:rPr>
              <w:t>,</w:t>
            </w:r>
          </w:p>
          <w:p w14:paraId="78ADC587" w14:textId="5A4AAA08" w:rsidR="00D914A3" w:rsidRPr="008A752C" w:rsidRDefault="00961B1A" w:rsidP="00D914A3">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External Affairs &amp; Sustainable Development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7FBBFD" w14:textId="7E599145" w:rsidR="00D914A3" w:rsidRPr="008A752C" w:rsidRDefault="00961B1A"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K92</w:t>
            </w:r>
            <w:r w:rsidR="001E05E1">
              <w:rPr>
                <w:rFonts w:ascii="Libre Franklin" w:eastAsia="Libre Franklin" w:hAnsi="Libre Franklin" w:cs="Libre Franklin"/>
                <w:sz w:val="18"/>
                <w:szCs w:val="18"/>
                <w:lang w:eastAsia="en-AU"/>
              </w:rPr>
              <w:t xml:space="preserve"> Mining Ltd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5B9AC5" w14:textId="223977F9" w:rsidR="00D914A3" w:rsidRPr="008A752C" w:rsidRDefault="00961B1A"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CECF3F" w14:textId="77777777" w:rsidR="001E05E1" w:rsidRDefault="001E05E1" w:rsidP="001E05E1">
            <w:pPr>
              <w:spacing w:before="0" w:after="0"/>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4FF17020" w14:textId="77777777" w:rsidR="001E05E1" w:rsidRPr="00EE4DD9" w:rsidRDefault="001E05E1" w:rsidP="001E05E1">
            <w:pPr>
              <w:spacing w:before="0" w:after="0"/>
              <w:contextualSpacing/>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7C6761B6" w14:textId="77777777" w:rsidR="001E05E1" w:rsidRDefault="001E05E1" w:rsidP="001E05E1">
            <w:pPr>
              <w:contextualSpacing/>
              <w:jc w:val="center"/>
              <w:rPr>
                <w:rFonts w:ascii="Libre Franklin" w:eastAsia="Libre Franklin" w:hAnsi="Libre Franklin" w:cs="Libre Franklin"/>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p w14:paraId="1D4D6ACF" w14:textId="2FDBF18F" w:rsidR="00D914A3" w:rsidRDefault="00D914A3" w:rsidP="00613B7F">
            <w:pPr>
              <w:jc w:val="center"/>
              <w:rPr>
                <w:rFonts w:ascii="Libre Franklin" w:eastAsia="Libre Franklin" w:hAnsi="Libre Franklin" w:cs="Libre Franklin"/>
                <w:b/>
                <w:bCs/>
                <w:sz w:val="18"/>
                <w:szCs w:val="18"/>
                <w:lang w:eastAsia="en-AU"/>
              </w:rPr>
            </w:pPr>
          </w:p>
        </w:tc>
      </w:tr>
      <w:tr w:rsidR="00D914A3" w:rsidRPr="009B26C7" w14:paraId="5FD0BBDF"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797877" w14:textId="0E5D150B" w:rsidR="00D914A3" w:rsidRPr="008A752C" w:rsidRDefault="00D914A3" w:rsidP="00D914A3">
            <w:pPr>
              <w:jc w:val="center"/>
              <w:rPr>
                <w:rFonts w:ascii="Libre Franklin" w:eastAsia="Libre Franklin" w:hAnsi="Libre Franklin" w:cs="Libre Franklin"/>
                <w:sz w:val="18"/>
                <w:szCs w:val="18"/>
                <w:lang w:eastAsia="en-AU"/>
              </w:rPr>
            </w:pPr>
            <w:r w:rsidRPr="002B52A2">
              <w:rPr>
                <w:rFonts w:ascii="Libre Franklin" w:eastAsia="Libre Franklin" w:hAnsi="Libre Franklin" w:cs="Libre Franklin"/>
                <w:sz w:val="18"/>
                <w:szCs w:val="18"/>
                <w:lang w:eastAsia="en-AU"/>
              </w:rPr>
              <w:t>Industry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0F475F" w14:textId="09A8F85F" w:rsidR="00D914A3" w:rsidRPr="008A752C" w:rsidRDefault="00D914A3" w:rsidP="00D914A3">
            <w:pPr>
              <w:jc w:val="center"/>
              <w:rPr>
                <w:rFonts w:ascii="Libre Franklin" w:eastAsia="Libre Franklin" w:hAnsi="Libre Franklin" w:cs="Libre Franklin"/>
                <w:sz w:val="18"/>
                <w:szCs w:val="18"/>
                <w:lang w:eastAsia="en-AU"/>
              </w:rPr>
            </w:pPr>
            <w:r w:rsidRPr="006C17C4">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31CEB2" w14:textId="18730BE3" w:rsidR="00D914A3" w:rsidRDefault="001E05E1"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D34B91" w14:textId="3F2BA1F6" w:rsidR="00D914A3" w:rsidRPr="008A752C" w:rsidRDefault="00961B1A"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Alice </w:t>
            </w:r>
            <w:proofErr w:type="spellStart"/>
            <w:r>
              <w:rPr>
                <w:rFonts w:ascii="Libre Franklin" w:eastAsia="Libre Franklin" w:hAnsi="Libre Franklin" w:cs="Libre Franklin"/>
                <w:sz w:val="18"/>
                <w:szCs w:val="18"/>
                <w:lang w:eastAsia="en-AU"/>
              </w:rPr>
              <w:t>Aparima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06EFC4" w14:textId="42C2575F" w:rsidR="00D914A3" w:rsidRPr="008A752C" w:rsidRDefault="00961B1A"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Legal Cou</w:t>
            </w:r>
            <w:r w:rsidR="001E05E1">
              <w:rPr>
                <w:rFonts w:ascii="Libre Franklin" w:eastAsia="Libre Franklin" w:hAnsi="Libre Franklin" w:cs="Libre Franklin"/>
                <w:sz w:val="18"/>
                <w:szCs w:val="18"/>
                <w:lang w:eastAsia="en-AU"/>
              </w:rPr>
              <w:t>nsel</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28EFDE" w14:textId="6BEA79EB" w:rsidR="00D914A3" w:rsidRPr="008A752C" w:rsidRDefault="00961B1A"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Total E&amp;P Limited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87044C" w14:textId="7C1A8E8D" w:rsidR="00D914A3" w:rsidRPr="008A752C" w:rsidRDefault="00961B1A"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D2935E" w14:textId="77777777" w:rsidR="001E05E1" w:rsidRDefault="001E05E1" w:rsidP="001E05E1">
            <w:pPr>
              <w:spacing w:before="0" w:after="0"/>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166C4D06" w14:textId="77777777" w:rsidR="001E05E1" w:rsidRPr="00EE4DD9" w:rsidRDefault="001E05E1" w:rsidP="001E05E1">
            <w:pPr>
              <w:spacing w:before="0" w:after="0"/>
              <w:contextualSpacing/>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53D3AAC8" w14:textId="77777777" w:rsidR="001E05E1" w:rsidRDefault="001E05E1" w:rsidP="001E05E1">
            <w:pPr>
              <w:contextualSpacing/>
              <w:jc w:val="center"/>
              <w:rPr>
                <w:rFonts w:ascii="Libre Franklin" w:eastAsia="Libre Franklin" w:hAnsi="Libre Franklin" w:cs="Libre Franklin"/>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p w14:paraId="16BCB0A1" w14:textId="251C82CC" w:rsidR="00D914A3" w:rsidRDefault="00D914A3" w:rsidP="00613B7F">
            <w:pPr>
              <w:jc w:val="center"/>
              <w:rPr>
                <w:rFonts w:ascii="Libre Franklin" w:eastAsia="Libre Franklin" w:hAnsi="Libre Franklin" w:cs="Libre Franklin"/>
                <w:b/>
                <w:bCs/>
                <w:sz w:val="18"/>
                <w:szCs w:val="18"/>
                <w:lang w:eastAsia="en-AU"/>
              </w:rPr>
            </w:pPr>
          </w:p>
        </w:tc>
      </w:tr>
      <w:tr w:rsidR="00D914A3" w:rsidRPr="009B26C7" w14:paraId="008C2C13"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0F9730" w14:textId="23FCFD3F" w:rsidR="00D914A3" w:rsidRPr="008A752C" w:rsidRDefault="00D914A3" w:rsidP="00D914A3">
            <w:pPr>
              <w:jc w:val="center"/>
              <w:rPr>
                <w:rFonts w:ascii="Libre Franklin" w:eastAsia="Libre Franklin" w:hAnsi="Libre Franklin" w:cs="Libre Franklin"/>
                <w:sz w:val="18"/>
                <w:szCs w:val="18"/>
                <w:lang w:eastAsia="en-AU"/>
              </w:rPr>
            </w:pPr>
            <w:r w:rsidRPr="002B52A2">
              <w:rPr>
                <w:rFonts w:ascii="Libre Franklin" w:eastAsia="Libre Franklin" w:hAnsi="Libre Franklin" w:cs="Libre Franklin"/>
                <w:sz w:val="18"/>
                <w:szCs w:val="18"/>
                <w:lang w:eastAsia="en-AU"/>
              </w:rPr>
              <w:lastRenderedPageBreak/>
              <w:t>Industry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27D9C4" w14:textId="324D0511" w:rsidR="00D914A3" w:rsidRPr="008A752C" w:rsidRDefault="00D914A3" w:rsidP="00D914A3">
            <w:pPr>
              <w:jc w:val="center"/>
              <w:rPr>
                <w:rFonts w:ascii="Libre Franklin" w:eastAsia="Libre Franklin" w:hAnsi="Libre Franklin" w:cs="Libre Franklin"/>
                <w:sz w:val="18"/>
                <w:szCs w:val="18"/>
                <w:lang w:eastAsia="en-AU"/>
              </w:rPr>
            </w:pPr>
            <w:r w:rsidRPr="006C17C4">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D9F911" w14:textId="0922D04F" w:rsidR="00D914A3" w:rsidRDefault="00CE6820"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34B1E2" w14:textId="0E2658DE" w:rsidR="00D914A3" w:rsidRPr="008A752C" w:rsidRDefault="00961B1A"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Sheryl Peter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98E120" w14:textId="6B038097" w:rsidR="00D914A3" w:rsidRPr="008A752C" w:rsidRDefault="00961B1A"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Projects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01610B" w14:textId="7B9F724B" w:rsidR="00D914A3" w:rsidRPr="008A752C" w:rsidRDefault="00961B1A"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PNG Chamber of Mines &amp; Petroleum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F4A35C" w14:textId="2C493F70" w:rsidR="00D914A3" w:rsidRPr="008A752C" w:rsidRDefault="00961B1A" w:rsidP="00D914A3">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5DC074" w14:textId="77777777" w:rsidR="00CE6820" w:rsidRDefault="00CE6820" w:rsidP="00CE6820">
            <w:pPr>
              <w:spacing w:before="0" w:after="0"/>
              <w:contextualSpacing/>
              <w:jc w:val="center"/>
              <w:rPr>
                <w:rFonts w:ascii="Libre Franklin" w:eastAsia="Libre Franklin" w:hAnsi="Libre Franklin" w:cs="Libre Franklin"/>
                <w:b/>
                <w:bCs/>
                <w:sz w:val="18"/>
                <w:szCs w:val="18"/>
                <w:lang w:eastAsia="en-AU"/>
              </w:rPr>
            </w:pPr>
          </w:p>
          <w:p w14:paraId="78CD2A64" w14:textId="47D7E44A" w:rsidR="00CE6820" w:rsidRDefault="00CE6820" w:rsidP="00CE6820">
            <w:pPr>
              <w:spacing w:before="0" w:after="0"/>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71E03F6D" w14:textId="77777777" w:rsidR="00CE6820" w:rsidRPr="00EE4DD9" w:rsidRDefault="00CE6820" w:rsidP="00CE6820">
            <w:pPr>
              <w:spacing w:before="0" w:after="0"/>
              <w:contextualSpacing/>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42EE379A" w14:textId="77777777" w:rsidR="00CE6820" w:rsidRDefault="00CE6820" w:rsidP="00CE6820">
            <w:pPr>
              <w:contextualSpacing/>
              <w:jc w:val="center"/>
              <w:rPr>
                <w:rFonts w:ascii="Libre Franklin" w:eastAsia="Libre Franklin" w:hAnsi="Libre Franklin" w:cs="Libre Franklin"/>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p w14:paraId="6F2BDB62" w14:textId="6DE4ACFC" w:rsidR="00D914A3" w:rsidRDefault="00D914A3" w:rsidP="00613B7F">
            <w:pPr>
              <w:jc w:val="center"/>
              <w:rPr>
                <w:rFonts w:ascii="Libre Franklin" w:eastAsia="Libre Franklin" w:hAnsi="Libre Franklin" w:cs="Libre Franklin"/>
                <w:b/>
                <w:bCs/>
                <w:sz w:val="18"/>
                <w:szCs w:val="18"/>
                <w:lang w:eastAsia="en-AU"/>
              </w:rPr>
            </w:pPr>
          </w:p>
        </w:tc>
      </w:tr>
      <w:tr w:rsidR="00961B1A" w:rsidRPr="009B26C7" w14:paraId="3E81F36E"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55A812" w14:textId="0FB19E3E" w:rsidR="00961B1A" w:rsidRPr="008A752C" w:rsidRDefault="00961B1A"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CSO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1D780F" w14:textId="2FC600A1" w:rsidR="00961B1A" w:rsidRPr="008A752C" w:rsidRDefault="00961B1A" w:rsidP="00961B1A">
            <w:pPr>
              <w:jc w:val="center"/>
              <w:rPr>
                <w:rFonts w:ascii="Libre Franklin" w:eastAsia="Libre Franklin" w:hAnsi="Libre Franklin" w:cs="Libre Franklin"/>
                <w:sz w:val="18"/>
                <w:szCs w:val="18"/>
                <w:lang w:eastAsia="en-AU"/>
              </w:rPr>
            </w:pPr>
            <w:r w:rsidRPr="007B746F">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938FCB" w14:textId="38D864C7" w:rsidR="00961B1A" w:rsidRDefault="00CE6820"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004F5D" w14:textId="5A8140CC" w:rsidR="00961B1A" w:rsidRPr="008A752C" w:rsidRDefault="00961B1A"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Paul Baker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F17CDA" w14:textId="1DCB16C5" w:rsidR="00961B1A" w:rsidRPr="008A752C" w:rsidRDefault="00961B1A"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Executive Director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4F7769" w14:textId="2D86A4BB" w:rsidR="00961B1A" w:rsidRPr="008A752C" w:rsidRDefault="00961B1A"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Institute of National Affairs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A4C42C" w14:textId="3D4708C8" w:rsidR="00961B1A" w:rsidRPr="008A752C" w:rsidRDefault="00961B1A"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069B55" w14:textId="1B2F05A5" w:rsidR="00961B1A" w:rsidRPr="00613B7F" w:rsidRDefault="00613B7F" w:rsidP="00961B1A">
            <w:pPr>
              <w:jc w:val="center"/>
              <w:rPr>
                <w:rFonts w:ascii="Libre Franklin" w:eastAsia="Libre Franklin" w:hAnsi="Libre Franklin" w:cs="Libre Franklin"/>
                <w:bCs/>
                <w:sz w:val="18"/>
                <w:szCs w:val="18"/>
                <w:lang w:eastAsia="en-AU"/>
              </w:rPr>
            </w:pPr>
            <w:r w:rsidRPr="00613B7F">
              <w:rPr>
                <w:rFonts w:ascii="Libre Franklin" w:eastAsia="Libre Franklin" w:hAnsi="Libre Franklin" w:cs="Libre Franklin"/>
                <w:bCs/>
                <w:sz w:val="18"/>
                <w:szCs w:val="18"/>
                <w:lang w:eastAsia="en-AU"/>
              </w:rPr>
              <w:t>Did not attend</w:t>
            </w:r>
          </w:p>
        </w:tc>
      </w:tr>
      <w:tr w:rsidR="00961B1A" w:rsidRPr="009B26C7" w14:paraId="1A443ABA"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649DDA" w14:textId="6FE62C09" w:rsidR="00961B1A" w:rsidRPr="008A752C" w:rsidRDefault="00961B1A" w:rsidP="00961B1A">
            <w:pPr>
              <w:jc w:val="center"/>
              <w:rPr>
                <w:rFonts w:ascii="Libre Franklin" w:eastAsia="Libre Franklin" w:hAnsi="Libre Franklin" w:cs="Libre Franklin"/>
                <w:sz w:val="18"/>
                <w:szCs w:val="18"/>
                <w:lang w:eastAsia="en-AU"/>
              </w:rPr>
            </w:pPr>
            <w:r w:rsidRPr="008C2F2C">
              <w:rPr>
                <w:rFonts w:ascii="Libre Franklin" w:eastAsia="Libre Franklin" w:hAnsi="Libre Franklin" w:cs="Libre Franklin"/>
                <w:sz w:val="18"/>
                <w:szCs w:val="18"/>
                <w:lang w:eastAsia="en-AU"/>
              </w:rPr>
              <w:t>CSO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087456" w14:textId="5A12FA53" w:rsidR="00961B1A" w:rsidRPr="008A752C" w:rsidRDefault="00961B1A" w:rsidP="00961B1A">
            <w:pPr>
              <w:jc w:val="center"/>
              <w:rPr>
                <w:rFonts w:ascii="Libre Franklin" w:eastAsia="Libre Franklin" w:hAnsi="Libre Franklin" w:cs="Libre Franklin"/>
                <w:sz w:val="18"/>
                <w:szCs w:val="18"/>
                <w:lang w:eastAsia="en-AU"/>
              </w:rPr>
            </w:pPr>
            <w:r w:rsidRPr="007B746F">
              <w:rPr>
                <w:rFonts w:ascii="Libre Franklin" w:eastAsia="Libre Franklin" w:hAnsi="Libre Franklin" w:cs="Libre Franklin"/>
                <w:sz w:val="18"/>
                <w:szCs w:val="18"/>
                <w:lang w:eastAsia="en-AU"/>
              </w:rPr>
              <w:t>Policy &amp; Legislation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63CD4C" w14:textId="6F8E91DD" w:rsidR="00961B1A" w:rsidRDefault="00CE6820"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C7D670" w14:textId="24CFE6B0" w:rsidR="00961B1A" w:rsidRPr="008A752C" w:rsidRDefault="00961B1A"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Yuambari </w:t>
            </w:r>
            <w:proofErr w:type="spellStart"/>
            <w:r>
              <w:rPr>
                <w:rFonts w:ascii="Libre Franklin" w:eastAsia="Libre Franklin" w:hAnsi="Libre Franklin" w:cs="Libre Franklin"/>
                <w:sz w:val="18"/>
                <w:szCs w:val="18"/>
                <w:lang w:eastAsia="en-AU"/>
              </w:rPr>
              <w:t>Haihule</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7A943A" w14:textId="2D2939D0" w:rsidR="00961B1A" w:rsidRPr="008A752C" w:rsidRDefault="00961B1A"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Deputy Director – Partnerships &amp; Policy</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95538E" w14:textId="5BCCE40E" w:rsidR="00961B1A" w:rsidRPr="008A752C" w:rsidRDefault="00961B1A"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Transparency International PNG (TIPNG)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B34A4D" w14:textId="4169D671" w:rsidR="00961B1A" w:rsidRPr="008A752C" w:rsidRDefault="00961B1A"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0FE9BF" w14:textId="77777777" w:rsidR="00613B7F" w:rsidRDefault="00613B7F" w:rsidP="00613B7F">
            <w:pPr>
              <w:spacing w:before="0" w:after="0"/>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5886FA09" w14:textId="77777777" w:rsidR="00613B7F" w:rsidRPr="00EE4DD9" w:rsidRDefault="00613B7F" w:rsidP="00613B7F">
            <w:pPr>
              <w:spacing w:before="0" w:after="0"/>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55362C09" w14:textId="4D330735" w:rsidR="00961B1A" w:rsidRDefault="00613B7F" w:rsidP="00613B7F">
            <w:pPr>
              <w:spacing w:before="0" w:after="0"/>
              <w:jc w:val="center"/>
              <w:rPr>
                <w:rFonts w:ascii="Libre Franklin" w:eastAsia="Libre Franklin" w:hAnsi="Libre Franklin" w:cs="Libre Franklin"/>
                <w:b/>
                <w:bCs/>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tc>
      </w:tr>
      <w:tr w:rsidR="00961B1A" w:rsidRPr="009B26C7" w14:paraId="4AADA2E8"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8DA2CC" w14:textId="6C343780" w:rsidR="00961B1A" w:rsidRPr="008A752C" w:rsidRDefault="00961B1A" w:rsidP="00961B1A">
            <w:pPr>
              <w:jc w:val="center"/>
              <w:rPr>
                <w:rFonts w:ascii="Libre Franklin" w:eastAsia="Libre Franklin" w:hAnsi="Libre Franklin" w:cs="Libre Franklin"/>
                <w:sz w:val="18"/>
                <w:szCs w:val="18"/>
                <w:lang w:eastAsia="en-AU"/>
              </w:rPr>
            </w:pPr>
            <w:r w:rsidRPr="008C2F2C">
              <w:rPr>
                <w:rFonts w:ascii="Libre Franklin" w:eastAsia="Libre Franklin" w:hAnsi="Libre Franklin" w:cs="Libre Franklin"/>
                <w:sz w:val="18"/>
                <w:szCs w:val="18"/>
                <w:lang w:eastAsia="en-AU"/>
              </w:rPr>
              <w:t>CSO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AB52E9" w14:textId="7C66A5C2" w:rsidR="00961B1A" w:rsidRPr="008A752C" w:rsidRDefault="00961B1A" w:rsidP="00961B1A">
            <w:pPr>
              <w:jc w:val="center"/>
              <w:rPr>
                <w:rFonts w:ascii="Libre Franklin" w:eastAsia="Libre Franklin" w:hAnsi="Libre Franklin" w:cs="Libre Franklin"/>
                <w:sz w:val="18"/>
                <w:szCs w:val="18"/>
                <w:lang w:eastAsia="en-AU"/>
              </w:rPr>
            </w:pPr>
            <w:r w:rsidRPr="007B746F">
              <w:rPr>
                <w:rFonts w:ascii="Libre Franklin" w:eastAsia="Libre Franklin" w:hAnsi="Libre Franklin" w:cs="Libre Franklin"/>
                <w:sz w:val="18"/>
                <w:szCs w:val="18"/>
                <w:lang w:eastAsia="en-AU"/>
              </w:rPr>
              <w:t>Policy &amp; Legislatio</w:t>
            </w:r>
            <w:r w:rsidR="005D0329">
              <w:rPr>
                <w:rFonts w:ascii="Libre Franklin" w:eastAsia="Libre Franklin" w:hAnsi="Libre Franklin" w:cs="Libre Franklin"/>
                <w:sz w:val="18"/>
                <w:szCs w:val="18"/>
                <w:lang w:eastAsia="en-AU"/>
              </w:rPr>
              <w:t>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989693" w14:textId="57A98E3B" w:rsidR="00961B1A" w:rsidRDefault="00CE6820"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2018</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D56EC1" w14:textId="569F3822" w:rsidR="00961B1A" w:rsidRPr="008A752C" w:rsidRDefault="00961B1A"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Henry Yamo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06A46D" w14:textId="72DFF223" w:rsidR="00961B1A" w:rsidRPr="008A752C" w:rsidRDefault="00CE6820"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Deputy Executive Officer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DEB9EB" w14:textId="668339B6" w:rsidR="00961B1A" w:rsidRPr="008A752C" w:rsidRDefault="00961B1A"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Consultative Implementation &amp; Monitoring Council (CIMC)</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8F61CA" w14:textId="2000E684" w:rsidR="00961B1A" w:rsidRPr="008A752C" w:rsidRDefault="00961B1A" w:rsidP="00961B1A">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1AFB16" w14:textId="77777777" w:rsidR="00822880" w:rsidRDefault="00822880" w:rsidP="00613B7F">
            <w:pPr>
              <w:spacing w:before="0" w:after="0"/>
              <w:jc w:val="center"/>
              <w:rPr>
                <w:rFonts w:ascii="Libre Franklin" w:eastAsia="Libre Franklin" w:hAnsi="Libre Franklin" w:cs="Libre Franklin"/>
                <w:b/>
                <w:bCs/>
                <w:sz w:val="18"/>
                <w:szCs w:val="18"/>
                <w:lang w:eastAsia="en-AU"/>
              </w:rPr>
            </w:pPr>
          </w:p>
          <w:p w14:paraId="0940D0CD" w14:textId="343616F1" w:rsidR="00613B7F" w:rsidRDefault="00613B7F" w:rsidP="00613B7F">
            <w:pPr>
              <w:spacing w:before="0" w:after="0"/>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2020</w:t>
            </w:r>
          </w:p>
          <w:p w14:paraId="1696FAD4" w14:textId="77777777" w:rsidR="00613B7F" w:rsidRPr="00EE4DD9" w:rsidRDefault="00613B7F" w:rsidP="00613B7F">
            <w:pPr>
              <w:spacing w:before="0" w:after="0"/>
              <w:jc w:val="center"/>
              <w:rPr>
                <w:rFonts w:ascii="Libre Franklin" w:eastAsia="Libre Franklin" w:hAnsi="Libre Franklin" w:cs="Libre Franklin"/>
                <w:bCs/>
                <w:sz w:val="18"/>
                <w:szCs w:val="18"/>
                <w:lang w:eastAsia="en-AU"/>
              </w:rPr>
            </w:pPr>
            <w:r w:rsidRPr="00EE4DD9">
              <w:rPr>
                <w:rFonts w:ascii="Libre Franklin" w:eastAsia="Libre Franklin" w:hAnsi="Libre Franklin" w:cs="Libre Franklin"/>
                <w:bCs/>
                <w:sz w:val="18"/>
                <w:szCs w:val="18"/>
                <w:lang w:eastAsia="en-AU"/>
              </w:rPr>
              <w:t>Tue/Wed/</w:t>
            </w:r>
            <w:proofErr w:type="spellStart"/>
            <w:r w:rsidRPr="00EE4DD9">
              <w:rPr>
                <w:rFonts w:ascii="Libre Franklin" w:eastAsia="Libre Franklin" w:hAnsi="Libre Franklin" w:cs="Libre Franklin"/>
                <w:bCs/>
                <w:sz w:val="18"/>
                <w:szCs w:val="18"/>
                <w:lang w:eastAsia="en-AU"/>
              </w:rPr>
              <w:t>Thur</w:t>
            </w:r>
            <w:proofErr w:type="spellEnd"/>
            <w:r w:rsidRPr="00EE4DD9">
              <w:rPr>
                <w:rFonts w:ascii="Libre Franklin" w:eastAsia="Libre Franklin" w:hAnsi="Libre Franklin" w:cs="Libre Franklin"/>
                <w:bCs/>
                <w:sz w:val="18"/>
                <w:szCs w:val="18"/>
                <w:lang w:eastAsia="en-AU"/>
              </w:rPr>
              <w:t>/Fri</w:t>
            </w:r>
          </w:p>
          <w:p w14:paraId="7FA727C5" w14:textId="39214CE4" w:rsidR="004B5235" w:rsidRPr="00364658" w:rsidRDefault="00613B7F" w:rsidP="00613B7F">
            <w:pPr>
              <w:jc w:val="center"/>
              <w:rPr>
                <w:rFonts w:ascii="Libre Franklin" w:eastAsia="Libre Franklin" w:hAnsi="Libre Franklin" w:cs="Libre Franklin"/>
                <w:sz w:val="18"/>
                <w:szCs w:val="18"/>
                <w:lang w:eastAsia="en-AU"/>
              </w:rPr>
            </w:pPr>
            <w:r w:rsidRPr="008A070F">
              <w:rPr>
                <w:rFonts w:ascii="Libre Franklin" w:eastAsia="Libre Franklin" w:hAnsi="Libre Franklin" w:cs="Libre Franklin"/>
                <w:sz w:val="18"/>
                <w:szCs w:val="18"/>
                <w:lang w:eastAsia="en-AU"/>
              </w:rPr>
              <w:t>8</w:t>
            </w:r>
            <w:r w:rsidRPr="008A070F">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9</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10</w:t>
            </w:r>
            <w:r w:rsidRPr="00EE4DD9">
              <w:rPr>
                <w:rFonts w:ascii="Libre Franklin" w:eastAsia="Libre Franklin" w:hAnsi="Libre Franklin" w:cs="Libre Franklin"/>
                <w:sz w:val="18"/>
                <w:szCs w:val="18"/>
                <w:vertAlign w:val="superscript"/>
                <w:lang w:eastAsia="en-AU"/>
              </w:rPr>
              <w:t>th</w:t>
            </w:r>
            <w:r>
              <w:rPr>
                <w:rFonts w:ascii="Libre Franklin" w:eastAsia="Libre Franklin" w:hAnsi="Libre Franklin" w:cs="Libre Franklin"/>
                <w:sz w:val="18"/>
                <w:szCs w:val="18"/>
                <w:lang w:eastAsia="en-AU"/>
              </w:rPr>
              <w:t xml:space="preserve">, </w:t>
            </w:r>
            <w:r w:rsidRPr="008A070F">
              <w:rPr>
                <w:rFonts w:ascii="Libre Franklin" w:eastAsia="Libre Franklin" w:hAnsi="Libre Franklin" w:cs="Libre Franklin"/>
                <w:sz w:val="18"/>
                <w:szCs w:val="18"/>
                <w:lang w:eastAsia="en-AU"/>
              </w:rPr>
              <w:t>1</w:t>
            </w:r>
            <w:r>
              <w:rPr>
                <w:rFonts w:ascii="Libre Franklin" w:eastAsia="Libre Franklin" w:hAnsi="Libre Franklin" w:cs="Libre Franklin"/>
                <w:sz w:val="18"/>
                <w:szCs w:val="18"/>
                <w:lang w:eastAsia="en-AU"/>
              </w:rPr>
              <w:t>1</w:t>
            </w:r>
            <w:r w:rsidRPr="008A070F">
              <w:rPr>
                <w:rFonts w:ascii="Libre Franklin" w:eastAsia="Libre Franklin" w:hAnsi="Libre Franklin" w:cs="Libre Franklin"/>
                <w:sz w:val="18"/>
                <w:szCs w:val="18"/>
                <w:vertAlign w:val="superscript"/>
                <w:lang w:eastAsia="en-AU"/>
              </w:rPr>
              <w:t>th</w:t>
            </w:r>
            <w:r w:rsidRPr="008A070F">
              <w:rPr>
                <w:rFonts w:ascii="Libre Franklin" w:eastAsia="Libre Franklin" w:hAnsi="Libre Franklin" w:cs="Libre Franklin"/>
                <w:sz w:val="18"/>
                <w:szCs w:val="18"/>
                <w:lang w:eastAsia="en-AU"/>
              </w:rPr>
              <w:t xml:space="preserve"> December</w:t>
            </w:r>
          </w:p>
        </w:tc>
      </w:tr>
      <w:tr w:rsidR="00707427" w:rsidRPr="009B26C7" w14:paraId="3EF3B488"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EBF173" w14:textId="029C916D" w:rsidR="00707427" w:rsidRPr="008A752C" w:rsidRDefault="00707427" w:rsidP="00707427">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Industry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9AC29D" w14:textId="6E773B9D" w:rsidR="00707427" w:rsidRPr="008A752C" w:rsidRDefault="00707427" w:rsidP="00707427">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Communications</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28C1DA" w14:textId="25CE6302"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2022</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C13AC9" w14:textId="77777777" w:rsidR="00707427" w:rsidRDefault="00707427" w:rsidP="00707427">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Susil Nelson-Kongoi</w:t>
            </w:r>
          </w:p>
          <w:p w14:paraId="24CCDD85" w14:textId="77777777" w:rsidR="00707427" w:rsidRDefault="00707427" w:rsidP="00707427">
            <w:pPr>
              <w:jc w:val="center"/>
              <w:rPr>
                <w:rFonts w:ascii="Libre Franklin" w:eastAsia="Libre Franklin" w:hAnsi="Libre Franklin" w:cs="Libre Franklin"/>
                <w:sz w:val="18"/>
                <w:szCs w:val="18"/>
                <w:lang w:eastAsia="en-AU"/>
              </w:rPr>
            </w:pPr>
          </w:p>
          <w:p w14:paraId="62A1803D" w14:textId="65F6BA44" w:rsidR="00707427" w:rsidRPr="008A752C" w:rsidRDefault="00707427" w:rsidP="00707427">
            <w:pPr>
              <w:jc w:val="center"/>
              <w:rPr>
                <w:rFonts w:ascii="Libre Franklin" w:eastAsia="Libre Franklin" w:hAnsi="Libre Franklin" w:cs="Libre Franklin"/>
                <w:sz w:val="18"/>
                <w:szCs w:val="18"/>
                <w:lang w:eastAsia="en-A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C19F44" w14:textId="6EFB27E3" w:rsidR="00707427" w:rsidRPr="008A752C" w:rsidRDefault="00822880"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Manager, </w:t>
            </w:r>
            <w:r w:rsidRPr="00320F6E">
              <w:rPr>
                <w:rFonts w:ascii="Libre Franklin" w:eastAsia="Libre Franklin" w:hAnsi="Libre Franklin" w:cs="Libre Franklin"/>
                <w:sz w:val="18"/>
                <w:szCs w:val="18"/>
                <w:lang w:eastAsia="en-AU"/>
              </w:rPr>
              <w:t>Public &amp; Governmen</w:t>
            </w:r>
            <w:r>
              <w:rPr>
                <w:rFonts w:ascii="Libre Franklin" w:eastAsia="Libre Franklin" w:hAnsi="Libre Franklin" w:cs="Libre Franklin"/>
                <w:sz w:val="18"/>
                <w:szCs w:val="18"/>
                <w:lang w:eastAsia="en-AU"/>
              </w:rPr>
              <w:t>t Affairs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07DE40" w14:textId="6133C3D3" w:rsidR="00707427" w:rsidRPr="008A752C" w:rsidRDefault="00707427" w:rsidP="00707427">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ExxonMobil</w:t>
            </w:r>
            <w:r w:rsidR="00822880">
              <w:rPr>
                <w:rFonts w:ascii="Libre Franklin" w:eastAsia="Libre Franklin" w:hAnsi="Libre Franklin" w:cs="Libre Franklin"/>
                <w:sz w:val="18"/>
                <w:szCs w:val="18"/>
                <w:lang w:eastAsia="en-AU"/>
              </w:rPr>
              <w:t xml:space="preserve"> PNG Ltd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E62254" w14:textId="746F0596" w:rsidR="00707427" w:rsidRPr="008A752C" w:rsidRDefault="00707427" w:rsidP="00707427">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D79942" w14:textId="77777777" w:rsidR="00822880" w:rsidRDefault="00822880" w:rsidP="00822880">
            <w:pPr>
              <w:contextualSpacing/>
              <w:jc w:val="center"/>
              <w:rPr>
                <w:rFonts w:ascii="Libre Franklin" w:eastAsia="Libre Franklin" w:hAnsi="Libre Franklin" w:cs="Libre Franklin"/>
                <w:b/>
                <w:bCs/>
                <w:sz w:val="18"/>
                <w:szCs w:val="18"/>
                <w:lang w:eastAsia="en-AU"/>
              </w:rPr>
            </w:pPr>
          </w:p>
          <w:p w14:paraId="09167A83" w14:textId="19EC5723" w:rsidR="00822880" w:rsidRDefault="00707427" w:rsidP="00822880">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2022</w:t>
            </w:r>
          </w:p>
          <w:p w14:paraId="41E67142" w14:textId="03D360F6" w:rsidR="009C3920" w:rsidRDefault="00822880" w:rsidP="00707427">
            <w:pPr>
              <w:contextualSpacing/>
              <w:jc w:val="center"/>
              <w:rPr>
                <w:rFonts w:ascii="Libre Franklin" w:eastAsia="Libre Franklin" w:hAnsi="Libre Franklin" w:cs="Libre Franklin"/>
                <w:bCs/>
                <w:sz w:val="18"/>
                <w:szCs w:val="18"/>
                <w:lang w:eastAsia="en-AU"/>
              </w:rPr>
            </w:pPr>
            <w:r w:rsidRPr="00822880">
              <w:rPr>
                <w:rFonts w:ascii="Libre Franklin" w:eastAsia="Libre Franklin" w:hAnsi="Libre Franklin" w:cs="Libre Franklin"/>
                <w:bCs/>
                <w:sz w:val="18"/>
                <w:szCs w:val="18"/>
                <w:lang w:eastAsia="en-AU"/>
              </w:rPr>
              <w:t>Wednesday, 26</w:t>
            </w:r>
            <w:r w:rsidRPr="00822880">
              <w:rPr>
                <w:rFonts w:ascii="Libre Franklin" w:eastAsia="Libre Franklin" w:hAnsi="Libre Franklin" w:cs="Libre Franklin"/>
                <w:bCs/>
                <w:sz w:val="18"/>
                <w:szCs w:val="18"/>
                <w:vertAlign w:val="superscript"/>
                <w:lang w:eastAsia="en-AU"/>
              </w:rPr>
              <w:t>th</w:t>
            </w:r>
            <w:r w:rsidRPr="00822880">
              <w:rPr>
                <w:rFonts w:ascii="Libre Franklin" w:eastAsia="Libre Franklin" w:hAnsi="Libre Franklin" w:cs="Libre Franklin"/>
                <w:bCs/>
                <w:sz w:val="18"/>
                <w:szCs w:val="18"/>
                <w:lang w:eastAsia="en-AU"/>
              </w:rPr>
              <w:t xml:space="preserve"> January </w:t>
            </w:r>
          </w:p>
          <w:p w14:paraId="5F3B818D" w14:textId="77777777" w:rsidR="00822880" w:rsidRPr="00822880" w:rsidRDefault="00822880" w:rsidP="00707427">
            <w:pPr>
              <w:contextualSpacing/>
              <w:jc w:val="center"/>
              <w:rPr>
                <w:rFonts w:ascii="Libre Franklin" w:eastAsia="Libre Franklin" w:hAnsi="Libre Franklin" w:cs="Libre Franklin"/>
                <w:bCs/>
                <w:sz w:val="18"/>
                <w:szCs w:val="18"/>
                <w:lang w:eastAsia="en-AU"/>
              </w:rPr>
            </w:pPr>
          </w:p>
          <w:p w14:paraId="6753372E" w14:textId="08E5E34E" w:rsidR="00707427" w:rsidRDefault="00707427" w:rsidP="00707427">
            <w:pPr>
              <w:contextualSpacing/>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Thursday, 17</w:t>
            </w:r>
            <w:proofErr w:type="gramStart"/>
            <w:r w:rsidRPr="008A752C">
              <w:rPr>
                <w:rFonts w:ascii="Libre Franklin" w:eastAsia="Libre Franklin" w:hAnsi="Libre Franklin" w:cs="Libre Franklin"/>
                <w:sz w:val="18"/>
                <w:szCs w:val="18"/>
                <w:vertAlign w:val="superscript"/>
                <w:lang w:eastAsia="en-AU"/>
              </w:rPr>
              <w:t>th</w:t>
            </w:r>
            <w:r w:rsidRPr="008A752C">
              <w:rPr>
                <w:rFonts w:ascii="Libre Franklin" w:eastAsia="Libre Franklin" w:hAnsi="Libre Franklin" w:cs="Libre Franklin"/>
                <w:sz w:val="18"/>
                <w:szCs w:val="18"/>
                <w:lang w:eastAsia="en-AU"/>
              </w:rPr>
              <w:t xml:space="preserve">  February</w:t>
            </w:r>
            <w:proofErr w:type="gramEnd"/>
          </w:p>
          <w:p w14:paraId="764DDC15" w14:textId="77777777" w:rsidR="00822880" w:rsidRDefault="00822880" w:rsidP="00707427">
            <w:pPr>
              <w:contextualSpacing/>
              <w:jc w:val="center"/>
              <w:rPr>
                <w:rFonts w:ascii="Libre Franklin" w:eastAsia="Libre Franklin" w:hAnsi="Libre Franklin" w:cs="Libre Franklin"/>
                <w:sz w:val="18"/>
                <w:szCs w:val="18"/>
                <w:lang w:eastAsia="en-AU"/>
              </w:rPr>
            </w:pPr>
          </w:p>
          <w:p w14:paraId="490F454B" w14:textId="70BB7457" w:rsidR="009C3920" w:rsidRDefault="009C3920" w:rsidP="00707427">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 03</w:t>
            </w:r>
            <w:r w:rsidRPr="009C3920">
              <w:rPr>
                <w:rFonts w:ascii="Libre Franklin" w:eastAsia="Libre Franklin" w:hAnsi="Libre Franklin" w:cs="Libre Franklin"/>
                <w:sz w:val="18"/>
                <w:szCs w:val="18"/>
                <w:vertAlign w:val="superscript"/>
                <w:lang w:eastAsia="en-AU"/>
              </w:rPr>
              <w:t>rd</w:t>
            </w:r>
            <w:r>
              <w:rPr>
                <w:rFonts w:ascii="Libre Franklin" w:eastAsia="Libre Franklin" w:hAnsi="Libre Franklin" w:cs="Libre Franklin"/>
                <w:sz w:val="18"/>
                <w:szCs w:val="18"/>
                <w:lang w:eastAsia="en-AU"/>
              </w:rPr>
              <w:t xml:space="preserve"> March</w:t>
            </w:r>
          </w:p>
          <w:p w14:paraId="1EBFCBA1" w14:textId="5CA8AC9E" w:rsidR="00707427" w:rsidRPr="008A752C" w:rsidRDefault="00707427" w:rsidP="00707427">
            <w:pPr>
              <w:rPr>
                <w:rFonts w:ascii="Libre Franklin" w:eastAsia="Libre Franklin" w:hAnsi="Libre Franklin" w:cs="Libre Franklin"/>
                <w:sz w:val="18"/>
                <w:szCs w:val="18"/>
                <w:lang w:eastAsia="en-AU"/>
              </w:rPr>
            </w:pPr>
          </w:p>
        </w:tc>
      </w:tr>
      <w:tr w:rsidR="00707427" w:rsidRPr="009B26C7" w14:paraId="3031B709"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C64670" w14:textId="0E95C3B0"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lastRenderedPageBreak/>
              <w:t>Industry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8936F6" w14:textId="39850D4C"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Communications</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0E7A5F" w14:textId="76B03F5B"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2022</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7963C8" w14:textId="08989370"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Dorothy Bengo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F5BE42" w14:textId="568CE08E" w:rsidR="00707427" w:rsidRPr="008A752C" w:rsidRDefault="00822880" w:rsidP="00707427">
            <w:pPr>
              <w:jc w:val="center"/>
              <w:rPr>
                <w:rFonts w:ascii="Libre Franklin" w:eastAsia="Libre Franklin" w:hAnsi="Libre Franklin" w:cs="Libre Franklin"/>
                <w:sz w:val="18"/>
                <w:szCs w:val="18"/>
                <w:lang w:eastAsia="en-AU"/>
              </w:rPr>
            </w:pPr>
            <w:r w:rsidRPr="00822880">
              <w:rPr>
                <w:rFonts w:ascii="Libre Franklin" w:eastAsia="Libre Franklin" w:hAnsi="Libre Franklin" w:cs="Libre Franklin"/>
                <w:sz w:val="18"/>
                <w:szCs w:val="18"/>
                <w:lang w:eastAsia="en-AU"/>
              </w:rPr>
              <w:t>Media &amp; Communications Adviser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90B236" w14:textId="0D911190"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ExxonMobil</w:t>
            </w:r>
            <w:r w:rsidR="009E0F18">
              <w:rPr>
                <w:rFonts w:ascii="Libre Franklin" w:eastAsia="Libre Franklin" w:hAnsi="Libre Franklin" w:cs="Libre Franklin"/>
                <w:sz w:val="18"/>
                <w:szCs w:val="18"/>
                <w:lang w:eastAsia="en-AU"/>
              </w:rPr>
              <w:t xml:space="preserve"> PNG Ltd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1178FD" w14:textId="238E5866"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117301" w14:textId="77777777" w:rsidR="00822880" w:rsidRDefault="00822880" w:rsidP="00822880">
            <w:pPr>
              <w:contextualSpacing/>
              <w:jc w:val="center"/>
              <w:rPr>
                <w:rFonts w:ascii="Libre Franklin" w:eastAsia="Libre Franklin" w:hAnsi="Libre Franklin" w:cs="Libre Franklin"/>
                <w:b/>
                <w:bCs/>
                <w:sz w:val="18"/>
                <w:szCs w:val="18"/>
                <w:lang w:eastAsia="en-AU"/>
              </w:rPr>
            </w:pPr>
          </w:p>
          <w:p w14:paraId="0913F3ED" w14:textId="7575CB9F" w:rsidR="00822880" w:rsidRPr="00822880" w:rsidRDefault="00822880" w:rsidP="00822880">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2022</w:t>
            </w:r>
          </w:p>
          <w:p w14:paraId="5D81726F" w14:textId="77777777" w:rsidR="00822880" w:rsidRDefault="00822880" w:rsidP="00822880">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 03</w:t>
            </w:r>
            <w:r w:rsidRPr="009C3920">
              <w:rPr>
                <w:rFonts w:ascii="Libre Franklin" w:eastAsia="Libre Franklin" w:hAnsi="Libre Franklin" w:cs="Libre Franklin"/>
                <w:sz w:val="18"/>
                <w:szCs w:val="18"/>
                <w:vertAlign w:val="superscript"/>
                <w:lang w:eastAsia="en-AU"/>
              </w:rPr>
              <w:t>rd</w:t>
            </w:r>
            <w:r>
              <w:rPr>
                <w:rFonts w:ascii="Libre Franklin" w:eastAsia="Libre Franklin" w:hAnsi="Libre Franklin" w:cs="Libre Franklin"/>
                <w:sz w:val="18"/>
                <w:szCs w:val="18"/>
                <w:lang w:eastAsia="en-AU"/>
              </w:rPr>
              <w:t xml:space="preserve"> March</w:t>
            </w:r>
          </w:p>
          <w:p w14:paraId="3F5B64AA" w14:textId="6E4996D5" w:rsidR="00707427" w:rsidRDefault="00707427" w:rsidP="00707427">
            <w:pPr>
              <w:jc w:val="center"/>
              <w:rPr>
                <w:rFonts w:ascii="Libre Franklin" w:eastAsia="Libre Franklin" w:hAnsi="Libre Franklin" w:cs="Libre Franklin"/>
                <w:b/>
                <w:bCs/>
                <w:sz w:val="18"/>
                <w:szCs w:val="18"/>
                <w:lang w:eastAsia="en-AU"/>
              </w:rPr>
            </w:pPr>
          </w:p>
        </w:tc>
      </w:tr>
      <w:tr w:rsidR="00707427" w:rsidRPr="009B26C7" w14:paraId="53D29444"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61A577" w14:textId="5EE4FA28" w:rsidR="00707427" w:rsidRPr="008A752C" w:rsidRDefault="00707427" w:rsidP="00707427">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Industry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159AD4" w14:textId="26471AC0" w:rsidR="00707427" w:rsidRPr="008A752C" w:rsidRDefault="00707427" w:rsidP="00707427">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Communications</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E16D43" w14:textId="22B1CE38"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2022</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8EC8B4" w14:textId="77777777" w:rsidR="00707427" w:rsidRDefault="00707427" w:rsidP="00707427">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Maryline Santina</w:t>
            </w:r>
          </w:p>
          <w:p w14:paraId="212990AA" w14:textId="348B215B" w:rsidR="00707427" w:rsidRPr="008A752C" w:rsidRDefault="00707427" w:rsidP="00707427">
            <w:pPr>
              <w:jc w:val="center"/>
              <w:rPr>
                <w:rFonts w:ascii="Libre Franklin" w:eastAsia="Libre Franklin" w:hAnsi="Libre Franklin" w:cs="Libre Franklin"/>
                <w:sz w:val="18"/>
                <w:szCs w:val="18"/>
                <w:lang w:eastAsia="en-A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9F7DC2" w14:textId="1E2B5B59" w:rsidR="00707427" w:rsidRPr="008A752C" w:rsidRDefault="00822880" w:rsidP="00707427">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Finance Controller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A85790" w14:textId="0BCCE46B" w:rsidR="00707427" w:rsidRPr="008A752C" w:rsidRDefault="00707427" w:rsidP="00707427">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Total E&amp;P</w:t>
            </w:r>
            <w:r w:rsidR="009E0F18">
              <w:rPr>
                <w:rFonts w:ascii="Libre Franklin" w:eastAsia="Libre Franklin" w:hAnsi="Libre Franklin" w:cs="Libre Franklin"/>
                <w:sz w:val="18"/>
                <w:szCs w:val="18"/>
                <w:lang w:eastAsia="en-AU"/>
              </w:rPr>
              <w:t xml:space="preserve"> Ltd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341239" w14:textId="39FA69B4" w:rsidR="00707427" w:rsidRPr="008A752C" w:rsidRDefault="00707427" w:rsidP="00707427">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BFA449" w14:textId="77777777" w:rsidR="00822880" w:rsidRDefault="00822880" w:rsidP="00822880">
            <w:pPr>
              <w:contextualSpacing/>
              <w:jc w:val="center"/>
              <w:rPr>
                <w:rFonts w:ascii="Libre Franklin" w:eastAsia="Libre Franklin" w:hAnsi="Libre Franklin" w:cs="Libre Franklin"/>
                <w:b/>
                <w:bCs/>
                <w:sz w:val="18"/>
                <w:szCs w:val="18"/>
                <w:lang w:eastAsia="en-AU"/>
              </w:rPr>
            </w:pPr>
          </w:p>
          <w:p w14:paraId="42353A20" w14:textId="4E5E2BB5" w:rsidR="00822880" w:rsidRDefault="00707427" w:rsidP="00822880">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2022</w:t>
            </w:r>
          </w:p>
          <w:p w14:paraId="323A1CC3" w14:textId="443B88A0" w:rsidR="00707427" w:rsidRDefault="00707427" w:rsidP="00822880">
            <w:pPr>
              <w:contextualSpacing/>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Thursday, 17</w:t>
            </w:r>
            <w:proofErr w:type="gramStart"/>
            <w:r w:rsidRPr="008A752C">
              <w:rPr>
                <w:rFonts w:ascii="Libre Franklin" w:eastAsia="Libre Franklin" w:hAnsi="Libre Franklin" w:cs="Libre Franklin"/>
                <w:sz w:val="18"/>
                <w:szCs w:val="18"/>
                <w:vertAlign w:val="superscript"/>
                <w:lang w:eastAsia="en-AU"/>
              </w:rPr>
              <w:t>th</w:t>
            </w:r>
            <w:r w:rsidRPr="008A752C">
              <w:rPr>
                <w:rFonts w:ascii="Libre Franklin" w:eastAsia="Libre Franklin" w:hAnsi="Libre Franklin" w:cs="Libre Franklin"/>
                <w:sz w:val="18"/>
                <w:szCs w:val="18"/>
                <w:lang w:eastAsia="en-AU"/>
              </w:rPr>
              <w:t xml:space="preserve">  February</w:t>
            </w:r>
            <w:proofErr w:type="gramEnd"/>
          </w:p>
          <w:p w14:paraId="3AF54C13" w14:textId="77777777" w:rsidR="009E0F18" w:rsidRPr="00822880" w:rsidRDefault="009E0F18" w:rsidP="00822880">
            <w:pPr>
              <w:contextualSpacing/>
              <w:jc w:val="center"/>
              <w:rPr>
                <w:rFonts w:ascii="Libre Franklin" w:eastAsia="Libre Franklin" w:hAnsi="Libre Franklin" w:cs="Libre Franklin"/>
                <w:b/>
                <w:bCs/>
                <w:sz w:val="18"/>
                <w:szCs w:val="18"/>
                <w:lang w:eastAsia="en-AU"/>
              </w:rPr>
            </w:pPr>
          </w:p>
          <w:p w14:paraId="5CC9B783" w14:textId="77777777" w:rsidR="00707427" w:rsidRDefault="00707427" w:rsidP="00707427">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Thursday, </w:t>
            </w:r>
            <w:r w:rsidR="00822880">
              <w:rPr>
                <w:rFonts w:ascii="Libre Franklin" w:eastAsia="Libre Franklin" w:hAnsi="Libre Franklin" w:cs="Libre Franklin"/>
                <w:sz w:val="18"/>
                <w:szCs w:val="18"/>
                <w:lang w:eastAsia="en-AU"/>
              </w:rPr>
              <w:t>0</w:t>
            </w:r>
            <w:r>
              <w:rPr>
                <w:rFonts w:ascii="Libre Franklin" w:eastAsia="Libre Franklin" w:hAnsi="Libre Franklin" w:cs="Libre Franklin"/>
                <w:sz w:val="18"/>
                <w:szCs w:val="18"/>
                <w:lang w:eastAsia="en-AU"/>
              </w:rPr>
              <w:t>3</w:t>
            </w:r>
            <w:r w:rsidRPr="00F15E9C">
              <w:rPr>
                <w:rFonts w:ascii="Libre Franklin" w:eastAsia="Libre Franklin" w:hAnsi="Libre Franklin" w:cs="Libre Franklin"/>
                <w:sz w:val="18"/>
                <w:szCs w:val="18"/>
                <w:vertAlign w:val="superscript"/>
                <w:lang w:eastAsia="en-AU"/>
              </w:rPr>
              <w:t>rd</w:t>
            </w:r>
            <w:r>
              <w:rPr>
                <w:rFonts w:ascii="Libre Franklin" w:eastAsia="Libre Franklin" w:hAnsi="Libre Franklin" w:cs="Libre Franklin"/>
                <w:sz w:val="18"/>
                <w:szCs w:val="18"/>
                <w:lang w:eastAsia="en-AU"/>
              </w:rPr>
              <w:t xml:space="preserve"> March</w:t>
            </w:r>
          </w:p>
          <w:p w14:paraId="2CABBF31" w14:textId="6F74540F" w:rsidR="009E0F18" w:rsidRPr="008A752C" w:rsidRDefault="009E0F18" w:rsidP="00707427">
            <w:pPr>
              <w:contextualSpacing/>
              <w:jc w:val="center"/>
              <w:rPr>
                <w:rFonts w:ascii="Libre Franklin" w:eastAsia="Libre Franklin" w:hAnsi="Libre Franklin" w:cs="Libre Franklin"/>
                <w:sz w:val="18"/>
                <w:szCs w:val="18"/>
                <w:lang w:eastAsia="en-AU"/>
              </w:rPr>
            </w:pPr>
          </w:p>
        </w:tc>
      </w:tr>
      <w:tr w:rsidR="00707427" w:rsidRPr="009B26C7" w14:paraId="38CE2493"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652CD7" w14:textId="7DBFD273"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Industry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762027" w14:textId="08022603"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Communications</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BC4F2A" w14:textId="083C0DF5"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2022</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35AD50" w14:textId="33ABD692"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Aymeric Dognin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46B29A" w14:textId="77777777" w:rsidR="00707427" w:rsidRPr="008A752C" w:rsidRDefault="00707427" w:rsidP="00707427">
            <w:pPr>
              <w:jc w:val="center"/>
              <w:rPr>
                <w:rFonts w:ascii="Libre Franklin" w:eastAsia="Libre Franklin" w:hAnsi="Libre Franklin" w:cs="Libre Franklin"/>
                <w:sz w:val="18"/>
                <w:szCs w:val="18"/>
                <w:lang w:eastAsia="en-A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3E7DEF" w14:textId="744FFAFE" w:rsidR="00707427" w:rsidRPr="008A752C" w:rsidRDefault="00707427" w:rsidP="00707427">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Total E&amp;P</w:t>
            </w:r>
            <w:r w:rsidR="009E0F18">
              <w:rPr>
                <w:rFonts w:ascii="Libre Franklin" w:eastAsia="Libre Franklin" w:hAnsi="Libre Franklin" w:cs="Libre Franklin"/>
                <w:sz w:val="18"/>
                <w:szCs w:val="18"/>
                <w:lang w:eastAsia="en-AU"/>
              </w:rPr>
              <w:t xml:space="preserve"> Ltd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72184F" w14:textId="1928485C" w:rsidR="00707427" w:rsidRPr="00822880" w:rsidRDefault="00822880" w:rsidP="00707427">
            <w:pPr>
              <w:jc w:val="center"/>
              <w:rPr>
                <w:rFonts w:ascii="Libre Franklin" w:eastAsia="Libre Franklin" w:hAnsi="Libre Franklin" w:cs="Libre Franklin"/>
                <w:bCs/>
                <w:sz w:val="18"/>
                <w:szCs w:val="18"/>
                <w:lang w:eastAsia="en-AU"/>
              </w:rPr>
            </w:pPr>
            <w:r w:rsidRPr="00822880">
              <w:rPr>
                <w:rFonts w:ascii="Libre Franklin" w:eastAsia="Libre Franklin" w:hAnsi="Libre Franklin" w:cs="Libre Franklin"/>
                <w:bCs/>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E4F6DE" w14:textId="77777777" w:rsidR="00822880" w:rsidRDefault="00822880" w:rsidP="00707427">
            <w:pPr>
              <w:contextualSpacing/>
              <w:jc w:val="center"/>
              <w:rPr>
                <w:rFonts w:ascii="Libre Franklin" w:eastAsia="Libre Franklin" w:hAnsi="Libre Franklin" w:cs="Libre Franklin"/>
                <w:b/>
                <w:bCs/>
                <w:sz w:val="18"/>
                <w:szCs w:val="18"/>
                <w:lang w:eastAsia="en-AU"/>
              </w:rPr>
            </w:pPr>
          </w:p>
          <w:p w14:paraId="4693EB5D" w14:textId="49F089D8" w:rsidR="00707427" w:rsidRDefault="00707427" w:rsidP="00707427">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2022</w:t>
            </w:r>
          </w:p>
          <w:p w14:paraId="58EC304E" w14:textId="77777777" w:rsidR="00707427" w:rsidRDefault="00707427" w:rsidP="00707427">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 3</w:t>
            </w:r>
            <w:r w:rsidRPr="00F15E9C">
              <w:rPr>
                <w:rFonts w:ascii="Libre Franklin" w:eastAsia="Libre Franklin" w:hAnsi="Libre Franklin" w:cs="Libre Franklin"/>
                <w:sz w:val="18"/>
                <w:szCs w:val="18"/>
                <w:vertAlign w:val="superscript"/>
                <w:lang w:eastAsia="en-AU"/>
              </w:rPr>
              <w:t>rd</w:t>
            </w:r>
            <w:r>
              <w:rPr>
                <w:rFonts w:ascii="Libre Franklin" w:eastAsia="Libre Franklin" w:hAnsi="Libre Franklin" w:cs="Libre Franklin"/>
                <w:sz w:val="18"/>
                <w:szCs w:val="18"/>
                <w:lang w:eastAsia="en-AU"/>
              </w:rPr>
              <w:t xml:space="preserve"> March</w:t>
            </w:r>
          </w:p>
          <w:p w14:paraId="6A1B6A69" w14:textId="09DF5C7F" w:rsidR="00822880" w:rsidRDefault="00822880" w:rsidP="00707427">
            <w:pPr>
              <w:contextualSpacing/>
              <w:jc w:val="center"/>
              <w:rPr>
                <w:rFonts w:ascii="Libre Franklin" w:eastAsia="Libre Franklin" w:hAnsi="Libre Franklin" w:cs="Libre Franklin"/>
                <w:b/>
                <w:bCs/>
                <w:sz w:val="18"/>
                <w:szCs w:val="18"/>
                <w:lang w:eastAsia="en-AU"/>
              </w:rPr>
            </w:pPr>
          </w:p>
        </w:tc>
      </w:tr>
      <w:tr w:rsidR="0074115D" w:rsidRPr="009B26C7" w14:paraId="26E9B8ED"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4FEA04" w14:textId="046212C6" w:rsidR="0074115D" w:rsidRPr="008A752C" w:rsidRDefault="0074115D" w:rsidP="0074115D">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Industry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D1433D" w14:textId="35555C02" w:rsidR="0074115D" w:rsidRPr="008A752C" w:rsidRDefault="0074115D" w:rsidP="0074115D">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Communications</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0D664F" w14:textId="5BB1C440" w:rsidR="0074115D" w:rsidRPr="008A752C" w:rsidRDefault="0074115D" w:rsidP="0074115D">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2022</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1AB4CC" w14:textId="24C50691" w:rsidR="0074115D" w:rsidRPr="008A752C" w:rsidRDefault="0074115D" w:rsidP="0074115D">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Monica Rau</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96D69E" w14:textId="114914E5" w:rsidR="0074115D" w:rsidRPr="008A752C" w:rsidRDefault="0074115D" w:rsidP="0074115D">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 xml:space="preserve">Manager Environment, Social and </w:t>
            </w:r>
            <w:proofErr w:type="spellStart"/>
            <w:r w:rsidRPr="00320F6E">
              <w:rPr>
                <w:rFonts w:ascii="Libre Franklin" w:eastAsia="Libre Franklin" w:hAnsi="Libre Franklin" w:cs="Libre Franklin"/>
                <w:sz w:val="18"/>
                <w:szCs w:val="18"/>
                <w:lang w:eastAsia="en-AU"/>
              </w:rPr>
              <w:t>Governmance</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B44370" w14:textId="2C27AACB" w:rsidR="0074115D" w:rsidRPr="008A752C" w:rsidRDefault="0074115D" w:rsidP="009E0F18">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Harmony Gold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8C09F0" w14:textId="6F1CEF34" w:rsidR="0074115D" w:rsidRPr="00362F6C" w:rsidRDefault="0074115D" w:rsidP="0074115D">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Female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F02950" w14:textId="77777777" w:rsidR="0074115D" w:rsidRDefault="0074115D" w:rsidP="0074115D">
            <w:pPr>
              <w:contextualSpacing/>
              <w:jc w:val="center"/>
              <w:rPr>
                <w:rFonts w:ascii="Libre Franklin" w:eastAsia="Libre Franklin" w:hAnsi="Libre Franklin" w:cs="Libre Franklin"/>
                <w:b/>
                <w:bCs/>
                <w:sz w:val="18"/>
                <w:szCs w:val="18"/>
                <w:lang w:eastAsia="en-AU"/>
              </w:rPr>
            </w:pPr>
          </w:p>
          <w:p w14:paraId="7C4BF9E0" w14:textId="28804552" w:rsidR="0074115D" w:rsidRDefault="0074115D" w:rsidP="0074115D">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2022</w:t>
            </w:r>
          </w:p>
          <w:p w14:paraId="297AC9D0" w14:textId="302472A4" w:rsidR="0074115D" w:rsidRDefault="0074115D" w:rsidP="0074115D">
            <w:pPr>
              <w:contextualSpacing/>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Thursday, 17</w:t>
            </w:r>
            <w:proofErr w:type="gramStart"/>
            <w:r w:rsidRPr="008A752C">
              <w:rPr>
                <w:rFonts w:ascii="Libre Franklin" w:eastAsia="Libre Franklin" w:hAnsi="Libre Franklin" w:cs="Libre Franklin"/>
                <w:sz w:val="18"/>
                <w:szCs w:val="18"/>
                <w:vertAlign w:val="superscript"/>
                <w:lang w:eastAsia="en-AU"/>
              </w:rPr>
              <w:t>th</w:t>
            </w:r>
            <w:r w:rsidRPr="008A752C">
              <w:rPr>
                <w:rFonts w:ascii="Libre Franklin" w:eastAsia="Libre Franklin" w:hAnsi="Libre Franklin" w:cs="Libre Franklin"/>
                <w:sz w:val="18"/>
                <w:szCs w:val="18"/>
                <w:lang w:eastAsia="en-AU"/>
              </w:rPr>
              <w:t xml:space="preserve">  February</w:t>
            </w:r>
            <w:proofErr w:type="gramEnd"/>
          </w:p>
          <w:p w14:paraId="014EB9D3" w14:textId="77777777" w:rsidR="009E0F18" w:rsidRPr="00822880" w:rsidRDefault="009E0F18" w:rsidP="0074115D">
            <w:pPr>
              <w:contextualSpacing/>
              <w:jc w:val="center"/>
              <w:rPr>
                <w:rFonts w:ascii="Libre Franklin" w:eastAsia="Libre Franklin" w:hAnsi="Libre Franklin" w:cs="Libre Franklin"/>
                <w:b/>
                <w:bCs/>
                <w:sz w:val="18"/>
                <w:szCs w:val="18"/>
                <w:lang w:eastAsia="en-AU"/>
              </w:rPr>
            </w:pPr>
          </w:p>
          <w:p w14:paraId="17264203" w14:textId="77777777" w:rsidR="0074115D" w:rsidRDefault="0074115D" w:rsidP="0074115D">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 3</w:t>
            </w:r>
            <w:r w:rsidRPr="00F15E9C">
              <w:rPr>
                <w:rFonts w:ascii="Libre Franklin" w:eastAsia="Libre Franklin" w:hAnsi="Libre Franklin" w:cs="Libre Franklin"/>
                <w:sz w:val="18"/>
                <w:szCs w:val="18"/>
                <w:vertAlign w:val="superscript"/>
                <w:lang w:eastAsia="en-AU"/>
              </w:rPr>
              <w:t>rd</w:t>
            </w:r>
            <w:r>
              <w:rPr>
                <w:rFonts w:ascii="Libre Franklin" w:eastAsia="Libre Franklin" w:hAnsi="Libre Franklin" w:cs="Libre Franklin"/>
                <w:sz w:val="18"/>
                <w:szCs w:val="18"/>
                <w:lang w:eastAsia="en-AU"/>
              </w:rPr>
              <w:t xml:space="preserve"> March</w:t>
            </w:r>
          </w:p>
          <w:p w14:paraId="2A660565" w14:textId="4F51FB65" w:rsidR="0074115D" w:rsidRPr="008A752C" w:rsidRDefault="0074115D" w:rsidP="0074115D">
            <w:pPr>
              <w:contextualSpacing/>
              <w:jc w:val="center"/>
              <w:rPr>
                <w:rFonts w:ascii="Libre Franklin" w:eastAsia="Libre Franklin" w:hAnsi="Libre Franklin" w:cs="Libre Franklin"/>
                <w:sz w:val="18"/>
                <w:szCs w:val="18"/>
                <w:lang w:eastAsia="en-AU"/>
              </w:rPr>
            </w:pPr>
          </w:p>
        </w:tc>
      </w:tr>
      <w:tr w:rsidR="009E0F18" w:rsidRPr="009B26C7" w14:paraId="10E905E2"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5E0D31" w14:textId="06952B36" w:rsidR="009E0F18" w:rsidRPr="008A752C" w:rsidRDefault="009E0F18" w:rsidP="009E0F18">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Industry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2CFFD8" w14:textId="47EB1316" w:rsidR="009E0F18" w:rsidRPr="008A752C" w:rsidRDefault="009E0F18" w:rsidP="009E0F18">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Communications</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5FE2A6" w14:textId="62CE7561" w:rsidR="009E0F18" w:rsidRPr="008A752C" w:rsidRDefault="009E0F18" w:rsidP="009E0F18">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2022</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86EAB3" w14:textId="1885DAF8" w:rsidR="009E0F18" w:rsidRPr="008A752C" w:rsidRDefault="009E0F18" w:rsidP="009E0F18">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Jeremy Mogi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E69A2F" w14:textId="358E43F2" w:rsidR="009E0F18" w:rsidRPr="008A752C" w:rsidRDefault="009E0F18" w:rsidP="009E0F18">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PR and Communications Officer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B5F004" w14:textId="212CC404" w:rsidR="009E0F18" w:rsidRPr="008A752C" w:rsidRDefault="009E0F18" w:rsidP="009E0F18">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 xml:space="preserve">PNG Chamber of Mines &amp; </w:t>
            </w:r>
            <w:proofErr w:type="spellStart"/>
            <w:r>
              <w:rPr>
                <w:rFonts w:ascii="Libre Franklin" w:eastAsia="Libre Franklin" w:hAnsi="Libre Franklin" w:cs="Libre Franklin"/>
                <w:sz w:val="18"/>
                <w:szCs w:val="18"/>
                <w:lang w:eastAsia="en-AU"/>
              </w:rPr>
              <w:t>Petroluem</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C59581" w14:textId="433C06B4" w:rsidR="009E0F18" w:rsidRPr="00362F6C" w:rsidRDefault="009E0F18" w:rsidP="009E0F18">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F84F1A" w14:textId="77777777" w:rsidR="00FD06BE" w:rsidRDefault="00FD06BE" w:rsidP="00FD06BE">
            <w:pPr>
              <w:contextualSpacing/>
              <w:jc w:val="center"/>
              <w:rPr>
                <w:rFonts w:ascii="Libre Franklin" w:eastAsia="Libre Franklin" w:hAnsi="Libre Franklin" w:cs="Libre Franklin"/>
                <w:b/>
                <w:bCs/>
                <w:sz w:val="18"/>
                <w:szCs w:val="18"/>
                <w:lang w:eastAsia="en-AU"/>
              </w:rPr>
            </w:pPr>
          </w:p>
          <w:p w14:paraId="1F9C251E" w14:textId="34FD8587" w:rsidR="00FD06BE" w:rsidRPr="00822880" w:rsidRDefault="00FD06BE" w:rsidP="00FD06BE">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2022</w:t>
            </w:r>
          </w:p>
          <w:p w14:paraId="4448B967" w14:textId="77777777" w:rsidR="00FD06BE" w:rsidRDefault="00FD06BE" w:rsidP="00FD06BE">
            <w:pPr>
              <w:contextualSpacing/>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Thursday, 03</w:t>
            </w:r>
            <w:r w:rsidRPr="009C3920">
              <w:rPr>
                <w:rFonts w:ascii="Libre Franklin" w:eastAsia="Libre Franklin" w:hAnsi="Libre Franklin" w:cs="Libre Franklin"/>
                <w:sz w:val="18"/>
                <w:szCs w:val="18"/>
                <w:vertAlign w:val="superscript"/>
                <w:lang w:eastAsia="en-AU"/>
              </w:rPr>
              <w:t>rd</w:t>
            </w:r>
            <w:r>
              <w:rPr>
                <w:rFonts w:ascii="Libre Franklin" w:eastAsia="Libre Franklin" w:hAnsi="Libre Franklin" w:cs="Libre Franklin"/>
                <w:sz w:val="18"/>
                <w:szCs w:val="18"/>
                <w:lang w:eastAsia="en-AU"/>
              </w:rPr>
              <w:t xml:space="preserve"> March</w:t>
            </w:r>
          </w:p>
          <w:p w14:paraId="48055DB7" w14:textId="46AAC032" w:rsidR="009E0F18" w:rsidRDefault="009E0F18" w:rsidP="009E0F18">
            <w:pPr>
              <w:jc w:val="center"/>
              <w:rPr>
                <w:rFonts w:ascii="Libre Franklin" w:eastAsia="Libre Franklin" w:hAnsi="Libre Franklin" w:cs="Libre Franklin"/>
                <w:b/>
                <w:bCs/>
                <w:sz w:val="18"/>
                <w:szCs w:val="18"/>
                <w:lang w:eastAsia="en-AU"/>
              </w:rPr>
            </w:pPr>
          </w:p>
        </w:tc>
      </w:tr>
      <w:tr w:rsidR="009E0F18" w:rsidRPr="009B26C7" w14:paraId="563F9A94"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8EC9E5" w14:textId="2036C611" w:rsidR="009E0F18" w:rsidRPr="008A752C" w:rsidRDefault="009E0F18" w:rsidP="009E0F18">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 xml:space="preserve">Government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E44430" w14:textId="2E9EC338" w:rsidR="009E0F18" w:rsidRPr="008A752C" w:rsidRDefault="009E0F18" w:rsidP="009E0F18">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Communications</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18B1CB" w14:textId="0D0D4AED" w:rsidR="009E0F18" w:rsidRPr="008A752C" w:rsidRDefault="009E0F18" w:rsidP="009E0F18">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2022</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696FBE" w14:textId="00BF477F" w:rsidR="009E0F18" w:rsidRPr="008A752C" w:rsidRDefault="009E0F18" w:rsidP="009E0F18">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Gilmister Ben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F0B24D" w14:textId="64F9D4C6" w:rsidR="009E0F18" w:rsidRPr="008A752C" w:rsidRDefault="009E0F18" w:rsidP="009E0F18">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 xml:space="preserve">Assistant Analyst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F50B90" w14:textId="6A14EFFC" w:rsidR="009E0F18" w:rsidRPr="008A752C" w:rsidRDefault="009E0F18" w:rsidP="009E0F18">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Department of Treasury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C97A1D" w14:textId="232152F6" w:rsidR="009E0F18" w:rsidRPr="00362F6C" w:rsidRDefault="009E0F18" w:rsidP="009E0F18">
            <w:pPr>
              <w:jc w:val="center"/>
              <w:rPr>
                <w:rFonts w:ascii="Libre Franklin" w:eastAsia="Libre Franklin" w:hAnsi="Libre Franklin" w:cs="Libre Franklin"/>
                <w:sz w:val="18"/>
                <w:szCs w:val="18"/>
                <w:lang w:eastAsia="en-AU"/>
              </w:rPr>
            </w:pPr>
            <w:r w:rsidRPr="00362F6C">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25F4EB" w14:textId="77777777" w:rsidR="00FD06BE" w:rsidRDefault="00FD06BE" w:rsidP="00FD06BE">
            <w:pPr>
              <w:contextualSpacing/>
              <w:jc w:val="center"/>
              <w:rPr>
                <w:rFonts w:ascii="Libre Franklin" w:eastAsia="Libre Franklin" w:hAnsi="Libre Franklin" w:cs="Libre Franklin"/>
                <w:b/>
                <w:bCs/>
                <w:sz w:val="18"/>
                <w:szCs w:val="18"/>
                <w:lang w:eastAsia="en-AU"/>
              </w:rPr>
            </w:pPr>
          </w:p>
          <w:p w14:paraId="20EE5482" w14:textId="77777777" w:rsidR="00FD06BE" w:rsidRDefault="00FD06BE" w:rsidP="00FD06BE">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2022</w:t>
            </w:r>
          </w:p>
          <w:p w14:paraId="722CB65F" w14:textId="77777777" w:rsidR="00FD06BE" w:rsidRDefault="00FD06BE" w:rsidP="00FD06BE">
            <w:pPr>
              <w:contextualSpacing/>
              <w:jc w:val="center"/>
              <w:rPr>
                <w:rFonts w:ascii="Libre Franklin" w:eastAsia="Libre Franklin" w:hAnsi="Libre Franklin" w:cs="Libre Franklin"/>
                <w:bCs/>
                <w:sz w:val="18"/>
                <w:szCs w:val="18"/>
                <w:lang w:eastAsia="en-AU"/>
              </w:rPr>
            </w:pPr>
            <w:r w:rsidRPr="00822880">
              <w:rPr>
                <w:rFonts w:ascii="Libre Franklin" w:eastAsia="Libre Franklin" w:hAnsi="Libre Franklin" w:cs="Libre Franklin"/>
                <w:bCs/>
                <w:sz w:val="18"/>
                <w:szCs w:val="18"/>
                <w:lang w:eastAsia="en-AU"/>
              </w:rPr>
              <w:t>Wednesday, 26</w:t>
            </w:r>
            <w:r w:rsidRPr="00822880">
              <w:rPr>
                <w:rFonts w:ascii="Libre Franklin" w:eastAsia="Libre Franklin" w:hAnsi="Libre Franklin" w:cs="Libre Franklin"/>
                <w:bCs/>
                <w:sz w:val="18"/>
                <w:szCs w:val="18"/>
                <w:vertAlign w:val="superscript"/>
                <w:lang w:eastAsia="en-AU"/>
              </w:rPr>
              <w:t>th</w:t>
            </w:r>
            <w:r w:rsidRPr="00822880">
              <w:rPr>
                <w:rFonts w:ascii="Libre Franklin" w:eastAsia="Libre Franklin" w:hAnsi="Libre Franklin" w:cs="Libre Franklin"/>
                <w:bCs/>
                <w:sz w:val="18"/>
                <w:szCs w:val="18"/>
                <w:lang w:eastAsia="en-AU"/>
              </w:rPr>
              <w:t xml:space="preserve"> January </w:t>
            </w:r>
          </w:p>
          <w:p w14:paraId="385D4EBA" w14:textId="77777777" w:rsidR="00FD06BE" w:rsidRPr="00822880" w:rsidRDefault="00FD06BE" w:rsidP="00FD06BE">
            <w:pPr>
              <w:contextualSpacing/>
              <w:jc w:val="center"/>
              <w:rPr>
                <w:rFonts w:ascii="Libre Franklin" w:eastAsia="Libre Franklin" w:hAnsi="Libre Franklin" w:cs="Libre Franklin"/>
                <w:bCs/>
                <w:sz w:val="18"/>
                <w:szCs w:val="18"/>
                <w:lang w:eastAsia="en-AU"/>
              </w:rPr>
            </w:pPr>
          </w:p>
          <w:p w14:paraId="6EA204EB" w14:textId="7CFF9C8F" w:rsidR="00FD06BE" w:rsidRDefault="00FD06BE" w:rsidP="00FD06BE">
            <w:pPr>
              <w:contextualSpacing/>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Thursday, 17</w:t>
            </w:r>
            <w:proofErr w:type="gramStart"/>
            <w:r w:rsidRPr="008A752C">
              <w:rPr>
                <w:rFonts w:ascii="Libre Franklin" w:eastAsia="Libre Franklin" w:hAnsi="Libre Franklin" w:cs="Libre Franklin"/>
                <w:sz w:val="18"/>
                <w:szCs w:val="18"/>
                <w:vertAlign w:val="superscript"/>
                <w:lang w:eastAsia="en-AU"/>
              </w:rPr>
              <w:t>th</w:t>
            </w:r>
            <w:r w:rsidRPr="008A752C">
              <w:rPr>
                <w:rFonts w:ascii="Libre Franklin" w:eastAsia="Libre Franklin" w:hAnsi="Libre Franklin" w:cs="Libre Franklin"/>
                <w:sz w:val="18"/>
                <w:szCs w:val="18"/>
                <w:lang w:eastAsia="en-AU"/>
              </w:rPr>
              <w:t xml:space="preserve">  February</w:t>
            </w:r>
            <w:proofErr w:type="gramEnd"/>
          </w:p>
          <w:p w14:paraId="75261474" w14:textId="77777777" w:rsidR="0069776E" w:rsidRDefault="0069776E" w:rsidP="00FD06BE">
            <w:pPr>
              <w:contextualSpacing/>
              <w:jc w:val="center"/>
              <w:rPr>
                <w:rFonts w:ascii="Libre Franklin" w:eastAsia="Libre Franklin" w:hAnsi="Libre Franklin" w:cs="Libre Franklin"/>
                <w:sz w:val="18"/>
                <w:szCs w:val="18"/>
                <w:lang w:eastAsia="en-AU"/>
              </w:rPr>
            </w:pPr>
          </w:p>
          <w:p w14:paraId="505E8C77" w14:textId="72EA7DCF" w:rsidR="009E0F18" w:rsidRPr="008A752C" w:rsidRDefault="009E0F18" w:rsidP="009E0F18">
            <w:pPr>
              <w:jc w:val="center"/>
              <w:rPr>
                <w:rFonts w:ascii="Libre Franklin" w:eastAsia="Libre Franklin" w:hAnsi="Libre Franklin" w:cs="Libre Franklin"/>
                <w:sz w:val="18"/>
                <w:szCs w:val="18"/>
                <w:lang w:eastAsia="en-AU"/>
              </w:rPr>
            </w:pPr>
          </w:p>
        </w:tc>
      </w:tr>
      <w:tr w:rsidR="009E0F18" w:rsidRPr="009B26C7" w14:paraId="512ABB2C" w14:textId="77777777" w:rsidTr="00784DC8">
        <w:trPr>
          <w:trHeight w:val="458"/>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1A0870" w14:textId="73BE17A7" w:rsidR="009E0F18" w:rsidRPr="008A752C" w:rsidRDefault="009E0F18" w:rsidP="009E0F18">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lastRenderedPageBreak/>
              <w:t>SOE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C2A760" w14:textId="7D3A5A07" w:rsidR="009E0F18" w:rsidRPr="008A752C" w:rsidRDefault="009E0F18" w:rsidP="009E0F18">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Communications</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9BDCED" w14:textId="285CF6E3" w:rsidR="009E0F18" w:rsidRPr="008A752C" w:rsidRDefault="009E0F18" w:rsidP="009E0F18">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2022</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773BC7" w14:textId="19968F9D" w:rsidR="009E0F18" w:rsidRPr="008A752C" w:rsidRDefault="009E0F18" w:rsidP="009E0F18">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Malcolm Negints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3D064E" w14:textId="3C25A61F" w:rsidR="009E0F18" w:rsidRPr="008A752C" w:rsidRDefault="0069776E" w:rsidP="009E0F18">
            <w:pPr>
              <w:jc w:val="center"/>
              <w:rPr>
                <w:rFonts w:ascii="Libre Franklin" w:eastAsia="Libre Franklin" w:hAnsi="Libre Franklin" w:cs="Libre Franklin"/>
                <w:sz w:val="18"/>
                <w:szCs w:val="18"/>
                <w:lang w:eastAsia="en-AU"/>
              </w:rPr>
            </w:pPr>
            <w:r w:rsidRPr="00320F6E">
              <w:rPr>
                <w:rFonts w:ascii="Libre Franklin" w:eastAsia="Libre Franklin" w:hAnsi="Libre Franklin" w:cs="Libre Franklin"/>
                <w:sz w:val="18"/>
                <w:szCs w:val="18"/>
                <w:lang w:eastAsia="en-AU"/>
              </w:rPr>
              <w:t>Government Relations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279CFA" w14:textId="7B2CDAF6" w:rsidR="009E0F18" w:rsidRPr="008A752C" w:rsidRDefault="009E0F18" w:rsidP="009E0F18">
            <w:pPr>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Kumul Petroleum Holdings Ltd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BDF6F8" w14:textId="46EE904D" w:rsidR="009E0F18" w:rsidRPr="00362F6C" w:rsidRDefault="009E0F18" w:rsidP="009E0F18">
            <w:pPr>
              <w:jc w:val="center"/>
              <w:rPr>
                <w:rFonts w:ascii="Libre Franklin" w:eastAsia="Libre Franklin" w:hAnsi="Libre Franklin" w:cs="Libre Franklin"/>
                <w:sz w:val="18"/>
                <w:szCs w:val="18"/>
                <w:lang w:eastAsia="en-AU"/>
              </w:rPr>
            </w:pPr>
            <w:r>
              <w:rPr>
                <w:rFonts w:ascii="Libre Franklin" w:eastAsia="Libre Franklin" w:hAnsi="Libre Franklin" w:cs="Libre Franklin"/>
                <w:sz w:val="18"/>
                <w:szCs w:val="18"/>
                <w:lang w:eastAsia="en-AU"/>
              </w:rPr>
              <w:t>Male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0EA8EB" w14:textId="77777777" w:rsidR="0069776E" w:rsidRDefault="0069776E" w:rsidP="0069776E">
            <w:pPr>
              <w:contextualSpacing/>
              <w:jc w:val="center"/>
              <w:rPr>
                <w:rFonts w:ascii="Libre Franklin" w:eastAsia="Libre Franklin" w:hAnsi="Libre Franklin" w:cs="Libre Franklin"/>
                <w:b/>
                <w:bCs/>
                <w:sz w:val="18"/>
                <w:szCs w:val="18"/>
                <w:lang w:eastAsia="en-AU"/>
              </w:rPr>
            </w:pPr>
          </w:p>
          <w:p w14:paraId="132823BE" w14:textId="5D79285F" w:rsidR="0069776E" w:rsidRDefault="0069776E" w:rsidP="0069776E">
            <w:pPr>
              <w:contextualSpacing/>
              <w:jc w:val="center"/>
              <w:rPr>
                <w:rFonts w:ascii="Libre Franklin" w:eastAsia="Libre Franklin" w:hAnsi="Libre Franklin" w:cs="Libre Franklin"/>
                <w:b/>
                <w:bCs/>
                <w:sz w:val="18"/>
                <w:szCs w:val="18"/>
                <w:lang w:eastAsia="en-AU"/>
              </w:rPr>
            </w:pPr>
            <w:r>
              <w:rPr>
                <w:rFonts w:ascii="Libre Franklin" w:eastAsia="Libre Franklin" w:hAnsi="Libre Franklin" w:cs="Libre Franklin"/>
                <w:b/>
                <w:bCs/>
                <w:sz w:val="18"/>
                <w:szCs w:val="18"/>
                <w:lang w:eastAsia="en-AU"/>
              </w:rPr>
              <w:t>2022</w:t>
            </w:r>
          </w:p>
          <w:p w14:paraId="05EFD98A" w14:textId="77777777" w:rsidR="0069776E" w:rsidRDefault="0069776E" w:rsidP="0069776E">
            <w:pPr>
              <w:contextualSpacing/>
              <w:jc w:val="center"/>
              <w:rPr>
                <w:rFonts w:ascii="Libre Franklin" w:eastAsia="Libre Franklin" w:hAnsi="Libre Franklin" w:cs="Libre Franklin"/>
                <w:sz w:val="18"/>
                <w:szCs w:val="18"/>
                <w:lang w:eastAsia="en-AU"/>
              </w:rPr>
            </w:pPr>
            <w:r w:rsidRPr="008A752C">
              <w:rPr>
                <w:rFonts w:ascii="Libre Franklin" w:eastAsia="Libre Franklin" w:hAnsi="Libre Franklin" w:cs="Libre Franklin"/>
                <w:sz w:val="18"/>
                <w:szCs w:val="18"/>
                <w:lang w:eastAsia="en-AU"/>
              </w:rPr>
              <w:t>Thursday, 17</w:t>
            </w:r>
            <w:proofErr w:type="gramStart"/>
            <w:r w:rsidRPr="008A752C">
              <w:rPr>
                <w:rFonts w:ascii="Libre Franklin" w:eastAsia="Libre Franklin" w:hAnsi="Libre Franklin" w:cs="Libre Franklin"/>
                <w:sz w:val="18"/>
                <w:szCs w:val="18"/>
                <w:vertAlign w:val="superscript"/>
                <w:lang w:eastAsia="en-AU"/>
              </w:rPr>
              <w:t>th</w:t>
            </w:r>
            <w:r w:rsidRPr="008A752C">
              <w:rPr>
                <w:rFonts w:ascii="Libre Franklin" w:eastAsia="Libre Franklin" w:hAnsi="Libre Franklin" w:cs="Libre Franklin"/>
                <w:sz w:val="18"/>
                <w:szCs w:val="18"/>
                <w:lang w:eastAsia="en-AU"/>
              </w:rPr>
              <w:t xml:space="preserve">  February</w:t>
            </w:r>
            <w:proofErr w:type="gramEnd"/>
          </w:p>
          <w:p w14:paraId="03B851E7" w14:textId="3A20B0B7" w:rsidR="009E0F18" w:rsidRPr="008A752C" w:rsidRDefault="009E0F18" w:rsidP="009E0F18">
            <w:pPr>
              <w:jc w:val="center"/>
              <w:rPr>
                <w:rFonts w:ascii="Libre Franklin" w:eastAsia="Libre Franklin" w:hAnsi="Libre Franklin" w:cs="Libre Franklin"/>
                <w:sz w:val="18"/>
                <w:szCs w:val="18"/>
                <w:lang w:eastAsia="en-AU"/>
              </w:rPr>
            </w:pPr>
          </w:p>
        </w:tc>
      </w:tr>
    </w:tbl>
    <w:p w14:paraId="7016869D" w14:textId="77777777" w:rsidR="005E6E71" w:rsidRDefault="005E6E71" w:rsidP="00B108FA">
      <w:pPr>
        <w:rPr>
          <w:b/>
          <w:bCs/>
          <w:i/>
          <w:iCs/>
        </w:rPr>
      </w:pPr>
    </w:p>
    <w:p w14:paraId="142E69F9" w14:textId="77777777" w:rsidR="00E53F9D" w:rsidRDefault="00E53F9D" w:rsidP="00B108FA">
      <w:pPr>
        <w:rPr>
          <w:b/>
          <w:bCs/>
          <w:i/>
          <w:iCs/>
        </w:rPr>
        <w:sectPr w:rsidR="00E53F9D" w:rsidSect="006F6EC8">
          <w:pgSz w:w="16840" w:h="11901" w:orient="landscape" w:code="9"/>
          <w:pgMar w:top="1418" w:right="1418" w:bottom="1412" w:left="1418" w:header="851" w:footer="113" w:gutter="0"/>
          <w:cols w:space="708"/>
          <w:titlePg/>
          <w:docGrid w:linePitch="326"/>
        </w:sectPr>
      </w:pPr>
    </w:p>
    <w:p w14:paraId="4E133298" w14:textId="24600F0F" w:rsidR="00B108FA" w:rsidRDefault="00B108FA" w:rsidP="00B108FA">
      <w:pPr>
        <w:rPr>
          <w:b/>
          <w:bCs/>
        </w:rPr>
      </w:pPr>
      <w:r w:rsidRPr="002A201C">
        <w:rPr>
          <w:b/>
          <w:bCs/>
          <w:i/>
          <w:iCs/>
        </w:rPr>
        <w:lastRenderedPageBreak/>
        <w:t xml:space="preserve">2. </w:t>
      </w:r>
      <w:r w:rsidRPr="002A201C">
        <w:rPr>
          <w:b/>
          <w:bCs/>
        </w:rPr>
        <w:t>Changes in membership in the period under review and the reason behind each change. (I.e. if there are people who have been members in the period under review but no longer are.) Please fill out the table below. Add rows when necessary.</w:t>
      </w:r>
    </w:p>
    <w:p w14:paraId="37AFB230" w14:textId="77777777" w:rsidR="0028349D" w:rsidRDefault="0028349D" w:rsidP="0028349D">
      <w:r w:rsidRPr="00B71356">
        <w:rPr>
          <w:b/>
          <w:bCs/>
        </w:rPr>
        <w:t>Notes on changes in membership during period of review</w:t>
      </w:r>
      <w:r>
        <w:t>:</w:t>
      </w:r>
    </w:p>
    <w:p w14:paraId="506864CF" w14:textId="3C292543" w:rsidR="00832B4D" w:rsidRDefault="0028349D" w:rsidP="0028349D">
      <w:r>
        <w:t xml:space="preserve">The practice during review period is that MSG membership changes are caused by individual status as the memberships are tied to the positions that each person occupies. </w:t>
      </w:r>
    </w:p>
    <w:p w14:paraId="118756E8" w14:textId="28C933A0" w:rsidR="00680CBC" w:rsidRDefault="00680CBC" w:rsidP="0028349D">
      <w:r>
        <w:t xml:space="preserve">The following changes occurred </w:t>
      </w:r>
      <w:r w:rsidR="00BF1A30">
        <w:t xml:space="preserve">during the period </w:t>
      </w:r>
      <w:r w:rsidR="00ED073F">
        <w:t>under review</w:t>
      </w:r>
      <w:r>
        <w:t>:</w:t>
      </w:r>
    </w:p>
    <w:p w14:paraId="0A8AD919" w14:textId="7B80FF62" w:rsidR="002F7105" w:rsidRDefault="00BF1A30" w:rsidP="00D87B56">
      <w:pPr>
        <w:pStyle w:val="ListParagraph"/>
        <w:numPr>
          <w:ilvl w:val="0"/>
          <w:numId w:val="5"/>
        </w:numPr>
      </w:pPr>
      <w:r>
        <w:t xml:space="preserve">Industry – </w:t>
      </w:r>
      <w:r w:rsidR="00ED073F">
        <w:t xml:space="preserve">In early </w:t>
      </w:r>
      <w:r>
        <w:t>2022</w:t>
      </w:r>
      <w:r w:rsidR="00ED073F">
        <w:t xml:space="preserve">, </w:t>
      </w:r>
      <w:r w:rsidR="00D07407">
        <w:t xml:space="preserve">Santos bought off Oil Search PNG Ltd. The company under EITI is now Santos and no longer Oil Search. </w:t>
      </w:r>
      <w:r>
        <w:t xml:space="preserve"> </w:t>
      </w:r>
      <w:hyperlink r:id="rId18" w:history="1">
        <w:r w:rsidR="005E6E71" w:rsidRPr="005E6E71">
          <w:rPr>
            <w:rStyle w:val="Hyperlink"/>
          </w:rPr>
          <w:t>https://www.pngbusinessnews.com/articles/2022/1/pngeiti-hails-smooth-merger-of-prominent-industry-payers-in-santos-oil-search</w:t>
        </w:r>
      </w:hyperlink>
    </w:p>
    <w:p w14:paraId="3FF98C65" w14:textId="77A37AC6" w:rsidR="0014533E" w:rsidRDefault="00965F0A" w:rsidP="00D87B56">
      <w:pPr>
        <w:pStyle w:val="ListParagraph"/>
        <w:numPr>
          <w:ilvl w:val="0"/>
          <w:numId w:val="5"/>
        </w:numPr>
      </w:pPr>
      <w:r>
        <w:t>State</w:t>
      </w:r>
      <w:r w:rsidR="00E20CF2">
        <w:t>-</w:t>
      </w:r>
      <w:r>
        <w:t>Owned En</w:t>
      </w:r>
      <w:r w:rsidR="00D07407">
        <w:t>terpri</w:t>
      </w:r>
      <w:r w:rsidR="00103060">
        <w:t>s</w:t>
      </w:r>
      <w:r w:rsidR="00D07407">
        <w:t>es</w:t>
      </w:r>
      <w:r>
        <w:t xml:space="preserve"> (SOEs) </w:t>
      </w:r>
      <w:r w:rsidR="0023266B">
        <w:t xml:space="preserve">- </w:t>
      </w:r>
      <w:r w:rsidR="00832B4D">
        <w:t xml:space="preserve">Kumul Consolidated Holdings Limited (KCHL) </w:t>
      </w:r>
      <w:r w:rsidR="00B95DEF">
        <w:t>in 2017 off loaded</w:t>
      </w:r>
      <w:r w:rsidR="004D3A0D">
        <w:t xml:space="preserve"> all </w:t>
      </w:r>
      <w:r w:rsidR="00B95DEF">
        <w:t>S</w:t>
      </w:r>
      <w:r w:rsidR="004D3A0D">
        <w:t xml:space="preserve">tate equities in oil, gas and mineral projects and as such </w:t>
      </w:r>
      <w:proofErr w:type="spellStart"/>
      <w:r w:rsidR="004D3A0D">
        <w:t>its</w:t>
      </w:r>
      <w:proofErr w:type="spellEnd"/>
      <w:r w:rsidR="004D3A0D">
        <w:t xml:space="preserve"> </w:t>
      </w:r>
      <w:r w:rsidR="00B95DEF">
        <w:t>no longer involved</w:t>
      </w:r>
      <w:r w:rsidR="004D3A0D">
        <w:t xml:space="preserve"> </w:t>
      </w:r>
      <w:r w:rsidR="00E20CF2">
        <w:t xml:space="preserve">in the </w:t>
      </w:r>
      <w:r w:rsidR="004D3A0D">
        <w:t xml:space="preserve">oil, gas and mining activities </w:t>
      </w:r>
      <w:r w:rsidR="00E20CF2">
        <w:t>thus is</w:t>
      </w:r>
      <w:r w:rsidR="00FC57A8">
        <w:t xml:space="preserve"> no longer </w:t>
      </w:r>
      <w:r w:rsidR="00E20CF2">
        <w:t>listed as an MSG member</w:t>
      </w:r>
      <w:r w:rsidR="004D3A0D">
        <w:t xml:space="preserve">. </w:t>
      </w:r>
    </w:p>
    <w:p w14:paraId="07CBA8B3" w14:textId="67FFF695" w:rsidR="00EC121B" w:rsidRDefault="00FC57A8" w:rsidP="000C5EE9">
      <w:pPr>
        <w:pStyle w:val="ListParagraph"/>
        <w:numPr>
          <w:ilvl w:val="0"/>
          <w:numId w:val="5"/>
        </w:numPr>
      </w:pPr>
      <w:r>
        <w:t xml:space="preserve">Civil Society Organisations (CSOs) - </w:t>
      </w:r>
      <w:r w:rsidR="00551171">
        <w:t xml:space="preserve">The </w:t>
      </w:r>
      <w:r w:rsidR="00723903">
        <w:t>PNG Resources Governance Co</w:t>
      </w:r>
      <w:r w:rsidR="000C5EE9">
        <w:t>ali</w:t>
      </w:r>
      <w:r w:rsidR="00723903">
        <w:t xml:space="preserve">tion (PNGRGC) as the umbrella </w:t>
      </w:r>
      <w:r w:rsidR="000C5EE9">
        <w:t>body</w:t>
      </w:r>
      <w:r w:rsidR="00723903">
        <w:t xml:space="preserve"> for CSOs </w:t>
      </w:r>
      <w:r w:rsidR="00965F0A">
        <w:t xml:space="preserve">was incorporated in </w:t>
      </w:r>
      <w:r w:rsidR="006A48CF">
        <w:t>2019</w:t>
      </w:r>
      <w:r w:rsidR="000C5EE9">
        <w:t xml:space="preserve">. It </w:t>
      </w:r>
      <w:r w:rsidR="00723903">
        <w:t xml:space="preserve">made changes to its MSG </w:t>
      </w:r>
      <w:r w:rsidR="000C5EE9">
        <w:t>membership in its meeting dated 10</w:t>
      </w:r>
      <w:r w:rsidR="000C5EE9" w:rsidRPr="000C5EE9">
        <w:rPr>
          <w:vertAlign w:val="superscript"/>
        </w:rPr>
        <w:t>th</w:t>
      </w:r>
      <w:r w:rsidR="000C5EE9">
        <w:t xml:space="preserve"> March, 2020. The following CSOs are no longer members of the MSG; </w:t>
      </w:r>
      <w:r w:rsidR="00723903" w:rsidRPr="00AD5F9E">
        <w:t>PNG Mining Watch, PNG Eco-Forestry Forum and Business Coalition Against Corruption</w:t>
      </w:r>
      <w:r w:rsidR="008F6159">
        <w:t xml:space="preserve">. </w:t>
      </w:r>
      <w:r w:rsidR="000C5EE9">
        <w:t>The</w:t>
      </w:r>
      <w:r w:rsidR="009D1168">
        <w:t xml:space="preserve"> </w:t>
      </w:r>
      <w:r w:rsidR="008F6159" w:rsidRPr="000C5EE9">
        <w:rPr>
          <w:rFonts w:eastAsia="Libre Franklin" w:cs="Libre Franklin"/>
          <w:szCs w:val="22"/>
          <w:lang w:eastAsia="en-AU"/>
        </w:rPr>
        <w:t>Centre for Environmental Law and Community Rights (CELCOR)</w:t>
      </w:r>
      <w:r w:rsidR="00BB1E41" w:rsidRPr="000C5EE9">
        <w:rPr>
          <w:szCs w:val="22"/>
        </w:rPr>
        <w:t xml:space="preserve"> was invited to joi</w:t>
      </w:r>
      <w:r w:rsidR="000C5EE9">
        <w:rPr>
          <w:szCs w:val="22"/>
        </w:rPr>
        <w:t xml:space="preserve">n </w:t>
      </w:r>
      <w:r w:rsidR="00BB1E41" w:rsidRPr="000C5EE9">
        <w:rPr>
          <w:szCs w:val="22"/>
        </w:rPr>
        <w:t xml:space="preserve">as </w:t>
      </w:r>
      <w:r w:rsidR="000C5EE9">
        <w:rPr>
          <w:szCs w:val="22"/>
        </w:rPr>
        <w:t xml:space="preserve">a new </w:t>
      </w:r>
      <w:r w:rsidR="00BB1E41" w:rsidRPr="000C5EE9">
        <w:rPr>
          <w:szCs w:val="22"/>
        </w:rPr>
        <w:t xml:space="preserve">CSO </w:t>
      </w:r>
      <w:r w:rsidR="000C5EE9">
        <w:rPr>
          <w:szCs w:val="22"/>
        </w:rPr>
        <w:t>member</w:t>
      </w:r>
      <w:r w:rsidR="00BB1E41" w:rsidRPr="000C5EE9">
        <w:rPr>
          <w:szCs w:val="22"/>
        </w:rPr>
        <w:t xml:space="preserve"> to the MSG. Refer to minutes of</w:t>
      </w:r>
      <w:r w:rsidR="00BB1E41">
        <w:t xml:space="preserve"> meeting via this link:</w:t>
      </w:r>
    </w:p>
    <w:p w14:paraId="01718A02" w14:textId="17BD9EDF" w:rsidR="00723903" w:rsidRDefault="00DA4D66" w:rsidP="00EC121B">
      <w:pPr>
        <w:pStyle w:val="ListParagraph"/>
        <w:rPr>
          <w:rStyle w:val="Hyperlink"/>
        </w:rPr>
      </w:pPr>
      <w:hyperlink r:id="rId19" w:history="1">
        <w:r w:rsidR="00847F8B" w:rsidRPr="009D656B">
          <w:rPr>
            <w:rStyle w:val="Hyperlink"/>
          </w:rPr>
          <w:t>http://www.pngeiti.org.pg/wp-content/uploads/2018/04/Appendix-B_-Meeting-Minutes-for-PNGRGC-_10-March-2020-1.pdf</w:t>
        </w:r>
      </w:hyperlink>
    </w:p>
    <w:tbl>
      <w:tblPr>
        <w:tblStyle w:val="TableGrid"/>
        <w:tblW w:w="9776" w:type="dxa"/>
        <w:tblLook w:val="04A0" w:firstRow="1" w:lastRow="0" w:firstColumn="1" w:lastColumn="0" w:noHBand="0" w:noVBand="1"/>
      </w:tblPr>
      <w:tblGrid>
        <w:gridCol w:w="1555"/>
        <w:gridCol w:w="2310"/>
        <w:gridCol w:w="1781"/>
        <w:gridCol w:w="2287"/>
        <w:gridCol w:w="1843"/>
      </w:tblGrid>
      <w:tr w:rsidR="00B108FA" w:rsidRPr="002A201C" w14:paraId="0E6C2CB5" w14:textId="77777777" w:rsidTr="00AA77DB">
        <w:tc>
          <w:tcPr>
            <w:tcW w:w="1555" w:type="dxa"/>
            <w:shd w:val="clear" w:color="auto" w:fill="E7E6E6" w:themeFill="background2"/>
          </w:tcPr>
          <w:p w14:paraId="5188D805" w14:textId="77777777" w:rsidR="00B108FA" w:rsidRPr="002A201C" w:rsidRDefault="00B108FA" w:rsidP="00CB68C1">
            <w:r w:rsidRPr="002A201C">
              <w:t xml:space="preserve">Constituency </w:t>
            </w:r>
          </w:p>
        </w:tc>
        <w:tc>
          <w:tcPr>
            <w:tcW w:w="2310" w:type="dxa"/>
            <w:shd w:val="clear" w:color="auto" w:fill="E7E6E6" w:themeFill="background2"/>
          </w:tcPr>
          <w:p w14:paraId="09D419C0" w14:textId="77777777" w:rsidR="00B108FA" w:rsidRPr="002A201C" w:rsidRDefault="00B108FA" w:rsidP="00CB68C1">
            <w:r w:rsidRPr="002A201C">
              <w:t>Name of former member</w:t>
            </w:r>
          </w:p>
        </w:tc>
        <w:tc>
          <w:tcPr>
            <w:tcW w:w="1781" w:type="dxa"/>
            <w:shd w:val="clear" w:color="auto" w:fill="E7E6E6" w:themeFill="background2"/>
          </w:tcPr>
          <w:p w14:paraId="28EC9DBD" w14:textId="35E2E40B" w:rsidR="00B108FA" w:rsidRPr="002A201C" w:rsidRDefault="00B108FA" w:rsidP="00CB68C1">
            <w:r w:rsidRPr="002A201C">
              <w:t>End of MSG membership (</w:t>
            </w:r>
            <w:r w:rsidR="007B3EF3">
              <w:t>MM/YY)</w:t>
            </w:r>
            <w:r w:rsidRPr="002A201C">
              <w:t>)</w:t>
            </w:r>
          </w:p>
        </w:tc>
        <w:tc>
          <w:tcPr>
            <w:tcW w:w="2287" w:type="dxa"/>
            <w:shd w:val="clear" w:color="auto" w:fill="E7E6E6" w:themeFill="background2"/>
          </w:tcPr>
          <w:p w14:paraId="186C1DF9" w14:textId="77777777" w:rsidR="00B108FA" w:rsidRPr="002A201C" w:rsidRDefault="00B108FA" w:rsidP="00CB68C1">
            <w:r w:rsidRPr="002A201C">
              <w:t>Reason for membership ending</w:t>
            </w:r>
          </w:p>
        </w:tc>
        <w:tc>
          <w:tcPr>
            <w:tcW w:w="1843" w:type="dxa"/>
            <w:shd w:val="clear" w:color="auto" w:fill="E7E6E6" w:themeFill="background2"/>
          </w:tcPr>
          <w:p w14:paraId="06C6A9C9" w14:textId="77777777" w:rsidR="00B108FA" w:rsidRPr="002A201C" w:rsidRDefault="00B108FA" w:rsidP="00CB68C1">
            <w:r w:rsidRPr="002A201C">
              <w:t>Replaced by</w:t>
            </w:r>
          </w:p>
        </w:tc>
      </w:tr>
      <w:tr w:rsidR="00AA77DB" w:rsidRPr="002A201C" w14:paraId="6008D963" w14:textId="77777777" w:rsidTr="00AA77DB">
        <w:tc>
          <w:tcPr>
            <w:tcW w:w="1555" w:type="dxa"/>
          </w:tcPr>
          <w:p w14:paraId="0D93568D" w14:textId="1ACCCAEB" w:rsidR="00AA77DB" w:rsidRPr="001F64E8" w:rsidRDefault="00AA77DB" w:rsidP="00CB68C1">
            <w:pPr>
              <w:rPr>
                <w:sz w:val="20"/>
                <w:szCs w:val="20"/>
              </w:rPr>
            </w:pPr>
            <w:r>
              <w:rPr>
                <w:sz w:val="20"/>
                <w:szCs w:val="20"/>
              </w:rPr>
              <w:t xml:space="preserve">Government  </w:t>
            </w:r>
          </w:p>
        </w:tc>
        <w:tc>
          <w:tcPr>
            <w:tcW w:w="2310" w:type="dxa"/>
          </w:tcPr>
          <w:p w14:paraId="686C1CF6" w14:textId="09C37914" w:rsidR="00AA77DB" w:rsidRPr="001F64E8" w:rsidRDefault="00AA77DB" w:rsidP="00CB68C1">
            <w:pPr>
              <w:rPr>
                <w:sz w:val="20"/>
                <w:szCs w:val="20"/>
              </w:rPr>
            </w:pPr>
            <w:r>
              <w:rPr>
                <w:sz w:val="20"/>
                <w:szCs w:val="20"/>
              </w:rPr>
              <w:t xml:space="preserve">Hon. Don </w:t>
            </w:r>
            <w:proofErr w:type="spellStart"/>
            <w:r>
              <w:rPr>
                <w:sz w:val="20"/>
                <w:szCs w:val="20"/>
              </w:rPr>
              <w:t>Pomb</w:t>
            </w:r>
            <w:proofErr w:type="spellEnd"/>
            <w:r>
              <w:rPr>
                <w:sz w:val="20"/>
                <w:szCs w:val="20"/>
              </w:rPr>
              <w:t xml:space="preserve"> </w:t>
            </w:r>
            <w:proofErr w:type="spellStart"/>
            <w:r>
              <w:rPr>
                <w:sz w:val="20"/>
                <w:szCs w:val="20"/>
              </w:rPr>
              <w:t>Polye</w:t>
            </w:r>
            <w:proofErr w:type="spellEnd"/>
            <w:r>
              <w:rPr>
                <w:sz w:val="20"/>
                <w:szCs w:val="20"/>
              </w:rPr>
              <w:t xml:space="preserve"> </w:t>
            </w:r>
          </w:p>
        </w:tc>
        <w:tc>
          <w:tcPr>
            <w:tcW w:w="1781" w:type="dxa"/>
          </w:tcPr>
          <w:p w14:paraId="169FFCFC" w14:textId="485A1DE6" w:rsidR="00AA77DB" w:rsidRPr="001F64E8" w:rsidRDefault="00AA77DB" w:rsidP="00CB68C1">
            <w:pPr>
              <w:rPr>
                <w:sz w:val="20"/>
                <w:szCs w:val="20"/>
              </w:rPr>
            </w:pPr>
            <w:r>
              <w:rPr>
                <w:sz w:val="20"/>
                <w:szCs w:val="20"/>
              </w:rPr>
              <w:t xml:space="preserve">2015 </w:t>
            </w:r>
          </w:p>
        </w:tc>
        <w:tc>
          <w:tcPr>
            <w:tcW w:w="2287" w:type="dxa"/>
          </w:tcPr>
          <w:p w14:paraId="12B90D71" w14:textId="7685E84B" w:rsidR="00AA77DB" w:rsidRPr="001F64E8" w:rsidRDefault="00AA77DB" w:rsidP="00CB68C1">
            <w:pPr>
              <w:rPr>
                <w:sz w:val="20"/>
                <w:szCs w:val="20"/>
              </w:rPr>
            </w:pPr>
            <w:r>
              <w:rPr>
                <w:sz w:val="20"/>
                <w:szCs w:val="20"/>
              </w:rPr>
              <w:t xml:space="preserve">Change in Government </w:t>
            </w:r>
          </w:p>
        </w:tc>
        <w:tc>
          <w:tcPr>
            <w:tcW w:w="1843" w:type="dxa"/>
          </w:tcPr>
          <w:p w14:paraId="60455CE0" w14:textId="79646376" w:rsidR="00AA77DB" w:rsidRPr="001F64E8" w:rsidRDefault="00AA77DB" w:rsidP="00CB68C1">
            <w:pPr>
              <w:rPr>
                <w:sz w:val="20"/>
                <w:szCs w:val="20"/>
              </w:rPr>
            </w:pPr>
            <w:r>
              <w:rPr>
                <w:sz w:val="20"/>
                <w:szCs w:val="20"/>
              </w:rPr>
              <w:t>Hon. Patrick Pruaitch</w:t>
            </w:r>
          </w:p>
        </w:tc>
      </w:tr>
      <w:tr w:rsidR="00AA77DB" w:rsidRPr="002A201C" w14:paraId="253971C5" w14:textId="77777777" w:rsidTr="00AA77DB">
        <w:tc>
          <w:tcPr>
            <w:tcW w:w="1555" w:type="dxa"/>
          </w:tcPr>
          <w:p w14:paraId="50B2C7E7" w14:textId="60D5058B" w:rsidR="00AA77DB" w:rsidRDefault="00AA77DB" w:rsidP="00CB68C1">
            <w:pPr>
              <w:rPr>
                <w:sz w:val="20"/>
                <w:szCs w:val="20"/>
              </w:rPr>
            </w:pPr>
            <w:r>
              <w:rPr>
                <w:sz w:val="20"/>
                <w:szCs w:val="20"/>
              </w:rPr>
              <w:t xml:space="preserve">Government </w:t>
            </w:r>
          </w:p>
        </w:tc>
        <w:tc>
          <w:tcPr>
            <w:tcW w:w="2310" w:type="dxa"/>
          </w:tcPr>
          <w:p w14:paraId="75ABC9CC" w14:textId="44423EC9" w:rsidR="00AA77DB" w:rsidRDefault="00AA77DB" w:rsidP="00CB68C1">
            <w:pPr>
              <w:rPr>
                <w:sz w:val="20"/>
                <w:szCs w:val="20"/>
              </w:rPr>
            </w:pPr>
            <w:r>
              <w:rPr>
                <w:sz w:val="20"/>
                <w:szCs w:val="20"/>
              </w:rPr>
              <w:t xml:space="preserve">Hon. Patrick Pruaitch </w:t>
            </w:r>
          </w:p>
        </w:tc>
        <w:tc>
          <w:tcPr>
            <w:tcW w:w="1781" w:type="dxa"/>
          </w:tcPr>
          <w:p w14:paraId="5A6991FE" w14:textId="000B8510" w:rsidR="00AA77DB" w:rsidRDefault="00AA77DB" w:rsidP="00CB68C1">
            <w:pPr>
              <w:rPr>
                <w:sz w:val="20"/>
                <w:szCs w:val="20"/>
              </w:rPr>
            </w:pPr>
            <w:r>
              <w:rPr>
                <w:sz w:val="20"/>
                <w:szCs w:val="20"/>
              </w:rPr>
              <w:t>201</w:t>
            </w:r>
            <w:r w:rsidR="003B014A">
              <w:rPr>
                <w:sz w:val="20"/>
                <w:szCs w:val="20"/>
              </w:rPr>
              <w:t>7</w:t>
            </w:r>
            <w:r>
              <w:rPr>
                <w:sz w:val="20"/>
                <w:szCs w:val="20"/>
              </w:rPr>
              <w:t xml:space="preserve"> </w:t>
            </w:r>
          </w:p>
        </w:tc>
        <w:tc>
          <w:tcPr>
            <w:tcW w:w="2287" w:type="dxa"/>
          </w:tcPr>
          <w:p w14:paraId="1F1292EB" w14:textId="7882FA1C" w:rsidR="00AA77DB" w:rsidRDefault="003B014A" w:rsidP="00CB68C1">
            <w:pPr>
              <w:rPr>
                <w:sz w:val="20"/>
                <w:szCs w:val="20"/>
              </w:rPr>
            </w:pPr>
            <w:r>
              <w:rPr>
                <w:sz w:val="20"/>
                <w:szCs w:val="20"/>
              </w:rPr>
              <w:t xml:space="preserve">Change in Government </w:t>
            </w:r>
          </w:p>
        </w:tc>
        <w:tc>
          <w:tcPr>
            <w:tcW w:w="1843" w:type="dxa"/>
          </w:tcPr>
          <w:p w14:paraId="269B0C73" w14:textId="5130566D" w:rsidR="00AA77DB" w:rsidRDefault="003B014A" w:rsidP="00CB68C1">
            <w:pPr>
              <w:rPr>
                <w:sz w:val="20"/>
                <w:szCs w:val="20"/>
              </w:rPr>
            </w:pPr>
            <w:r>
              <w:rPr>
                <w:sz w:val="20"/>
                <w:szCs w:val="20"/>
              </w:rPr>
              <w:t xml:space="preserve">Hon. Charles Abel </w:t>
            </w:r>
          </w:p>
        </w:tc>
      </w:tr>
      <w:tr w:rsidR="00B108FA" w:rsidRPr="002A201C" w14:paraId="20217BAE" w14:textId="77777777" w:rsidTr="00AA77DB">
        <w:tc>
          <w:tcPr>
            <w:tcW w:w="1555" w:type="dxa"/>
          </w:tcPr>
          <w:p w14:paraId="4DC78E24" w14:textId="253E1D9B" w:rsidR="00B108FA" w:rsidRPr="001F64E8" w:rsidRDefault="00E10EF0" w:rsidP="00CB68C1">
            <w:pPr>
              <w:rPr>
                <w:sz w:val="20"/>
                <w:szCs w:val="20"/>
              </w:rPr>
            </w:pPr>
            <w:r w:rsidRPr="001F64E8">
              <w:rPr>
                <w:sz w:val="20"/>
                <w:szCs w:val="20"/>
              </w:rPr>
              <w:t xml:space="preserve">Government </w:t>
            </w:r>
          </w:p>
        </w:tc>
        <w:tc>
          <w:tcPr>
            <w:tcW w:w="2310" w:type="dxa"/>
          </w:tcPr>
          <w:p w14:paraId="7BA4DB48" w14:textId="4E4CC8D7" w:rsidR="00B108FA" w:rsidRPr="001F64E8" w:rsidRDefault="002857EE" w:rsidP="00CB68C1">
            <w:pPr>
              <w:rPr>
                <w:sz w:val="20"/>
                <w:szCs w:val="20"/>
              </w:rPr>
            </w:pPr>
            <w:r w:rsidRPr="001F64E8">
              <w:rPr>
                <w:sz w:val="20"/>
                <w:szCs w:val="20"/>
              </w:rPr>
              <w:t xml:space="preserve">Hon. </w:t>
            </w:r>
            <w:r w:rsidR="003B014A">
              <w:rPr>
                <w:sz w:val="20"/>
                <w:szCs w:val="20"/>
              </w:rPr>
              <w:t xml:space="preserve">Charles Abel </w:t>
            </w:r>
          </w:p>
        </w:tc>
        <w:tc>
          <w:tcPr>
            <w:tcW w:w="1781" w:type="dxa"/>
          </w:tcPr>
          <w:p w14:paraId="7E7D620C" w14:textId="23E04BC6" w:rsidR="00B108FA" w:rsidRPr="001F64E8" w:rsidRDefault="00E10EF0" w:rsidP="00CB68C1">
            <w:pPr>
              <w:rPr>
                <w:sz w:val="20"/>
                <w:szCs w:val="20"/>
              </w:rPr>
            </w:pPr>
            <w:r w:rsidRPr="001F64E8">
              <w:rPr>
                <w:sz w:val="20"/>
                <w:szCs w:val="20"/>
              </w:rPr>
              <w:t>201</w:t>
            </w:r>
            <w:r w:rsidR="009F6A4F">
              <w:rPr>
                <w:sz w:val="20"/>
                <w:szCs w:val="20"/>
              </w:rPr>
              <w:t>9</w:t>
            </w:r>
          </w:p>
        </w:tc>
        <w:tc>
          <w:tcPr>
            <w:tcW w:w="2287" w:type="dxa"/>
          </w:tcPr>
          <w:p w14:paraId="2B27612B" w14:textId="194D117B" w:rsidR="00B108FA" w:rsidRPr="001F64E8" w:rsidRDefault="00E10EF0" w:rsidP="00CB68C1">
            <w:pPr>
              <w:rPr>
                <w:sz w:val="20"/>
                <w:szCs w:val="20"/>
              </w:rPr>
            </w:pPr>
            <w:r w:rsidRPr="001F64E8">
              <w:rPr>
                <w:sz w:val="20"/>
                <w:szCs w:val="20"/>
              </w:rPr>
              <w:t>Cabinet reshuffle</w:t>
            </w:r>
          </w:p>
        </w:tc>
        <w:tc>
          <w:tcPr>
            <w:tcW w:w="1843" w:type="dxa"/>
          </w:tcPr>
          <w:p w14:paraId="20C77D5F" w14:textId="5CD801F3" w:rsidR="00B108FA" w:rsidRPr="001F64E8" w:rsidRDefault="002857EE" w:rsidP="00CB68C1">
            <w:pPr>
              <w:rPr>
                <w:sz w:val="20"/>
                <w:szCs w:val="20"/>
              </w:rPr>
            </w:pPr>
            <w:r w:rsidRPr="001F64E8">
              <w:rPr>
                <w:sz w:val="20"/>
                <w:szCs w:val="20"/>
              </w:rPr>
              <w:t>Hon.</w:t>
            </w:r>
            <w:r w:rsidR="003B014A">
              <w:rPr>
                <w:sz w:val="20"/>
                <w:szCs w:val="20"/>
              </w:rPr>
              <w:t xml:space="preserve"> Sam Basil </w:t>
            </w:r>
          </w:p>
        </w:tc>
      </w:tr>
      <w:tr w:rsidR="002857EE" w:rsidRPr="002A201C" w14:paraId="13E43578" w14:textId="77777777" w:rsidTr="00AA77DB">
        <w:tc>
          <w:tcPr>
            <w:tcW w:w="1555" w:type="dxa"/>
          </w:tcPr>
          <w:p w14:paraId="22F2B5DD" w14:textId="7C598E86" w:rsidR="002857EE" w:rsidRPr="001F64E8" w:rsidRDefault="002857EE" w:rsidP="00CB68C1">
            <w:pPr>
              <w:rPr>
                <w:sz w:val="20"/>
                <w:szCs w:val="20"/>
              </w:rPr>
            </w:pPr>
            <w:r w:rsidRPr="001F64E8">
              <w:rPr>
                <w:sz w:val="20"/>
                <w:szCs w:val="20"/>
              </w:rPr>
              <w:t xml:space="preserve">Government </w:t>
            </w:r>
          </w:p>
        </w:tc>
        <w:tc>
          <w:tcPr>
            <w:tcW w:w="2310" w:type="dxa"/>
          </w:tcPr>
          <w:p w14:paraId="5437AC4F" w14:textId="591DFEBA" w:rsidR="002857EE" w:rsidRPr="001F64E8" w:rsidRDefault="002857EE" w:rsidP="00CB68C1">
            <w:pPr>
              <w:rPr>
                <w:sz w:val="20"/>
                <w:szCs w:val="20"/>
              </w:rPr>
            </w:pPr>
            <w:r w:rsidRPr="001F64E8">
              <w:rPr>
                <w:sz w:val="20"/>
                <w:szCs w:val="20"/>
              </w:rPr>
              <w:t xml:space="preserve">Hon. </w:t>
            </w:r>
            <w:r w:rsidR="009F6A4F">
              <w:rPr>
                <w:sz w:val="20"/>
                <w:szCs w:val="20"/>
              </w:rPr>
              <w:t xml:space="preserve">Sam Basil </w:t>
            </w:r>
          </w:p>
        </w:tc>
        <w:tc>
          <w:tcPr>
            <w:tcW w:w="1781" w:type="dxa"/>
          </w:tcPr>
          <w:p w14:paraId="76DA4869" w14:textId="7FAF586D" w:rsidR="002857EE" w:rsidRPr="001F64E8" w:rsidRDefault="002857EE" w:rsidP="00CB68C1">
            <w:pPr>
              <w:rPr>
                <w:sz w:val="20"/>
                <w:szCs w:val="20"/>
              </w:rPr>
            </w:pPr>
            <w:r w:rsidRPr="001F64E8">
              <w:rPr>
                <w:sz w:val="20"/>
                <w:szCs w:val="20"/>
              </w:rPr>
              <w:t>201</w:t>
            </w:r>
            <w:r w:rsidR="009F6A4F">
              <w:rPr>
                <w:sz w:val="20"/>
                <w:szCs w:val="20"/>
              </w:rPr>
              <w:t>9</w:t>
            </w:r>
          </w:p>
        </w:tc>
        <w:tc>
          <w:tcPr>
            <w:tcW w:w="2287" w:type="dxa"/>
          </w:tcPr>
          <w:p w14:paraId="2F18CBB2" w14:textId="502FD624" w:rsidR="002857EE" w:rsidRPr="001F64E8" w:rsidRDefault="002857EE" w:rsidP="00CB68C1">
            <w:pPr>
              <w:rPr>
                <w:sz w:val="20"/>
                <w:szCs w:val="20"/>
              </w:rPr>
            </w:pPr>
            <w:r w:rsidRPr="001F64E8">
              <w:rPr>
                <w:sz w:val="20"/>
                <w:szCs w:val="20"/>
              </w:rPr>
              <w:t>Cabinet reshuffle</w:t>
            </w:r>
          </w:p>
        </w:tc>
        <w:tc>
          <w:tcPr>
            <w:tcW w:w="1843" w:type="dxa"/>
          </w:tcPr>
          <w:p w14:paraId="654B46B3" w14:textId="122E845C" w:rsidR="002857EE" w:rsidRPr="001F64E8" w:rsidRDefault="002857EE" w:rsidP="00CB68C1">
            <w:pPr>
              <w:rPr>
                <w:sz w:val="20"/>
                <w:szCs w:val="20"/>
              </w:rPr>
            </w:pPr>
            <w:r w:rsidRPr="001F64E8">
              <w:rPr>
                <w:sz w:val="20"/>
                <w:szCs w:val="20"/>
              </w:rPr>
              <w:t xml:space="preserve">Hon. </w:t>
            </w:r>
            <w:r w:rsidR="009F6A4F">
              <w:rPr>
                <w:sz w:val="20"/>
                <w:szCs w:val="20"/>
              </w:rPr>
              <w:t>Ian-Ling Stuckey</w:t>
            </w:r>
          </w:p>
        </w:tc>
      </w:tr>
      <w:tr w:rsidR="00B108FA" w:rsidRPr="002A201C" w14:paraId="47A13A5B" w14:textId="77777777" w:rsidTr="00AA77DB">
        <w:tc>
          <w:tcPr>
            <w:tcW w:w="1555" w:type="dxa"/>
          </w:tcPr>
          <w:p w14:paraId="3F9297B4" w14:textId="250A0BB7" w:rsidR="00B108FA" w:rsidRPr="001F64E8" w:rsidRDefault="00E10EF0" w:rsidP="00CB68C1">
            <w:pPr>
              <w:rPr>
                <w:sz w:val="20"/>
                <w:szCs w:val="20"/>
              </w:rPr>
            </w:pPr>
            <w:r w:rsidRPr="001F64E8">
              <w:rPr>
                <w:sz w:val="20"/>
                <w:szCs w:val="20"/>
              </w:rPr>
              <w:lastRenderedPageBreak/>
              <w:t>Government</w:t>
            </w:r>
          </w:p>
        </w:tc>
        <w:tc>
          <w:tcPr>
            <w:tcW w:w="2310" w:type="dxa"/>
          </w:tcPr>
          <w:p w14:paraId="75D2B7E4" w14:textId="2D0CA0B0" w:rsidR="00B108FA" w:rsidRPr="001F64E8" w:rsidRDefault="00E10EF0" w:rsidP="00CB68C1">
            <w:pPr>
              <w:rPr>
                <w:sz w:val="20"/>
                <w:szCs w:val="20"/>
              </w:rPr>
            </w:pPr>
            <w:r w:rsidRPr="001F64E8">
              <w:rPr>
                <w:sz w:val="20"/>
                <w:szCs w:val="20"/>
              </w:rPr>
              <w:t>Dairi Vele</w:t>
            </w:r>
          </w:p>
        </w:tc>
        <w:tc>
          <w:tcPr>
            <w:tcW w:w="1781" w:type="dxa"/>
          </w:tcPr>
          <w:p w14:paraId="2FE5AE6C" w14:textId="0983A5E2" w:rsidR="00B108FA" w:rsidRPr="001F64E8" w:rsidRDefault="00E10EF0" w:rsidP="00CB68C1">
            <w:pPr>
              <w:rPr>
                <w:sz w:val="20"/>
                <w:szCs w:val="20"/>
              </w:rPr>
            </w:pPr>
            <w:r w:rsidRPr="001F64E8">
              <w:rPr>
                <w:sz w:val="20"/>
                <w:szCs w:val="20"/>
              </w:rPr>
              <w:t>202</w:t>
            </w:r>
            <w:r w:rsidR="007B3F3D">
              <w:rPr>
                <w:sz w:val="20"/>
                <w:szCs w:val="20"/>
              </w:rPr>
              <w:t>1</w:t>
            </w:r>
          </w:p>
        </w:tc>
        <w:tc>
          <w:tcPr>
            <w:tcW w:w="2287" w:type="dxa"/>
          </w:tcPr>
          <w:p w14:paraId="1961442C" w14:textId="40861E9B" w:rsidR="00B108FA" w:rsidRPr="001F64E8" w:rsidRDefault="00751F36" w:rsidP="00CB68C1">
            <w:pPr>
              <w:rPr>
                <w:sz w:val="20"/>
                <w:szCs w:val="20"/>
              </w:rPr>
            </w:pPr>
            <w:r w:rsidRPr="001F64E8">
              <w:rPr>
                <w:sz w:val="20"/>
                <w:szCs w:val="20"/>
              </w:rPr>
              <w:t>Resigned</w:t>
            </w:r>
          </w:p>
        </w:tc>
        <w:tc>
          <w:tcPr>
            <w:tcW w:w="1843" w:type="dxa"/>
          </w:tcPr>
          <w:p w14:paraId="438104C8" w14:textId="3D0DC420" w:rsidR="00B108FA" w:rsidRPr="001F64E8" w:rsidRDefault="00E10EF0" w:rsidP="00CB68C1">
            <w:pPr>
              <w:rPr>
                <w:sz w:val="20"/>
                <w:szCs w:val="20"/>
              </w:rPr>
            </w:pPr>
            <w:r w:rsidRPr="001F64E8">
              <w:rPr>
                <w:sz w:val="20"/>
                <w:szCs w:val="20"/>
              </w:rPr>
              <w:t>Acting Secretary Andrew Oaeke</w:t>
            </w:r>
          </w:p>
        </w:tc>
      </w:tr>
      <w:tr w:rsidR="00B108FA" w:rsidRPr="002A201C" w14:paraId="01405569" w14:textId="77777777" w:rsidTr="00AA77DB">
        <w:tc>
          <w:tcPr>
            <w:tcW w:w="1555" w:type="dxa"/>
          </w:tcPr>
          <w:p w14:paraId="0F489CC3" w14:textId="036F5247" w:rsidR="00B108FA" w:rsidRPr="001F64E8" w:rsidRDefault="00E10EF0" w:rsidP="00CB68C1">
            <w:pPr>
              <w:rPr>
                <w:sz w:val="20"/>
                <w:szCs w:val="20"/>
              </w:rPr>
            </w:pPr>
            <w:r w:rsidRPr="001F64E8">
              <w:rPr>
                <w:sz w:val="20"/>
                <w:szCs w:val="20"/>
              </w:rPr>
              <w:t>Government</w:t>
            </w:r>
          </w:p>
        </w:tc>
        <w:tc>
          <w:tcPr>
            <w:tcW w:w="2310" w:type="dxa"/>
          </w:tcPr>
          <w:p w14:paraId="6FB2A74C" w14:textId="562FED4A" w:rsidR="00B108FA" w:rsidRPr="001F64E8" w:rsidRDefault="00E10EF0" w:rsidP="00CB68C1">
            <w:pPr>
              <w:rPr>
                <w:sz w:val="20"/>
                <w:szCs w:val="20"/>
              </w:rPr>
            </w:pPr>
            <w:r w:rsidRPr="001F64E8">
              <w:rPr>
                <w:sz w:val="20"/>
                <w:szCs w:val="20"/>
              </w:rPr>
              <w:t xml:space="preserve">Betty </w:t>
            </w:r>
            <w:proofErr w:type="spellStart"/>
            <w:r w:rsidRPr="001F64E8">
              <w:rPr>
                <w:sz w:val="20"/>
                <w:szCs w:val="20"/>
              </w:rPr>
              <w:t>Palaso</w:t>
            </w:r>
            <w:proofErr w:type="spellEnd"/>
          </w:p>
        </w:tc>
        <w:tc>
          <w:tcPr>
            <w:tcW w:w="1781" w:type="dxa"/>
          </w:tcPr>
          <w:p w14:paraId="33C9133C" w14:textId="12490D6A" w:rsidR="00B108FA" w:rsidRPr="001F64E8" w:rsidRDefault="00E10EF0" w:rsidP="00CB68C1">
            <w:pPr>
              <w:rPr>
                <w:sz w:val="20"/>
                <w:szCs w:val="20"/>
              </w:rPr>
            </w:pPr>
            <w:r w:rsidRPr="001F64E8">
              <w:rPr>
                <w:sz w:val="20"/>
                <w:szCs w:val="20"/>
              </w:rPr>
              <w:t>2018</w:t>
            </w:r>
          </w:p>
        </w:tc>
        <w:tc>
          <w:tcPr>
            <w:tcW w:w="2287" w:type="dxa"/>
          </w:tcPr>
          <w:p w14:paraId="43F3ABC1" w14:textId="2F410131" w:rsidR="00B108FA" w:rsidRPr="001F64E8" w:rsidRDefault="00E10EF0" w:rsidP="00CB68C1">
            <w:pPr>
              <w:rPr>
                <w:sz w:val="20"/>
                <w:szCs w:val="20"/>
              </w:rPr>
            </w:pPr>
            <w:r w:rsidRPr="001F64E8">
              <w:rPr>
                <w:sz w:val="20"/>
                <w:szCs w:val="20"/>
              </w:rPr>
              <w:t>New appointment</w:t>
            </w:r>
          </w:p>
        </w:tc>
        <w:tc>
          <w:tcPr>
            <w:tcW w:w="1843" w:type="dxa"/>
          </w:tcPr>
          <w:p w14:paraId="7610E579" w14:textId="655C07CB" w:rsidR="00B108FA" w:rsidRPr="001F64E8" w:rsidRDefault="008475BE" w:rsidP="00CB68C1">
            <w:pPr>
              <w:rPr>
                <w:sz w:val="20"/>
                <w:szCs w:val="20"/>
              </w:rPr>
            </w:pPr>
            <w:r w:rsidRPr="00F65B31">
              <w:rPr>
                <w:sz w:val="20"/>
                <w:szCs w:val="20"/>
              </w:rPr>
              <w:t>Sam Koim</w:t>
            </w:r>
          </w:p>
        </w:tc>
      </w:tr>
      <w:tr w:rsidR="000176EC" w:rsidRPr="002A201C" w14:paraId="607B8C0C" w14:textId="77777777" w:rsidTr="00AA77DB">
        <w:tc>
          <w:tcPr>
            <w:tcW w:w="1555" w:type="dxa"/>
          </w:tcPr>
          <w:p w14:paraId="2F77E57A" w14:textId="119AC101" w:rsidR="000176EC" w:rsidRPr="001F64E8" w:rsidRDefault="000176EC" w:rsidP="00CB68C1">
            <w:pPr>
              <w:rPr>
                <w:sz w:val="20"/>
                <w:szCs w:val="20"/>
              </w:rPr>
            </w:pPr>
            <w:r w:rsidRPr="001F64E8">
              <w:rPr>
                <w:sz w:val="20"/>
                <w:szCs w:val="20"/>
              </w:rPr>
              <w:t>Government</w:t>
            </w:r>
          </w:p>
        </w:tc>
        <w:tc>
          <w:tcPr>
            <w:tcW w:w="2310" w:type="dxa"/>
          </w:tcPr>
          <w:p w14:paraId="25AB357D" w14:textId="04699901" w:rsidR="000176EC" w:rsidRPr="00FB585C" w:rsidRDefault="000A3644" w:rsidP="00CB68C1">
            <w:pPr>
              <w:rPr>
                <w:sz w:val="20"/>
                <w:szCs w:val="20"/>
              </w:rPr>
            </w:pPr>
            <w:proofErr w:type="spellStart"/>
            <w:r w:rsidRPr="00FB585C">
              <w:rPr>
                <w:rFonts w:eastAsia="Libre Franklin" w:cs="Libre Franklin"/>
                <w:sz w:val="20"/>
                <w:szCs w:val="20"/>
                <w:lang w:eastAsia="en-AU"/>
              </w:rPr>
              <w:t>Kepsey</w:t>
            </w:r>
            <w:proofErr w:type="spellEnd"/>
            <w:r w:rsidRPr="00FB585C">
              <w:rPr>
                <w:rFonts w:eastAsia="Libre Franklin" w:cs="Libre Franklin"/>
                <w:sz w:val="20"/>
                <w:szCs w:val="20"/>
                <w:lang w:eastAsia="en-AU"/>
              </w:rPr>
              <w:t xml:space="preserve"> </w:t>
            </w:r>
            <w:proofErr w:type="spellStart"/>
            <w:r w:rsidRPr="00FB585C">
              <w:rPr>
                <w:rFonts w:eastAsia="Libre Franklin" w:cs="Libre Franklin"/>
                <w:sz w:val="20"/>
                <w:szCs w:val="20"/>
                <w:lang w:eastAsia="en-AU"/>
              </w:rPr>
              <w:t>Puiye</w:t>
            </w:r>
            <w:proofErr w:type="spellEnd"/>
          </w:p>
        </w:tc>
        <w:tc>
          <w:tcPr>
            <w:tcW w:w="1781" w:type="dxa"/>
          </w:tcPr>
          <w:p w14:paraId="342FD0C8" w14:textId="17363802" w:rsidR="000176EC" w:rsidRPr="001F64E8" w:rsidRDefault="00AA3C04" w:rsidP="00CB68C1">
            <w:pPr>
              <w:rPr>
                <w:sz w:val="20"/>
                <w:szCs w:val="20"/>
              </w:rPr>
            </w:pPr>
            <w:r w:rsidRPr="001F64E8">
              <w:rPr>
                <w:sz w:val="20"/>
                <w:szCs w:val="20"/>
              </w:rPr>
              <w:t>201</w:t>
            </w:r>
            <w:r w:rsidR="00C01BE0" w:rsidRPr="001F64E8">
              <w:rPr>
                <w:sz w:val="20"/>
                <w:szCs w:val="20"/>
              </w:rPr>
              <w:t>9</w:t>
            </w:r>
          </w:p>
        </w:tc>
        <w:tc>
          <w:tcPr>
            <w:tcW w:w="2287" w:type="dxa"/>
          </w:tcPr>
          <w:p w14:paraId="2969505D" w14:textId="478BD2C1" w:rsidR="000176EC" w:rsidRPr="001F64E8" w:rsidRDefault="00AA3C04" w:rsidP="00CB68C1">
            <w:pPr>
              <w:rPr>
                <w:sz w:val="20"/>
                <w:szCs w:val="20"/>
              </w:rPr>
            </w:pPr>
            <w:r w:rsidRPr="001F64E8">
              <w:rPr>
                <w:sz w:val="20"/>
                <w:szCs w:val="20"/>
              </w:rPr>
              <w:t>New appointment</w:t>
            </w:r>
          </w:p>
        </w:tc>
        <w:tc>
          <w:tcPr>
            <w:tcW w:w="1843" w:type="dxa"/>
          </w:tcPr>
          <w:p w14:paraId="483CD31B" w14:textId="01A6D379" w:rsidR="000176EC" w:rsidRPr="001F64E8" w:rsidRDefault="00AC1E1E" w:rsidP="00CB68C1">
            <w:pPr>
              <w:rPr>
                <w:sz w:val="20"/>
                <w:szCs w:val="20"/>
              </w:rPr>
            </w:pPr>
            <w:r>
              <w:rPr>
                <w:sz w:val="20"/>
                <w:szCs w:val="20"/>
              </w:rPr>
              <w:t xml:space="preserve">David </w:t>
            </w:r>
            <w:proofErr w:type="spellStart"/>
            <w:r>
              <w:rPr>
                <w:sz w:val="20"/>
                <w:szCs w:val="20"/>
              </w:rPr>
              <w:t>Manau</w:t>
            </w:r>
            <w:proofErr w:type="spellEnd"/>
            <w:r>
              <w:rPr>
                <w:sz w:val="20"/>
                <w:szCs w:val="20"/>
              </w:rPr>
              <w:t xml:space="preserve"> </w:t>
            </w:r>
          </w:p>
        </w:tc>
      </w:tr>
      <w:tr w:rsidR="006701B0" w:rsidRPr="002A201C" w14:paraId="6DB2720D" w14:textId="77777777" w:rsidTr="00AA77DB">
        <w:tc>
          <w:tcPr>
            <w:tcW w:w="1555" w:type="dxa"/>
          </w:tcPr>
          <w:p w14:paraId="41CA9775" w14:textId="03A53504" w:rsidR="006701B0" w:rsidRPr="001F64E8" w:rsidRDefault="00E10EF0" w:rsidP="00CB68C1">
            <w:pPr>
              <w:rPr>
                <w:sz w:val="20"/>
                <w:szCs w:val="20"/>
              </w:rPr>
            </w:pPr>
            <w:r w:rsidRPr="001F64E8">
              <w:rPr>
                <w:sz w:val="20"/>
                <w:szCs w:val="20"/>
              </w:rPr>
              <w:t>Government</w:t>
            </w:r>
          </w:p>
        </w:tc>
        <w:tc>
          <w:tcPr>
            <w:tcW w:w="2310" w:type="dxa"/>
          </w:tcPr>
          <w:p w14:paraId="14213B9F" w14:textId="240D7552" w:rsidR="006701B0" w:rsidRPr="001F64E8" w:rsidRDefault="00E10EF0" w:rsidP="00CB68C1">
            <w:pPr>
              <w:rPr>
                <w:sz w:val="20"/>
                <w:szCs w:val="20"/>
              </w:rPr>
            </w:pPr>
            <w:r w:rsidRPr="001F64E8">
              <w:rPr>
                <w:sz w:val="20"/>
                <w:szCs w:val="20"/>
              </w:rPr>
              <w:t>Philip Samar</w:t>
            </w:r>
          </w:p>
        </w:tc>
        <w:tc>
          <w:tcPr>
            <w:tcW w:w="1781" w:type="dxa"/>
          </w:tcPr>
          <w:p w14:paraId="59F90D9D" w14:textId="3894BC03" w:rsidR="006701B0" w:rsidRPr="001F64E8" w:rsidRDefault="00A029B2" w:rsidP="00CB68C1">
            <w:pPr>
              <w:rPr>
                <w:sz w:val="20"/>
                <w:szCs w:val="20"/>
              </w:rPr>
            </w:pPr>
            <w:r w:rsidRPr="001F64E8">
              <w:rPr>
                <w:sz w:val="20"/>
                <w:szCs w:val="20"/>
              </w:rPr>
              <w:t>2018</w:t>
            </w:r>
          </w:p>
        </w:tc>
        <w:tc>
          <w:tcPr>
            <w:tcW w:w="2287" w:type="dxa"/>
          </w:tcPr>
          <w:p w14:paraId="428C2B7C" w14:textId="6448ACE7" w:rsidR="006701B0" w:rsidRPr="001F64E8" w:rsidRDefault="00AA77DB" w:rsidP="00CB68C1">
            <w:pPr>
              <w:rPr>
                <w:sz w:val="20"/>
                <w:szCs w:val="20"/>
              </w:rPr>
            </w:pPr>
            <w:r>
              <w:rPr>
                <w:sz w:val="20"/>
                <w:szCs w:val="20"/>
              </w:rPr>
              <w:t>Resigned</w:t>
            </w:r>
          </w:p>
        </w:tc>
        <w:tc>
          <w:tcPr>
            <w:tcW w:w="1843" w:type="dxa"/>
          </w:tcPr>
          <w:p w14:paraId="166CF9A8" w14:textId="345A028F" w:rsidR="006701B0" w:rsidRPr="001F64E8" w:rsidRDefault="00E10EF0" w:rsidP="00CB68C1">
            <w:pPr>
              <w:rPr>
                <w:sz w:val="20"/>
                <w:szCs w:val="20"/>
              </w:rPr>
            </w:pPr>
            <w:r w:rsidRPr="001F64E8">
              <w:rPr>
                <w:sz w:val="20"/>
                <w:szCs w:val="20"/>
              </w:rPr>
              <w:t>Jerry Garry</w:t>
            </w:r>
          </w:p>
        </w:tc>
      </w:tr>
      <w:tr w:rsidR="003B5C8E" w:rsidRPr="002A201C" w14:paraId="36B4A372" w14:textId="77777777" w:rsidTr="00AA77DB">
        <w:tc>
          <w:tcPr>
            <w:tcW w:w="1555" w:type="dxa"/>
          </w:tcPr>
          <w:p w14:paraId="42D7EF5E" w14:textId="1E13B001" w:rsidR="003B5C8E" w:rsidRPr="001F64E8" w:rsidRDefault="003B5C8E" w:rsidP="00695F41">
            <w:pPr>
              <w:rPr>
                <w:sz w:val="20"/>
                <w:szCs w:val="20"/>
              </w:rPr>
            </w:pPr>
            <w:r w:rsidRPr="001F64E8">
              <w:rPr>
                <w:sz w:val="20"/>
                <w:szCs w:val="20"/>
              </w:rPr>
              <w:t>Government</w:t>
            </w:r>
          </w:p>
        </w:tc>
        <w:tc>
          <w:tcPr>
            <w:tcW w:w="2310" w:type="dxa"/>
          </w:tcPr>
          <w:p w14:paraId="7106BA85" w14:textId="2412541F" w:rsidR="003B5C8E" w:rsidRPr="001F64E8" w:rsidRDefault="003B5C8E" w:rsidP="00695F41">
            <w:pPr>
              <w:rPr>
                <w:sz w:val="20"/>
                <w:szCs w:val="20"/>
              </w:rPr>
            </w:pPr>
            <w:r w:rsidRPr="001F64E8">
              <w:rPr>
                <w:sz w:val="20"/>
                <w:szCs w:val="20"/>
              </w:rPr>
              <w:t>Michael Wau</w:t>
            </w:r>
          </w:p>
        </w:tc>
        <w:tc>
          <w:tcPr>
            <w:tcW w:w="1781" w:type="dxa"/>
          </w:tcPr>
          <w:p w14:paraId="2A2E6433" w14:textId="434CC00B" w:rsidR="003B5C8E" w:rsidRPr="001F64E8" w:rsidRDefault="003B5C8E" w:rsidP="00695F41">
            <w:pPr>
              <w:rPr>
                <w:sz w:val="20"/>
                <w:szCs w:val="20"/>
              </w:rPr>
            </w:pPr>
            <w:r w:rsidRPr="001F64E8">
              <w:rPr>
                <w:sz w:val="20"/>
                <w:szCs w:val="20"/>
              </w:rPr>
              <w:t>2021</w:t>
            </w:r>
          </w:p>
        </w:tc>
        <w:tc>
          <w:tcPr>
            <w:tcW w:w="2287" w:type="dxa"/>
          </w:tcPr>
          <w:p w14:paraId="50C6B0F3" w14:textId="7FC4C7BC" w:rsidR="003B5C8E" w:rsidRPr="001F64E8" w:rsidRDefault="00AA77DB" w:rsidP="00695F41">
            <w:pPr>
              <w:rPr>
                <w:sz w:val="20"/>
                <w:szCs w:val="20"/>
              </w:rPr>
            </w:pPr>
            <w:r>
              <w:rPr>
                <w:sz w:val="20"/>
                <w:szCs w:val="20"/>
              </w:rPr>
              <w:t xml:space="preserve">Internal movement </w:t>
            </w:r>
          </w:p>
        </w:tc>
        <w:tc>
          <w:tcPr>
            <w:tcW w:w="1843" w:type="dxa"/>
          </w:tcPr>
          <w:p w14:paraId="717F2B7F" w14:textId="6A46BBC6" w:rsidR="003B5C8E" w:rsidRPr="001F64E8" w:rsidRDefault="003B5C8E" w:rsidP="00695F41">
            <w:pPr>
              <w:rPr>
                <w:sz w:val="20"/>
                <w:szCs w:val="20"/>
              </w:rPr>
            </w:pPr>
            <w:r w:rsidRPr="001F64E8">
              <w:rPr>
                <w:sz w:val="20"/>
                <w:szCs w:val="20"/>
              </w:rPr>
              <w:t>Nancy Kavu</w:t>
            </w:r>
          </w:p>
        </w:tc>
      </w:tr>
      <w:tr w:rsidR="003B5C8E" w:rsidRPr="002A201C" w14:paraId="639C1B74" w14:textId="77777777" w:rsidTr="00AA77DB">
        <w:tc>
          <w:tcPr>
            <w:tcW w:w="1555" w:type="dxa"/>
          </w:tcPr>
          <w:p w14:paraId="307D857A" w14:textId="2875F1E2" w:rsidR="003B5C8E" w:rsidRPr="001F64E8" w:rsidRDefault="003B5C8E" w:rsidP="003B5C8E">
            <w:pPr>
              <w:rPr>
                <w:sz w:val="20"/>
                <w:szCs w:val="20"/>
              </w:rPr>
            </w:pPr>
            <w:r w:rsidRPr="001F64E8">
              <w:rPr>
                <w:sz w:val="20"/>
                <w:szCs w:val="20"/>
              </w:rPr>
              <w:t>Government</w:t>
            </w:r>
          </w:p>
        </w:tc>
        <w:tc>
          <w:tcPr>
            <w:tcW w:w="2310" w:type="dxa"/>
          </w:tcPr>
          <w:p w14:paraId="5A7675DB" w14:textId="393DB674" w:rsidR="003B5C8E" w:rsidRPr="001F64E8" w:rsidRDefault="003B5C8E" w:rsidP="003B5C8E">
            <w:pPr>
              <w:rPr>
                <w:sz w:val="20"/>
                <w:szCs w:val="20"/>
              </w:rPr>
            </w:pPr>
            <w:r w:rsidRPr="001F64E8">
              <w:rPr>
                <w:sz w:val="20"/>
                <w:szCs w:val="20"/>
              </w:rPr>
              <w:t xml:space="preserve">Edwina </w:t>
            </w:r>
            <w:proofErr w:type="spellStart"/>
            <w:r w:rsidRPr="001F64E8">
              <w:rPr>
                <w:sz w:val="20"/>
                <w:szCs w:val="20"/>
              </w:rPr>
              <w:t>Irale</w:t>
            </w:r>
            <w:proofErr w:type="spellEnd"/>
          </w:p>
        </w:tc>
        <w:tc>
          <w:tcPr>
            <w:tcW w:w="1781" w:type="dxa"/>
          </w:tcPr>
          <w:p w14:paraId="0D9438EA" w14:textId="5C29E70A" w:rsidR="003B5C8E" w:rsidRPr="001F64E8" w:rsidRDefault="003B5C8E" w:rsidP="003B5C8E">
            <w:pPr>
              <w:rPr>
                <w:sz w:val="20"/>
                <w:szCs w:val="20"/>
              </w:rPr>
            </w:pPr>
            <w:r w:rsidRPr="001F64E8">
              <w:rPr>
                <w:sz w:val="20"/>
                <w:szCs w:val="20"/>
              </w:rPr>
              <w:t>2021</w:t>
            </w:r>
          </w:p>
        </w:tc>
        <w:tc>
          <w:tcPr>
            <w:tcW w:w="2287" w:type="dxa"/>
          </w:tcPr>
          <w:p w14:paraId="0A582122" w14:textId="2B72196F" w:rsidR="003B5C8E" w:rsidRPr="001F64E8" w:rsidRDefault="003B5C8E" w:rsidP="003B5C8E">
            <w:pPr>
              <w:rPr>
                <w:sz w:val="20"/>
                <w:szCs w:val="20"/>
              </w:rPr>
            </w:pPr>
            <w:r w:rsidRPr="001F64E8">
              <w:rPr>
                <w:sz w:val="20"/>
                <w:szCs w:val="20"/>
              </w:rPr>
              <w:t>Replaced</w:t>
            </w:r>
          </w:p>
        </w:tc>
        <w:tc>
          <w:tcPr>
            <w:tcW w:w="1843" w:type="dxa"/>
          </w:tcPr>
          <w:p w14:paraId="71FBCAB3" w14:textId="3DBB99EE" w:rsidR="003B5C8E" w:rsidRPr="001F64E8" w:rsidRDefault="003E10C2" w:rsidP="003B5C8E">
            <w:pPr>
              <w:rPr>
                <w:sz w:val="20"/>
                <w:szCs w:val="20"/>
              </w:rPr>
            </w:pPr>
            <w:proofErr w:type="spellStart"/>
            <w:r w:rsidRPr="001F64E8">
              <w:rPr>
                <w:sz w:val="20"/>
                <w:szCs w:val="20"/>
              </w:rPr>
              <w:t>Esmalyne</w:t>
            </w:r>
            <w:proofErr w:type="spellEnd"/>
            <w:r w:rsidRPr="001F64E8">
              <w:rPr>
                <w:sz w:val="20"/>
                <w:szCs w:val="20"/>
              </w:rPr>
              <w:t xml:space="preserve"> Tau</w:t>
            </w:r>
          </w:p>
        </w:tc>
      </w:tr>
      <w:tr w:rsidR="00695F41" w:rsidRPr="002A201C" w14:paraId="46608939" w14:textId="77777777" w:rsidTr="00AA77DB">
        <w:tc>
          <w:tcPr>
            <w:tcW w:w="1555" w:type="dxa"/>
          </w:tcPr>
          <w:p w14:paraId="7A4FC50B" w14:textId="1D7ECEEC" w:rsidR="00695F41" w:rsidRPr="001F64E8" w:rsidRDefault="00695F41" w:rsidP="00695F41">
            <w:pPr>
              <w:rPr>
                <w:sz w:val="20"/>
                <w:szCs w:val="20"/>
              </w:rPr>
            </w:pPr>
            <w:r w:rsidRPr="001F64E8">
              <w:rPr>
                <w:sz w:val="20"/>
                <w:szCs w:val="20"/>
              </w:rPr>
              <w:t>Government</w:t>
            </w:r>
          </w:p>
        </w:tc>
        <w:tc>
          <w:tcPr>
            <w:tcW w:w="2310" w:type="dxa"/>
          </w:tcPr>
          <w:p w14:paraId="61473F37" w14:textId="103442C7" w:rsidR="00695F41" w:rsidRPr="001F64E8" w:rsidRDefault="00695F41" w:rsidP="00695F41">
            <w:pPr>
              <w:rPr>
                <w:sz w:val="20"/>
                <w:szCs w:val="20"/>
              </w:rPr>
            </w:pPr>
            <w:r w:rsidRPr="001F64E8">
              <w:rPr>
                <w:sz w:val="20"/>
                <w:szCs w:val="20"/>
              </w:rPr>
              <w:t xml:space="preserve">Philip </w:t>
            </w:r>
            <w:proofErr w:type="spellStart"/>
            <w:r w:rsidRPr="001F64E8">
              <w:rPr>
                <w:sz w:val="20"/>
                <w:szCs w:val="20"/>
              </w:rPr>
              <w:t>Nauga</w:t>
            </w:r>
            <w:proofErr w:type="spellEnd"/>
          </w:p>
        </w:tc>
        <w:tc>
          <w:tcPr>
            <w:tcW w:w="1781" w:type="dxa"/>
          </w:tcPr>
          <w:p w14:paraId="05510384" w14:textId="6406CEE6" w:rsidR="00695F41" w:rsidRPr="001F64E8" w:rsidRDefault="00695F41" w:rsidP="00695F41">
            <w:pPr>
              <w:rPr>
                <w:sz w:val="20"/>
                <w:szCs w:val="20"/>
              </w:rPr>
            </w:pPr>
            <w:r w:rsidRPr="001F64E8">
              <w:rPr>
                <w:sz w:val="20"/>
                <w:szCs w:val="20"/>
              </w:rPr>
              <w:t>2018</w:t>
            </w:r>
          </w:p>
        </w:tc>
        <w:tc>
          <w:tcPr>
            <w:tcW w:w="2287" w:type="dxa"/>
          </w:tcPr>
          <w:p w14:paraId="10008CF6" w14:textId="0409FC86" w:rsidR="00695F41" w:rsidRPr="001F64E8" w:rsidRDefault="737EBCAD" w:rsidP="00695F41">
            <w:pPr>
              <w:rPr>
                <w:sz w:val="20"/>
                <w:szCs w:val="20"/>
              </w:rPr>
            </w:pPr>
            <w:r w:rsidRPr="001F64E8">
              <w:rPr>
                <w:sz w:val="20"/>
                <w:szCs w:val="20"/>
              </w:rPr>
              <w:t>New appointment</w:t>
            </w:r>
          </w:p>
        </w:tc>
        <w:tc>
          <w:tcPr>
            <w:tcW w:w="1843" w:type="dxa"/>
          </w:tcPr>
          <w:p w14:paraId="002C8114" w14:textId="58EB2746" w:rsidR="00695F41" w:rsidRPr="001F64E8" w:rsidRDefault="00695F41" w:rsidP="00695F41">
            <w:pPr>
              <w:rPr>
                <w:sz w:val="20"/>
                <w:szCs w:val="20"/>
              </w:rPr>
            </w:pPr>
            <w:r w:rsidRPr="001F64E8">
              <w:rPr>
                <w:sz w:val="20"/>
                <w:szCs w:val="20"/>
              </w:rPr>
              <w:t>Gordon Kega</w:t>
            </w:r>
          </w:p>
        </w:tc>
      </w:tr>
      <w:tr w:rsidR="00695F41" w:rsidRPr="002A201C" w14:paraId="226DD45B" w14:textId="77777777" w:rsidTr="00AA77DB">
        <w:tc>
          <w:tcPr>
            <w:tcW w:w="1555" w:type="dxa"/>
          </w:tcPr>
          <w:p w14:paraId="007D28F4" w14:textId="24D4EE08" w:rsidR="00695F41" w:rsidRPr="001F64E8" w:rsidRDefault="00695F41" w:rsidP="00695F41">
            <w:pPr>
              <w:rPr>
                <w:sz w:val="20"/>
                <w:szCs w:val="20"/>
              </w:rPr>
            </w:pPr>
            <w:r w:rsidRPr="001F64E8">
              <w:rPr>
                <w:sz w:val="20"/>
                <w:szCs w:val="20"/>
              </w:rPr>
              <w:t>Government</w:t>
            </w:r>
          </w:p>
        </w:tc>
        <w:tc>
          <w:tcPr>
            <w:tcW w:w="2310" w:type="dxa"/>
          </w:tcPr>
          <w:p w14:paraId="5C98C0F3" w14:textId="71D41C08" w:rsidR="00695F41" w:rsidRPr="001F64E8" w:rsidRDefault="00695F41" w:rsidP="00695F41">
            <w:pPr>
              <w:rPr>
                <w:sz w:val="20"/>
                <w:szCs w:val="20"/>
              </w:rPr>
            </w:pPr>
            <w:r w:rsidRPr="001F64E8">
              <w:rPr>
                <w:sz w:val="20"/>
                <w:szCs w:val="20"/>
              </w:rPr>
              <w:t>Thomas Abe</w:t>
            </w:r>
          </w:p>
        </w:tc>
        <w:tc>
          <w:tcPr>
            <w:tcW w:w="1781" w:type="dxa"/>
          </w:tcPr>
          <w:p w14:paraId="6B2F1FD7" w14:textId="373FE881" w:rsidR="00695F41" w:rsidRPr="001F64E8" w:rsidRDefault="00695F41" w:rsidP="00695F41">
            <w:pPr>
              <w:rPr>
                <w:sz w:val="20"/>
                <w:szCs w:val="20"/>
              </w:rPr>
            </w:pPr>
            <w:r w:rsidRPr="001F64E8">
              <w:rPr>
                <w:sz w:val="20"/>
                <w:szCs w:val="20"/>
              </w:rPr>
              <w:t>2018</w:t>
            </w:r>
          </w:p>
        </w:tc>
        <w:tc>
          <w:tcPr>
            <w:tcW w:w="2287" w:type="dxa"/>
          </w:tcPr>
          <w:p w14:paraId="09E56030" w14:textId="7A12C35A" w:rsidR="00695F41" w:rsidRPr="001F64E8" w:rsidRDefault="00695F41" w:rsidP="00695F41">
            <w:pPr>
              <w:rPr>
                <w:sz w:val="20"/>
                <w:szCs w:val="20"/>
              </w:rPr>
            </w:pPr>
            <w:r w:rsidRPr="001F64E8">
              <w:rPr>
                <w:sz w:val="20"/>
                <w:szCs w:val="20"/>
              </w:rPr>
              <w:t>New appointment</w:t>
            </w:r>
          </w:p>
        </w:tc>
        <w:tc>
          <w:tcPr>
            <w:tcW w:w="1843" w:type="dxa"/>
          </w:tcPr>
          <w:p w14:paraId="3FA7C643" w14:textId="32BB33AF" w:rsidR="00695F41" w:rsidRPr="001F64E8" w:rsidRDefault="00695F41" w:rsidP="00695F41">
            <w:pPr>
              <w:rPr>
                <w:sz w:val="20"/>
                <w:szCs w:val="20"/>
              </w:rPr>
            </w:pPr>
            <w:proofErr w:type="spellStart"/>
            <w:r w:rsidRPr="001F64E8">
              <w:rPr>
                <w:sz w:val="20"/>
                <w:szCs w:val="20"/>
              </w:rPr>
              <w:t>Isikeli</w:t>
            </w:r>
            <w:proofErr w:type="spellEnd"/>
            <w:r w:rsidRPr="001F64E8">
              <w:rPr>
                <w:sz w:val="20"/>
                <w:szCs w:val="20"/>
              </w:rPr>
              <w:t xml:space="preserve"> </w:t>
            </w:r>
            <w:proofErr w:type="spellStart"/>
            <w:r w:rsidRPr="001F64E8">
              <w:rPr>
                <w:sz w:val="20"/>
                <w:szCs w:val="20"/>
              </w:rPr>
              <w:t>Taureka</w:t>
            </w:r>
            <w:proofErr w:type="spellEnd"/>
          </w:p>
        </w:tc>
      </w:tr>
      <w:tr w:rsidR="00490024" w:rsidRPr="002A201C" w14:paraId="1C5CBF6D" w14:textId="77777777" w:rsidTr="00AA77DB">
        <w:tc>
          <w:tcPr>
            <w:tcW w:w="1555" w:type="dxa"/>
          </w:tcPr>
          <w:p w14:paraId="32BDDC1B" w14:textId="1A124251" w:rsidR="00490024" w:rsidRPr="001F64E8" w:rsidRDefault="002A5EA4" w:rsidP="00695F41">
            <w:pPr>
              <w:rPr>
                <w:sz w:val="20"/>
                <w:szCs w:val="20"/>
              </w:rPr>
            </w:pPr>
            <w:r w:rsidRPr="001F64E8">
              <w:rPr>
                <w:sz w:val="20"/>
                <w:szCs w:val="20"/>
              </w:rPr>
              <w:t>Government</w:t>
            </w:r>
          </w:p>
        </w:tc>
        <w:tc>
          <w:tcPr>
            <w:tcW w:w="2310" w:type="dxa"/>
          </w:tcPr>
          <w:p w14:paraId="38B1D4B8" w14:textId="04C318D0" w:rsidR="00490024" w:rsidRPr="001F64E8" w:rsidRDefault="002A5EA4" w:rsidP="00695F41">
            <w:pPr>
              <w:rPr>
                <w:sz w:val="20"/>
                <w:szCs w:val="20"/>
              </w:rPr>
            </w:pPr>
            <w:proofErr w:type="spellStart"/>
            <w:r w:rsidRPr="001F64E8">
              <w:rPr>
                <w:sz w:val="20"/>
                <w:szCs w:val="20"/>
              </w:rPr>
              <w:t>Isikeli</w:t>
            </w:r>
            <w:proofErr w:type="spellEnd"/>
            <w:r w:rsidRPr="001F64E8">
              <w:rPr>
                <w:sz w:val="20"/>
                <w:szCs w:val="20"/>
              </w:rPr>
              <w:t xml:space="preserve"> </w:t>
            </w:r>
            <w:proofErr w:type="spellStart"/>
            <w:r w:rsidRPr="001F64E8">
              <w:rPr>
                <w:sz w:val="20"/>
                <w:szCs w:val="20"/>
              </w:rPr>
              <w:t>Taureka</w:t>
            </w:r>
            <w:proofErr w:type="spellEnd"/>
          </w:p>
        </w:tc>
        <w:tc>
          <w:tcPr>
            <w:tcW w:w="1781" w:type="dxa"/>
          </w:tcPr>
          <w:p w14:paraId="193A79AD" w14:textId="01A161A3" w:rsidR="00490024" w:rsidRPr="001F64E8" w:rsidRDefault="002A5EA4" w:rsidP="00695F41">
            <w:pPr>
              <w:rPr>
                <w:sz w:val="20"/>
                <w:szCs w:val="20"/>
              </w:rPr>
            </w:pPr>
            <w:r w:rsidRPr="001F64E8">
              <w:rPr>
                <w:sz w:val="20"/>
                <w:szCs w:val="20"/>
              </w:rPr>
              <w:t>2021</w:t>
            </w:r>
          </w:p>
        </w:tc>
        <w:tc>
          <w:tcPr>
            <w:tcW w:w="2287" w:type="dxa"/>
          </w:tcPr>
          <w:p w14:paraId="735AABB9" w14:textId="08883909" w:rsidR="00490024" w:rsidRPr="001F64E8" w:rsidRDefault="002A5EA4" w:rsidP="00695F41">
            <w:pPr>
              <w:rPr>
                <w:sz w:val="20"/>
                <w:szCs w:val="20"/>
              </w:rPr>
            </w:pPr>
            <w:r w:rsidRPr="001F64E8">
              <w:rPr>
                <w:sz w:val="20"/>
                <w:szCs w:val="20"/>
              </w:rPr>
              <w:t>New appointment</w:t>
            </w:r>
          </w:p>
        </w:tc>
        <w:tc>
          <w:tcPr>
            <w:tcW w:w="1843" w:type="dxa"/>
          </w:tcPr>
          <w:p w14:paraId="787ADC27" w14:textId="7FB124DA" w:rsidR="00490024" w:rsidRPr="001F64E8" w:rsidRDefault="002A5EA4" w:rsidP="00695F41">
            <w:pPr>
              <w:rPr>
                <w:sz w:val="20"/>
                <w:szCs w:val="20"/>
              </w:rPr>
            </w:pPr>
            <w:r w:rsidRPr="001F64E8">
              <w:rPr>
                <w:sz w:val="20"/>
                <w:szCs w:val="20"/>
              </w:rPr>
              <w:t xml:space="preserve">David </w:t>
            </w:r>
            <w:proofErr w:type="spellStart"/>
            <w:r w:rsidRPr="001F64E8">
              <w:rPr>
                <w:sz w:val="20"/>
                <w:szCs w:val="20"/>
              </w:rPr>
              <w:t>Kavanamur</w:t>
            </w:r>
            <w:proofErr w:type="spellEnd"/>
          </w:p>
        </w:tc>
      </w:tr>
      <w:tr w:rsidR="00475737" w:rsidRPr="002A201C" w14:paraId="2B588791" w14:textId="77777777" w:rsidTr="00AA77DB">
        <w:tc>
          <w:tcPr>
            <w:tcW w:w="1555" w:type="dxa"/>
          </w:tcPr>
          <w:p w14:paraId="62670494" w14:textId="1A8CEE1B" w:rsidR="00475737" w:rsidRPr="001F64E8" w:rsidRDefault="00475737" w:rsidP="00695F41">
            <w:pPr>
              <w:rPr>
                <w:sz w:val="20"/>
                <w:szCs w:val="20"/>
              </w:rPr>
            </w:pPr>
            <w:r w:rsidRPr="001F64E8">
              <w:rPr>
                <w:sz w:val="20"/>
                <w:szCs w:val="20"/>
              </w:rPr>
              <w:t>SOE</w:t>
            </w:r>
          </w:p>
        </w:tc>
        <w:tc>
          <w:tcPr>
            <w:tcW w:w="2310" w:type="dxa"/>
          </w:tcPr>
          <w:p w14:paraId="25279E73" w14:textId="61F9656E" w:rsidR="00475737" w:rsidRPr="001F64E8" w:rsidRDefault="00475737" w:rsidP="00695F41">
            <w:pPr>
              <w:rPr>
                <w:sz w:val="20"/>
                <w:szCs w:val="20"/>
              </w:rPr>
            </w:pPr>
            <w:r w:rsidRPr="001F64E8">
              <w:rPr>
                <w:sz w:val="20"/>
                <w:szCs w:val="20"/>
              </w:rPr>
              <w:t xml:space="preserve">Esther </w:t>
            </w:r>
            <w:proofErr w:type="spellStart"/>
            <w:r w:rsidRPr="001F64E8">
              <w:rPr>
                <w:sz w:val="20"/>
                <w:szCs w:val="20"/>
              </w:rPr>
              <w:t>Yuyuge</w:t>
            </w:r>
            <w:proofErr w:type="spellEnd"/>
          </w:p>
        </w:tc>
        <w:tc>
          <w:tcPr>
            <w:tcW w:w="1781" w:type="dxa"/>
          </w:tcPr>
          <w:p w14:paraId="7BF65ED7" w14:textId="70EC6210" w:rsidR="00475737" w:rsidRPr="001F64E8" w:rsidRDefault="00475737" w:rsidP="00695F41">
            <w:pPr>
              <w:rPr>
                <w:sz w:val="20"/>
                <w:szCs w:val="20"/>
              </w:rPr>
            </w:pPr>
            <w:r w:rsidRPr="001F64E8">
              <w:rPr>
                <w:sz w:val="20"/>
                <w:szCs w:val="20"/>
              </w:rPr>
              <w:t>2018</w:t>
            </w:r>
          </w:p>
        </w:tc>
        <w:tc>
          <w:tcPr>
            <w:tcW w:w="2287" w:type="dxa"/>
          </w:tcPr>
          <w:p w14:paraId="35A15FBB" w14:textId="122A06A2" w:rsidR="00475737" w:rsidRPr="001F64E8" w:rsidRDefault="00475737" w:rsidP="00695F41">
            <w:pPr>
              <w:rPr>
                <w:sz w:val="20"/>
                <w:szCs w:val="20"/>
              </w:rPr>
            </w:pPr>
            <w:r w:rsidRPr="001F64E8">
              <w:rPr>
                <w:sz w:val="20"/>
                <w:szCs w:val="20"/>
              </w:rPr>
              <w:t>Resigned</w:t>
            </w:r>
          </w:p>
        </w:tc>
        <w:tc>
          <w:tcPr>
            <w:tcW w:w="1843" w:type="dxa"/>
          </w:tcPr>
          <w:p w14:paraId="0AE26C11" w14:textId="22F97E05" w:rsidR="00475737" w:rsidRPr="001F64E8" w:rsidRDefault="00680D07" w:rsidP="00695F41">
            <w:pPr>
              <w:rPr>
                <w:sz w:val="20"/>
                <w:szCs w:val="20"/>
              </w:rPr>
            </w:pPr>
            <w:r>
              <w:rPr>
                <w:sz w:val="20"/>
                <w:szCs w:val="20"/>
              </w:rPr>
              <w:t xml:space="preserve">Osbourne Karmie </w:t>
            </w:r>
          </w:p>
        </w:tc>
      </w:tr>
      <w:tr w:rsidR="00E34CD4" w:rsidRPr="002A201C" w14:paraId="0AEC567A" w14:textId="77777777" w:rsidTr="00AA77DB">
        <w:tc>
          <w:tcPr>
            <w:tcW w:w="1555" w:type="dxa"/>
          </w:tcPr>
          <w:p w14:paraId="4F48A8EC" w14:textId="56FBAEEB" w:rsidR="00E34CD4" w:rsidRPr="001F64E8" w:rsidRDefault="00E34CD4" w:rsidP="00695F41">
            <w:pPr>
              <w:rPr>
                <w:sz w:val="20"/>
                <w:szCs w:val="20"/>
              </w:rPr>
            </w:pPr>
            <w:r>
              <w:rPr>
                <w:sz w:val="20"/>
                <w:szCs w:val="20"/>
              </w:rPr>
              <w:t xml:space="preserve">Industry </w:t>
            </w:r>
          </w:p>
        </w:tc>
        <w:tc>
          <w:tcPr>
            <w:tcW w:w="2310" w:type="dxa"/>
          </w:tcPr>
          <w:p w14:paraId="31853C47" w14:textId="6EA32174" w:rsidR="00E34CD4" w:rsidRPr="001F64E8" w:rsidRDefault="00BF47FB" w:rsidP="00695F41">
            <w:pPr>
              <w:rPr>
                <w:sz w:val="20"/>
                <w:szCs w:val="20"/>
              </w:rPr>
            </w:pPr>
            <w:r>
              <w:rPr>
                <w:sz w:val="20"/>
                <w:szCs w:val="20"/>
              </w:rPr>
              <w:t xml:space="preserve">Sally Dawkins </w:t>
            </w:r>
          </w:p>
        </w:tc>
        <w:tc>
          <w:tcPr>
            <w:tcW w:w="1781" w:type="dxa"/>
          </w:tcPr>
          <w:p w14:paraId="5F6641C3" w14:textId="70F0185F" w:rsidR="00E34CD4" w:rsidRPr="001F64E8" w:rsidRDefault="00BF47FB" w:rsidP="00695F41">
            <w:pPr>
              <w:rPr>
                <w:sz w:val="20"/>
                <w:szCs w:val="20"/>
              </w:rPr>
            </w:pPr>
            <w:r>
              <w:rPr>
                <w:sz w:val="20"/>
                <w:szCs w:val="20"/>
              </w:rPr>
              <w:t xml:space="preserve">2019 </w:t>
            </w:r>
          </w:p>
        </w:tc>
        <w:tc>
          <w:tcPr>
            <w:tcW w:w="2287" w:type="dxa"/>
          </w:tcPr>
          <w:p w14:paraId="70F5CB1A" w14:textId="3B0680DF" w:rsidR="00E34CD4" w:rsidRPr="001F64E8" w:rsidRDefault="0099459E" w:rsidP="00695F41">
            <w:pPr>
              <w:rPr>
                <w:sz w:val="20"/>
                <w:szCs w:val="20"/>
              </w:rPr>
            </w:pPr>
            <w:r>
              <w:rPr>
                <w:sz w:val="20"/>
                <w:szCs w:val="20"/>
              </w:rPr>
              <w:t xml:space="preserve">Resigned </w:t>
            </w:r>
          </w:p>
        </w:tc>
        <w:tc>
          <w:tcPr>
            <w:tcW w:w="1843" w:type="dxa"/>
          </w:tcPr>
          <w:p w14:paraId="207D888D" w14:textId="28431F82" w:rsidR="00E34CD4" w:rsidRDefault="00BF47FB" w:rsidP="00695F41">
            <w:pPr>
              <w:rPr>
                <w:sz w:val="20"/>
                <w:szCs w:val="20"/>
              </w:rPr>
            </w:pPr>
            <w:r>
              <w:rPr>
                <w:sz w:val="20"/>
                <w:szCs w:val="20"/>
              </w:rPr>
              <w:t xml:space="preserve">Anna Madgewick </w:t>
            </w:r>
          </w:p>
        </w:tc>
      </w:tr>
      <w:tr w:rsidR="00BF47FB" w:rsidRPr="002A201C" w14:paraId="493F26E3" w14:textId="77777777" w:rsidTr="00AA77DB">
        <w:tc>
          <w:tcPr>
            <w:tcW w:w="1555" w:type="dxa"/>
          </w:tcPr>
          <w:p w14:paraId="596AE810" w14:textId="25B5F53F" w:rsidR="00BF47FB" w:rsidRDefault="00BF47FB" w:rsidP="00695F41">
            <w:pPr>
              <w:rPr>
                <w:sz w:val="20"/>
                <w:szCs w:val="20"/>
              </w:rPr>
            </w:pPr>
            <w:r>
              <w:rPr>
                <w:sz w:val="20"/>
                <w:szCs w:val="20"/>
              </w:rPr>
              <w:t xml:space="preserve">Industry </w:t>
            </w:r>
          </w:p>
        </w:tc>
        <w:tc>
          <w:tcPr>
            <w:tcW w:w="2310" w:type="dxa"/>
          </w:tcPr>
          <w:p w14:paraId="755584CD" w14:textId="4EF577AF" w:rsidR="00BF47FB" w:rsidRDefault="00BF47FB" w:rsidP="00695F41">
            <w:pPr>
              <w:rPr>
                <w:sz w:val="20"/>
                <w:szCs w:val="20"/>
              </w:rPr>
            </w:pPr>
            <w:r>
              <w:rPr>
                <w:sz w:val="20"/>
                <w:szCs w:val="20"/>
              </w:rPr>
              <w:t xml:space="preserve">Anna Madgewick </w:t>
            </w:r>
          </w:p>
        </w:tc>
        <w:tc>
          <w:tcPr>
            <w:tcW w:w="1781" w:type="dxa"/>
          </w:tcPr>
          <w:p w14:paraId="6CD4A840" w14:textId="7F93A499" w:rsidR="00BF47FB" w:rsidRDefault="00BF47FB" w:rsidP="00695F41">
            <w:pPr>
              <w:rPr>
                <w:sz w:val="20"/>
                <w:szCs w:val="20"/>
              </w:rPr>
            </w:pPr>
            <w:r>
              <w:rPr>
                <w:sz w:val="20"/>
                <w:szCs w:val="20"/>
              </w:rPr>
              <w:t>2</w:t>
            </w:r>
            <w:r w:rsidR="00D60BC0">
              <w:rPr>
                <w:sz w:val="20"/>
                <w:szCs w:val="20"/>
              </w:rPr>
              <w:t xml:space="preserve">020 </w:t>
            </w:r>
          </w:p>
        </w:tc>
        <w:tc>
          <w:tcPr>
            <w:tcW w:w="2287" w:type="dxa"/>
          </w:tcPr>
          <w:p w14:paraId="3547A227" w14:textId="0E34E646" w:rsidR="00BF47FB" w:rsidRDefault="0099459E" w:rsidP="00695F41">
            <w:pPr>
              <w:rPr>
                <w:sz w:val="20"/>
                <w:szCs w:val="20"/>
              </w:rPr>
            </w:pPr>
            <w:r>
              <w:rPr>
                <w:sz w:val="20"/>
                <w:szCs w:val="20"/>
              </w:rPr>
              <w:t xml:space="preserve">Internal movement </w:t>
            </w:r>
          </w:p>
        </w:tc>
        <w:tc>
          <w:tcPr>
            <w:tcW w:w="1843" w:type="dxa"/>
          </w:tcPr>
          <w:p w14:paraId="1824723C" w14:textId="1B195B88" w:rsidR="00BF47FB" w:rsidRDefault="00D60BC0" w:rsidP="00695F41">
            <w:pPr>
              <w:rPr>
                <w:sz w:val="20"/>
                <w:szCs w:val="20"/>
              </w:rPr>
            </w:pPr>
            <w:r>
              <w:rPr>
                <w:sz w:val="20"/>
                <w:szCs w:val="20"/>
              </w:rPr>
              <w:t xml:space="preserve">Tim Bryson </w:t>
            </w:r>
          </w:p>
        </w:tc>
      </w:tr>
      <w:tr w:rsidR="00CE1AEB" w:rsidRPr="002A201C" w14:paraId="52901C4C" w14:textId="77777777" w:rsidTr="00AA77DB">
        <w:tc>
          <w:tcPr>
            <w:tcW w:w="1555" w:type="dxa"/>
          </w:tcPr>
          <w:p w14:paraId="7B616D76" w14:textId="05F91D28" w:rsidR="00CE1AEB" w:rsidRPr="001F64E8" w:rsidRDefault="00CE1AEB" w:rsidP="00695F41">
            <w:pPr>
              <w:rPr>
                <w:sz w:val="20"/>
                <w:szCs w:val="20"/>
              </w:rPr>
            </w:pPr>
            <w:r w:rsidRPr="001F64E8">
              <w:rPr>
                <w:sz w:val="20"/>
                <w:szCs w:val="20"/>
              </w:rPr>
              <w:t>Industry</w:t>
            </w:r>
          </w:p>
        </w:tc>
        <w:tc>
          <w:tcPr>
            <w:tcW w:w="2310" w:type="dxa"/>
          </w:tcPr>
          <w:p w14:paraId="63B135EF" w14:textId="6637E029" w:rsidR="00CE1AEB" w:rsidRPr="001F64E8" w:rsidRDefault="00CE1AEB" w:rsidP="00695F41">
            <w:pPr>
              <w:rPr>
                <w:sz w:val="20"/>
                <w:szCs w:val="20"/>
              </w:rPr>
            </w:pPr>
            <w:r w:rsidRPr="001F64E8">
              <w:rPr>
                <w:sz w:val="20"/>
                <w:szCs w:val="20"/>
              </w:rPr>
              <w:t xml:space="preserve">Peter </w:t>
            </w:r>
            <w:proofErr w:type="spellStart"/>
            <w:r w:rsidRPr="001F64E8">
              <w:rPr>
                <w:sz w:val="20"/>
                <w:szCs w:val="20"/>
              </w:rPr>
              <w:t>Ai</w:t>
            </w:r>
            <w:r w:rsidR="00FD1F30">
              <w:rPr>
                <w:sz w:val="20"/>
                <w:szCs w:val="20"/>
              </w:rPr>
              <w:t>t</w:t>
            </w:r>
            <w:r w:rsidRPr="001F64E8">
              <w:rPr>
                <w:sz w:val="20"/>
                <w:szCs w:val="20"/>
              </w:rPr>
              <w:t>si</w:t>
            </w:r>
            <w:proofErr w:type="spellEnd"/>
          </w:p>
        </w:tc>
        <w:tc>
          <w:tcPr>
            <w:tcW w:w="1781" w:type="dxa"/>
          </w:tcPr>
          <w:p w14:paraId="206F0B96" w14:textId="3E07B7B2" w:rsidR="00CE1AEB" w:rsidRPr="001F64E8" w:rsidRDefault="00CE1AEB" w:rsidP="00695F41">
            <w:pPr>
              <w:rPr>
                <w:sz w:val="20"/>
                <w:szCs w:val="20"/>
              </w:rPr>
            </w:pPr>
            <w:r w:rsidRPr="001F64E8">
              <w:rPr>
                <w:sz w:val="20"/>
                <w:szCs w:val="20"/>
              </w:rPr>
              <w:t>2018</w:t>
            </w:r>
          </w:p>
        </w:tc>
        <w:tc>
          <w:tcPr>
            <w:tcW w:w="2287" w:type="dxa"/>
          </w:tcPr>
          <w:p w14:paraId="5F1C3356" w14:textId="1AA1D36A" w:rsidR="00CE1AEB" w:rsidRPr="001F64E8" w:rsidRDefault="00C84BEA" w:rsidP="00695F41">
            <w:pPr>
              <w:rPr>
                <w:sz w:val="20"/>
                <w:szCs w:val="20"/>
              </w:rPr>
            </w:pPr>
            <w:r>
              <w:rPr>
                <w:sz w:val="20"/>
                <w:szCs w:val="20"/>
              </w:rPr>
              <w:t>Resigned</w:t>
            </w:r>
            <w:r w:rsidR="00CE1AEB" w:rsidRPr="001F64E8">
              <w:rPr>
                <w:sz w:val="20"/>
                <w:szCs w:val="20"/>
              </w:rPr>
              <w:t xml:space="preserve"> </w:t>
            </w:r>
          </w:p>
        </w:tc>
        <w:tc>
          <w:tcPr>
            <w:tcW w:w="1843" w:type="dxa"/>
          </w:tcPr>
          <w:p w14:paraId="57EA4CC6" w14:textId="389B002E" w:rsidR="00CE1AEB" w:rsidRPr="001F64E8" w:rsidRDefault="00CE1AEB" w:rsidP="00695F41">
            <w:pPr>
              <w:rPr>
                <w:sz w:val="20"/>
                <w:szCs w:val="20"/>
              </w:rPr>
            </w:pPr>
            <w:r w:rsidRPr="001F64E8">
              <w:rPr>
                <w:sz w:val="20"/>
                <w:szCs w:val="20"/>
              </w:rPr>
              <w:t xml:space="preserve">Stanley </w:t>
            </w:r>
            <w:proofErr w:type="spellStart"/>
            <w:r w:rsidRPr="001F64E8">
              <w:rPr>
                <w:sz w:val="20"/>
                <w:szCs w:val="20"/>
              </w:rPr>
              <w:t>Komunt</w:t>
            </w:r>
            <w:proofErr w:type="spellEnd"/>
          </w:p>
        </w:tc>
      </w:tr>
      <w:tr w:rsidR="001960D7" w:rsidRPr="002A201C" w14:paraId="7B71A0E0" w14:textId="77777777" w:rsidTr="00AA77DB">
        <w:tc>
          <w:tcPr>
            <w:tcW w:w="1555" w:type="dxa"/>
          </w:tcPr>
          <w:p w14:paraId="3E76C438" w14:textId="5D55B38C" w:rsidR="001960D7" w:rsidRPr="001F64E8" w:rsidRDefault="001960D7" w:rsidP="00695F41">
            <w:pPr>
              <w:rPr>
                <w:sz w:val="20"/>
                <w:szCs w:val="20"/>
              </w:rPr>
            </w:pPr>
            <w:r>
              <w:rPr>
                <w:sz w:val="20"/>
                <w:szCs w:val="20"/>
              </w:rPr>
              <w:t xml:space="preserve">Industry </w:t>
            </w:r>
          </w:p>
        </w:tc>
        <w:tc>
          <w:tcPr>
            <w:tcW w:w="2310" w:type="dxa"/>
          </w:tcPr>
          <w:p w14:paraId="6D526E82" w14:textId="5FD672CF" w:rsidR="001960D7" w:rsidRPr="001F64E8" w:rsidRDefault="001960D7" w:rsidP="00695F41">
            <w:pPr>
              <w:rPr>
                <w:sz w:val="20"/>
                <w:szCs w:val="20"/>
              </w:rPr>
            </w:pPr>
            <w:r>
              <w:rPr>
                <w:sz w:val="20"/>
                <w:szCs w:val="20"/>
              </w:rPr>
              <w:t xml:space="preserve">Stanley </w:t>
            </w:r>
            <w:proofErr w:type="spellStart"/>
            <w:r>
              <w:rPr>
                <w:sz w:val="20"/>
                <w:szCs w:val="20"/>
              </w:rPr>
              <w:t>Komunt</w:t>
            </w:r>
            <w:proofErr w:type="spellEnd"/>
            <w:r>
              <w:rPr>
                <w:sz w:val="20"/>
                <w:szCs w:val="20"/>
              </w:rPr>
              <w:t xml:space="preserve"> </w:t>
            </w:r>
          </w:p>
        </w:tc>
        <w:tc>
          <w:tcPr>
            <w:tcW w:w="1781" w:type="dxa"/>
          </w:tcPr>
          <w:p w14:paraId="0E666D16" w14:textId="28D2C529" w:rsidR="001960D7" w:rsidRPr="001F64E8" w:rsidRDefault="001960D7" w:rsidP="00695F41">
            <w:pPr>
              <w:rPr>
                <w:sz w:val="20"/>
                <w:szCs w:val="20"/>
              </w:rPr>
            </w:pPr>
            <w:r>
              <w:rPr>
                <w:sz w:val="20"/>
                <w:szCs w:val="20"/>
              </w:rPr>
              <w:t xml:space="preserve">2022 </w:t>
            </w:r>
          </w:p>
        </w:tc>
        <w:tc>
          <w:tcPr>
            <w:tcW w:w="2287" w:type="dxa"/>
          </w:tcPr>
          <w:p w14:paraId="0A73A236" w14:textId="04A49D66" w:rsidR="001960D7" w:rsidRPr="001F64E8" w:rsidRDefault="001960D7" w:rsidP="00695F41">
            <w:pPr>
              <w:rPr>
                <w:sz w:val="20"/>
                <w:szCs w:val="20"/>
              </w:rPr>
            </w:pPr>
            <w:r>
              <w:rPr>
                <w:sz w:val="20"/>
                <w:szCs w:val="20"/>
              </w:rPr>
              <w:t xml:space="preserve">Internal </w:t>
            </w:r>
            <w:r w:rsidR="0099459E">
              <w:rPr>
                <w:sz w:val="20"/>
                <w:szCs w:val="20"/>
              </w:rPr>
              <w:t>m</w:t>
            </w:r>
            <w:r>
              <w:rPr>
                <w:sz w:val="20"/>
                <w:szCs w:val="20"/>
              </w:rPr>
              <w:t xml:space="preserve">ovement </w:t>
            </w:r>
          </w:p>
        </w:tc>
        <w:tc>
          <w:tcPr>
            <w:tcW w:w="1843" w:type="dxa"/>
          </w:tcPr>
          <w:p w14:paraId="1122B475" w14:textId="6888759D" w:rsidR="001960D7" w:rsidRPr="001F64E8" w:rsidRDefault="001960D7" w:rsidP="00695F41">
            <w:pPr>
              <w:rPr>
                <w:sz w:val="20"/>
                <w:szCs w:val="20"/>
              </w:rPr>
            </w:pPr>
            <w:r>
              <w:rPr>
                <w:sz w:val="20"/>
                <w:szCs w:val="20"/>
              </w:rPr>
              <w:t xml:space="preserve">Tim Bryson </w:t>
            </w:r>
          </w:p>
        </w:tc>
      </w:tr>
      <w:tr w:rsidR="00D60BC0" w:rsidRPr="002A201C" w14:paraId="410D630A" w14:textId="77777777" w:rsidTr="00AA77DB">
        <w:tc>
          <w:tcPr>
            <w:tcW w:w="1555" w:type="dxa"/>
          </w:tcPr>
          <w:p w14:paraId="13404B31" w14:textId="4E226AB0" w:rsidR="00D60BC0" w:rsidRDefault="00D60BC0" w:rsidP="00695F41">
            <w:pPr>
              <w:rPr>
                <w:sz w:val="20"/>
                <w:szCs w:val="20"/>
              </w:rPr>
            </w:pPr>
            <w:r>
              <w:rPr>
                <w:sz w:val="20"/>
                <w:szCs w:val="20"/>
              </w:rPr>
              <w:t xml:space="preserve">Industry </w:t>
            </w:r>
          </w:p>
        </w:tc>
        <w:tc>
          <w:tcPr>
            <w:tcW w:w="2310" w:type="dxa"/>
          </w:tcPr>
          <w:p w14:paraId="249140D6" w14:textId="2C84A6C3" w:rsidR="00D60BC0" w:rsidRDefault="00D60BC0" w:rsidP="00695F41">
            <w:pPr>
              <w:rPr>
                <w:sz w:val="20"/>
                <w:szCs w:val="20"/>
              </w:rPr>
            </w:pPr>
            <w:r>
              <w:rPr>
                <w:sz w:val="20"/>
                <w:szCs w:val="20"/>
              </w:rPr>
              <w:t xml:space="preserve">Joshua Kais </w:t>
            </w:r>
          </w:p>
        </w:tc>
        <w:tc>
          <w:tcPr>
            <w:tcW w:w="1781" w:type="dxa"/>
          </w:tcPr>
          <w:p w14:paraId="737127C2" w14:textId="685F93F1" w:rsidR="00D60BC0" w:rsidRDefault="00D60BC0" w:rsidP="00695F41">
            <w:pPr>
              <w:rPr>
                <w:sz w:val="20"/>
                <w:szCs w:val="20"/>
              </w:rPr>
            </w:pPr>
            <w:r>
              <w:rPr>
                <w:sz w:val="20"/>
                <w:szCs w:val="20"/>
              </w:rPr>
              <w:t xml:space="preserve">2022 </w:t>
            </w:r>
          </w:p>
        </w:tc>
        <w:tc>
          <w:tcPr>
            <w:tcW w:w="2287" w:type="dxa"/>
          </w:tcPr>
          <w:p w14:paraId="570F2B65" w14:textId="308CA280" w:rsidR="00D60BC0" w:rsidRDefault="00D60BC0" w:rsidP="00695F41">
            <w:pPr>
              <w:rPr>
                <w:sz w:val="20"/>
                <w:szCs w:val="20"/>
              </w:rPr>
            </w:pPr>
            <w:r>
              <w:rPr>
                <w:sz w:val="20"/>
                <w:szCs w:val="20"/>
              </w:rPr>
              <w:t xml:space="preserve">Resigned </w:t>
            </w:r>
          </w:p>
        </w:tc>
        <w:tc>
          <w:tcPr>
            <w:tcW w:w="1843" w:type="dxa"/>
          </w:tcPr>
          <w:p w14:paraId="7C00AD83" w14:textId="3D11C5B2" w:rsidR="00D60BC0" w:rsidRDefault="00D60BC0" w:rsidP="00695F41">
            <w:pPr>
              <w:rPr>
                <w:sz w:val="20"/>
                <w:szCs w:val="20"/>
              </w:rPr>
            </w:pPr>
            <w:r>
              <w:rPr>
                <w:sz w:val="20"/>
                <w:szCs w:val="20"/>
              </w:rPr>
              <w:t xml:space="preserve">Megan Kinowin </w:t>
            </w:r>
          </w:p>
        </w:tc>
      </w:tr>
      <w:tr w:rsidR="004D6BA4" w:rsidRPr="002A201C" w14:paraId="4BB97A4F" w14:textId="77777777" w:rsidTr="00AA77DB">
        <w:tc>
          <w:tcPr>
            <w:tcW w:w="1555" w:type="dxa"/>
          </w:tcPr>
          <w:p w14:paraId="38651620" w14:textId="6FA4F104" w:rsidR="004D6BA4" w:rsidRPr="001F64E8" w:rsidRDefault="004D6BA4" w:rsidP="00695F41">
            <w:pPr>
              <w:rPr>
                <w:sz w:val="20"/>
                <w:szCs w:val="20"/>
              </w:rPr>
            </w:pPr>
            <w:r>
              <w:rPr>
                <w:sz w:val="20"/>
                <w:szCs w:val="20"/>
              </w:rPr>
              <w:t xml:space="preserve">Industry </w:t>
            </w:r>
          </w:p>
        </w:tc>
        <w:tc>
          <w:tcPr>
            <w:tcW w:w="2310" w:type="dxa"/>
          </w:tcPr>
          <w:p w14:paraId="190E90A9" w14:textId="75850F07" w:rsidR="004D6BA4" w:rsidRPr="001F64E8" w:rsidRDefault="004D6BA4" w:rsidP="00695F41">
            <w:pPr>
              <w:rPr>
                <w:sz w:val="20"/>
                <w:szCs w:val="20"/>
              </w:rPr>
            </w:pPr>
            <w:proofErr w:type="spellStart"/>
            <w:r>
              <w:rPr>
                <w:sz w:val="20"/>
                <w:szCs w:val="20"/>
              </w:rPr>
              <w:t>Musje</w:t>
            </w:r>
            <w:proofErr w:type="spellEnd"/>
            <w:r>
              <w:rPr>
                <w:sz w:val="20"/>
                <w:szCs w:val="20"/>
              </w:rPr>
              <w:t xml:space="preserve"> </w:t>
            </w:r>
            <w:proofErr w:type="spellStart"/>
            <w:r>
              <w:rPr>
                <w:sz w:val="20"/>
                <w:szCs w:val="20"/>
              </w:rPr>
              <w:t>Werror</w:t>
            </w:r>
            <w:proofErr w:type="spellEnd"/>
          </w:p>
        </w:tc>
        <w:tc>
          <w:tcPr>
            <w:tcW w:w="1781" w:type="dxa"/>
          </w:tcPr>
          <w:p w14:paraId="5ED05E5D" w14:textId="18903045" w:rsidR="004D6BA4" w:rsidRPr="001F64E8" w:rsidRDefault="004D6BA4" w:rsidP="00695F41">
            <w:pPr>
              <w:rPr>
                <w:sz w:val="20"/>
                <w:szCs w:val="20"/>
              </w:rPr>
            </w:pPr>
            <w:r>
              <w:rPr>
                <w:sz w:val="20"/>
                <w:szCs w:val="20"/>
              </w:rPr>
              <w:t xml:space="preserve">2022 </w:t>
            </w:r>
          </w:p>
        </w:tc>
        <w:tc>
          <w:tcPr>
            <w:tcW w:w="2287" w:type="dxa"/>
          </w:tcPr>
          <w:p w14:paraId="7AC0EDBF" w14:textId="6D3214B0" w:rsidR="004D6BA4" w:rsidRPr="001F64E8" w:rsidRDefault="004D6BA4" w:rsidP="00695F41">
            <w:pPr>
              <w:rPr>
                <w:sz w:val="20"/>
                <w:szCs w:val="20"/>
              </w:rPr>
            </w:pPr>
            <w:r>
              <w:rPr>
                <w:sz w:val="20"/>
                <w:szCs w:val="20"/>
              </w:rPr>
              <w:t xml:space="preserve">Internal </w:t>
            </w:r>
            <w:r w:rsidR="0099459E">
              <w:rPr>
                <w:sz w:val="20"/>
                <w:szCs w:val="20"/>
              </w:rPr>
              <w:t>m</w:t>
            </w:r>
            <w:r>
              <w:rPr>
                <w:sz w:val="20"/>
                <w:szCs w:val="20"/>
              </w:rPr>
              <w:t xml:space="preserve">ovement </w:t>
            </w:r>
          </w:p>
        </w:tc>
        <w:tc>
          <w:tcPr>
            <w:tcW w:w="1843" w:type="dxa"/>
          </w:tcPr>
          <w:p w14:paraId="566DC207" w14:textId="1B94124E" w:rsidR="004D6BA4" w:rsidRPr="001F64E8" w:rsidRDefault="004D6BA4" w:rsidP="00695F41">
            <w:pPr>
              <w:rPr>
                <w:sz w:val="20"/>
                <w:szCs w:val="20"/>
              </w:rPr>
            </w:pPr>
            <w:r>
              <w:rPr>
                <w:sz w:val="20"/>
                <w:szCs w:val="20"/>
              </w:rPr>
              <w:t xml:space="preserve">Harold Duigu </w:t>
            </w:r>
          </w:p>
        </w:tc>
      </w:tr>
      <w:tr w:rsidR="00CE1AEB" w:rsidRPr="002A201C" w14:paraId="45C49935" w14:textId="77777777" w:rsidTr="00AA77DB">
        <w:tc>
          <w:tcPr>
            <w:tcW w:w="1555" w:type="dxa"/>
          </w:tcPr>
          <w:p w14:paraId="7D9A7DAD" w14:textId="1988EA8C" w:rsidR="00CE1AEB" w:rsidRPr="001F64E8" w:rsidRDefault="00CE1AEB" w:rsidP="00695F41">
            <w:pPr>
              <w:rPr>
                <w:sz w:val="20"/>
                <w:szCs w:val="20"/>
              </w:rPr>
            </w:pPr>
            <w:r w:rsidRPr="001F64E8">
              <w:rPr>
                <w:sz w:val="20"/>
                <w:szCs w:val="20"/>
              </w:rPr>
              <w:t>Industry</w:t>
            </w:r>
          </w:p>
        </w:tc>
        <w:tc>
          <w:tcPr>
            <w:tcW w:w="2310" w:type="dxa"/>
          </w:tcPr>
          <w:p w14:paraId="2AD44F88" w14:textId="59B7D861" w:rsidR="00CE1AEB" w:rsidRPr="001F64E8" w:rsidRDefault="00CE1AEB" w:rsidP="00695F41">
            <w:pPr>
              <w:rPr>
                <w:sz w:val="20"/>
                <w:szCs w:val="20"/>
              </w:rPr>
            </w:pPr>
            <w:r w:rsidRPr="001F64E8">
              <w:rPr>
                <w:sz w:val="20"/>
                <w:szCs w:val="20"/>
              </w:rPr>
              <w:t>Philippe Blanchard</w:t>
            </w:r>
          </w:p>
        </w:tc>
        <w:tc>
          <w:tcPr>
            <w:tcW w:w="1781" w:type="dxa"/>
          </w:tcPr>
          <w:p w14:paraId="2DFBEDA6" w14:textId="2E40BCCC" w:rsidR="00CE1AEB" w:rsidRPr="001F64E8" w:rsidRDefault="00D604C6" w:rsidP="00695F41">
            <w:pPr>
              <w:rPr>
                <w:sz w:val="20"/>
                <w:szCs w:val="20"/>
              </w:rPr>
            </w:pPr>
            <w:r w:rsidRPr="001F64E8">
              <w:rPr>
                <w:sz w:val="20"/>
                <w:szCs w:val="20"/>
              </w:rPr>
              <w:t>2018</w:t>
            </w:r>
          </w:p>
        </w:tc>
        <w:tc>
          <w:tcPr>
            <w:tcW w:w="2287" w:type="dxa"/>
          </w:tcPr>
          <w:p w14:paraId="34D8B998" w14:textId="355085A5" w:rsidR="00CE1AEB" w:rsidRPr="001F64E8" w:rsidRDefault="00636A2B" w:rsidP="00695F41">
            <w:pPr>
              <w:rPr>
                <w:sz w:val="20"/>
                <w:szCs w:val="20"/>
              </w:rPr>
            </w:pPr>
            <w:r w:rsidRPr="0099459E">
              <w:rPr>
                <w:sz w:val="20"/>
                <w:szCs w:val="20"/>
              </w:rPr>
              <w:t xml:space="preserve">Internal </w:t>
            </w:r>
            <w:r w:rsidR="00500806" w:rsidRPr="0099459E">
              <w:rPr>
                <w:sz w:val="20"/>
                <w:szCs w:val="20"/>
              </w:rPr>
              <w:t>movement</w:t>
            </w:r>
            <w:r w:rsidRPr="0099459E">
              <w:rPr>
                <w:sz w:val="20"/>
                <w:szCs w:val="20"/>
              </w:rPr>
              <w:t xml:space="preserve"> </w:t>
            </w:r>
          </w:p>
        </w:tc>
        <w:tc>
          <w:tcPr>
            <w:tcW w:w="1843" w:type="dxa"/>
          </w:tcPr>
          <w:p w14:paraId="7954D036" w14:textId="355F714E" w:rsidR="00CE1AEB" w:rsidRPr="001F64E8" w:rsidRDefault="00D604C6" w:rsidP="00695F41">
            <w:pPr>
              <w:rPr>
                <w:sz w:val="20"/>
                <w:szCs w:val="20"/>
              </w:rPr>
            </w:pPr>
            <w:r w:rsidRPr="001F64E8">
              <w:rPr>
                <w:sz w:val="20"/>
                <w:szCs w:val="20"/>
              </w:rPr>
              <w:t>Jean-</w:t>
            </w:r>
            <w:r w:rsidR="0099459E">
              <w:rPr>
                <w:sz w:val="20"/>
                <w:szCs w:val="20"/>
              </w:rPr>
              <w:t>M</w:t>
            </w:r>
            <w:r w:rsidRPr="001F64E8">
              <w:rPr>
                <w:sz w:val="20"/>
                <w:szCs w:val="20"/>
              </w:rPr>
              <w:t xml:space="preserve">arc </w:t>
            </w:r>
            <w:proofErr w:type="spellStart"/>
            <w:r w:rsidRPr="001F64E8">
              <w:rPr>
                <w:sz w:val="20"/>
                <w:szCs w:val="20"/>
              </w:rPr>
              <w:t>N</w:t>
            </w:r>
            <w:r w:rsidR="0099459E">
              <w:rPr>
                <w:sz w:val="20"/>
                <w:szCs w:val="20"/>
              </w:rPr>
              <w:t>o</w:t>
            </w:r>
            <w:r w:rsidRPr="001F64E8">
              <w:rPr>
                <w:sz w:val="20"/>
                <w:szCs w:val="20"/>
              </w:rPr>
              <w:t>iray</w:t>
            </w:r>
            <w:proofErr w:type="spellEnd"/>
          </w:p>
        </w:tc>
      </w:tr>
      <w:tr w:rsidR="00D604C6" w:rsidRPr="002A201C" w14:paraId="13BE0E9F" w14:textId="77777777" w:rsidTr="00AA77DB">
        <w:tc>
          <w:tcPr>
            <w:tcW w:w="1555" w:type="dxa"/>
          </w:tcPr>
          <w:p w14:paraId="4B398188" w14:textId="0A48EDD2" w:rsidR="00D604C6" w:rsidRPr="001F64E8" w:rsidRDefault="00D604C6" w:rsidP="00695F41">
            <w:pPr>
              <w:rPr>
                <w:sz w:val="20"/>
                <w:szCs w:val="20"/>
              </w:rPr>
            </w:pPr>
            <w:r w:rsidRPr="001F64E8">
              <w:rPr>
                <w:sz w:val="20"/>
                <w:szCs w:val="20"/>
              </w:rPr>
              <w:lastRenderedPageBreak/>
              <w:t>Industry</w:t>
            </w:r>
          </w:p>
        </w:tc>
        <w:tc>
          <w:tcPr>
            <w:tcW w:w="2310" w:type="dxa"/>
          </w:tcPr>
          <w:p w14:paraId="782B2834" w14:textId="083D08FB" w:rsidR="00D604C6" w:rsidRPr="001F64E8" w:rsidRDefault="00D604C6" w:rsidP="00695F41">
            <w:pPr>
              <w:rPr>
                <w:sz w:val="20"/>
                <w:szCs w:val="20"/>
              </w:rPr>
            </w:pPr>
            <w:proofErr w:type="spellStart"/>
            <w:r w:rsidRPr="001F64E8">
              <w:rPr>
                <w:sz w:val="20"/>
                <w:szCs w:val="20"/>
              </w:rPr>
              <w:t>Fional</w:t>
            </w:r>
            <w:proofErr w:type="spellEnd"/>
            <w:r w:rsidRPr="001F64E8">
              <w:rPr>
                <w:sz w:val="20"/>
                <w:szCs w:val="20"/>
              </w:rPr>
              <w:t xml:space="preserve">-Opal </w:t>
            </w:r>
            <w:proofErr w:type="spellStart"/>
            <w:r w:rsidRPr="001F64E8">
              <w:rPr>
                <w:sz w:val="20"/>
                <w:szCs w:val="20"/>
              </w:rPr>
              <w:t>Pagla</w:t>
            </w:r>
            <w:proofErr w:type="spellEnd"/>
          </w:p>
        </w:tc>
        <w:tc>
          <w:tcPr>
            <w:tcW w:w="1781" w:type="dxa"/>
          </w:tcPr>
          <w:p w14:paraId="2AB23F04" w14:textId="76BB2BF8" w:rsidR="00D604C6" w:rsidRPr="001F64E8" w:rsidRDefault="00D604C6" w:rsidP="00695F41">
            <w:pPr>
              <w:rPr>
                <w:sz w:val="20"/>
                <w:szCs w:val="20"/>
              </w:rPr>
            </w:pPr>
            <w:r w:rsidRPr="001F64E8">
              <w:rPr>
                <w:sz w:val="20"/>
                <w:szCs w:val="20"/>
              </w:rPr>
              <w:t>2015</w:t>
            </w:r>
          </w:p>
        </w:tc>
        <w:tc>
          <w:tcPr>
            <w:tcW w:w="2287" w:type="dxa"/>
          </w:tcPr>
          <w:p w14:paraId="13283421" w14:textId="08BD77D9" w:rsidR="00D604C6" w:rsidRPr="001F64E8" w:rsidRDefault="00D604C6" w:rsidP="00695F41">
            <w:pPr>
              <w:rPr>
                <w:sz w:val="20"/>
                <w:szCs w:val="20"/>
              </w:rPr>
            </w:pPr>
            <w:r w:rsidRPr="001F64E8">
              <w:rPr>
                <w:sz w:val="20"/>
                <w:szCs w:val="20"/>
              </w:rPr>
              <w:t>Left</w:t>
            </w:r>
            <w:r w:rsidR="003767D9">
              <w:rPr>
                <w:sz w:val="20"/>
                <w:szCs w:val="20"/>
              </w:rPr>
              <w:t xml:space="preserve"> </w:t>
            </w:r>
            <w:r w:rsidRPr="001F64E8">
              <w:rPr>
                <w:sz w:val="20"/>
                <w:szCs w:val="20"/>
              </w:rPr>
              <w:t>Total E&amp;P Ltd</w:t>
            </w:r>
          </w:p>
        </w:tc>
        <w:tc>
          <w:tcPr>
            <w:tcW w:w="1843" w:type="dxa"/>
          </w:tcPr>
          <w:p w14:paraId="086487E5" w14:textId="4062700D" w:rsidR="00D604C6" w:rsidRPr="001F64E8" w:rsidRDefault="001655A8" w:rsidP="00695F41">
            <w:pPr>
              <w:rPr>
                <w:sz w:val="20"/>
                <w:szCs w:val="20"/>
              </w:rPr>
            </w:pPr>
            <w:r w:rsidRPr="001F64E8">
              <w:rPr>
                <w:sz w:val="20"/>
                <w:szCs w:val="20"/>
              </w:rPr>
              <w:t xml:space="preserve">Position </w:t>
            </w:r>
            <w:r w:rsidR="00847FE3">
              <w:rPr>
                <w:sz w:val="20"/>
                <w:szCs w:val="20"/>
              </w:rPr>
              <w:t xml:space="preserve">made redundant </w:t>
            </w:r>
          </w:p>
        </w:tc>
      </w:tr>
      <w:tr w:rsidR="00CE1AEB" w:rsidRPr="002A201C" w14:paraId="021FB9B6" w14:textId="77777777" w:rsidTr="00AA77DB">
        <w:tc>
          <w:tcPr>
            <w:tcW w:w="1555" w:type="dxa"/>
          </w:tcPr>
          <w:p w14:paraId="0BADADA3" w14:textId="0CD53C7F" w:rsidR="00CE1AEB" w:rsidRPr="001F64E8" w:rsidRDefault="00CE1AEB" w:rsidP="00695F41">
            <w:pPr>
              <w:rPr>
                <w:sz w:val="20"/>
                <w:szCs w:val="20"/>
              </w:rPr>
            </w:pPr>
            <w:r w:rsidRPr="001F64E8">
              <w:rPr>
                <w:sz w:val="20"/>
                <w:szCs w:val="20"/>
              </w:rPr>
              <w:t>Industry</w:t>
            </w:r>
          </w:p>
        </w:tc>
        <w:tc>
          <w:tcPr>
            <w:tcW w:w="2310" w:type="dxa"/>
          </w:tcPr>
          <w:p w14:paraId="20EB07A1" w14:textId="5527456B" w:rsidR="00CE1AEB" w:rsidRPr="001F64E8" w:rsidRDefault="00CE1AEB" w:rsidP="00695F41">
            <w:pPr>
              <w:rPr>
                <w:sz w:val="20"/>
                <w:szCs w:val="20"/>
              </w:rPr>
            </w:pPr>
            <w:r w:rsidRPr="001F64E8">
              <w:rPr>
                <w:sz w:val="20"/>
                <w:szCs w:val="20"/>
              </w:rPr>
              <w:t>Andrew Barry</w:t>
            </w:r>
          </w:p>
        </w:tc>
        <w:tc>
          <w:tcPr>
            <w:tcW w:w="1781" w:type="dxa"/>
          </w:tcPr>
          <w:p w14:paraId="739074EA" w14:textId="0C48FBFA" w:rsidR="00CE1AEB" w:rsidRPr="001F64E8" w:rsidRDefault="00CE1AEB" w:rsidP="00695F41">
            <w:pPr>
              <w:rPr>
                <w:sz w:val="20"/>
                <w:szCs w:val="20"/>
              </w:rPr>
            </w:pPr>
            <w:r w:rsidRPr="001F64E8">
              <w:rPr>
                <w:sz w:val="20"/>
                <w:szCs w:val="20"/>
              </w:rPr>
              <w:t>2021</w:t>
            </w:r>
          </w:p>
        </w:tc>
        <w:tc>
          <w:tcPr>
            <w:tcW w:w="2287" w:type="dxa"/>
          </w:tcPr>
          <w:p w14:paraId="07E23583" w14:textId="13AAD3AC" w:rsidR="00CE1AEB" w:rsidRPr="001F64E8" w:rsidRDefault="005B0AB2" w:rsidP="00695F41">
            <w:pPr>
              <w:rPr>
                <w:sz w:val="20"/>
                <w:szCs w:val="20"/>
              </w:rPr>
            </w:pPr>
            <w:r>
              <w:rPr>
                <w:sz w:val="20"/>
                <w:szCs w:val="20"/>
              </w:rPr>
              <w:t xml:space="preserve">Internal movement </w:t>
            </w:r>
          </w:p>
        </w:tc>
        <w:tc>
          <w:tcPr>
            <w:tcW w:w="1843" w:type="dxa"/>
          </w:tcPr>
          <w:p w14:paraId="0C2BA9DA" w14:textId="7E5790DF" w:rsidR="00CE1AEB" w:rsidRPr="001F64E8" w:rsidRDefault="00CE1AEB" w:rsidP="00695F41">
            <w:pPr>
              <w:rPr>
                <w:sz w:val="20"/>
                <w:szCs w:val="20"/>
              </w:rPr>
            </w:pPr>
            <w:r w:rsidRPr="001F64E8">
              <w:rPr>
                <w:sz w:val="20"/>
                <w:szCs w:val="20"/>
              </w:rPr>
              <w:t xml:space="preserve">Peter </w:t>
            </w:r>
            <w:proofErr w:type="spellStart"/>
            <w:r w:rsidRPr="001F64E8">
              <w:rPr>
                <w:sz w:val="20"/>
                <w:szCs w:val="20"/>
              </w:rPr>
              <w:t>Larden</w:t>
            </w:r>
            <w:proofErr w:type="spellEnd"/>
          </w:p>
        </w:tc>
      </w:tr>
      <w:tr w:rsidR="00CE1AEB" w:rsidRPr="002A201C" w14:paraId="21049278" w14:textId="77777777" w:rsidTr="00AA77DB">
        <w:tc>
          <w:tcPr>
            <w:tcW w:w="1555" w:type="dxa"/>
          </w:tcPr>
          <w:p w14:paraId="0DE19660" w14:textId="6F86C90E" w:rsidR="00CE1AEB" w:rsidRPr="001F64E8" w:rsidRDefault="00CE1AEB" w:rsidP="00695F41">
            <w:pPr>
              <w:rPr>
                <w:sz w:val="20"/>
                <w:szCs w:val="20"/>
              </w:rPr>
            </w:pPr>
            <w:r w:rsidRPr="001F64E8">
              <w:rPr>
                <w:sz w:val="20"/>
                <w:szCs w:val="20"/>
              </w:rPr>
              <w:t>Industry</w:t>
            </w:r>
          </w:p>
        </w:tc>
        <w:tc>
          <w:tcPr>
            <w:tcW w:w="2310" w:type="dxa"/>
          </w:tcPr>
          <w:p w14:paraId="22529EC5" w14:textId="08320240" w:rsidR="00CE1AEB" w:rsidRPr="001F64E8" w:rsidRDefault="00CE1AEB" w:rsidP="00695F41">
            <w:pPr>
              <w:rPr>
                <w:sz w:val="20"/>
                <w:szCs w:val="20"/>
              </w:rPr>
            </w:pPr>
            <w:r w:rsidRPr="001F64E8">
              <w:rPr>
                <w:sz w:val="20"/>
                <w:szCs w:val="20"/>
              </w:rPr>
              <w:t>Robert Aisi</w:t>
            </w:r>
          </w:p>
        </w:tc>
        <w:tc>
          <w:tcPr>
            <w:tcW w:w="1781" w:type="dxa"/>
          </w:tcPr>
          <w:p w14:paraId="56A1A064" w14:textId="2EAC4490" w:rsidR="00CE1AEB" w:rsidRPr="001F64E8" w:rsidRDefault="00CE1AEB" w:rsidP="00695F41">
            <w:pPr>
              <w:rPr>
                <w:sz w:val="20"/>
                <w:szCs w:val="20"/>
              </w:rPr>
            </w:pPr>
            <w:r w:rsidRPr="001F64E8">
              <w:rPr>
                <w:sz w:val="20"/>
                <w:szCs w:val="20"/>
              </w:rPr>
              <w:t>2018</w:t>
            </w:r>
          </w:p>
        </w:tc>
        <w:tc>
          <w:tcPr>
            <w:tcW w:w="2287" w:type="dxa"/>
          </w:tcPr>
          <w:p w14:paraId="1192F858" w14:textId="6E38E49D" w:rsidR="00CE1AEB" w:rsidRPr="001F64E8" w:rsidRDefault="003767D9" w:rsidP="00695F41">
            <w:pPr>
              <w:rPr>
                <w:sz w:val="20"/>
                <w:szCs w:val="20"/>
              </w:rPr>
            </w:pPr>
            <w:r w:rsidRPr="000A2829">
              <w:rPr>
                <w:sz w:val="20"/>
                <w:szCs w:val="20"/>
              </w:rPr>
              <w:t xml:space="preserve">Resigned </w:t>
            </w:r>
          </w:p>
        </w:tc>
        <w:tc>
          <w:tcPr>
            <w:tcW w:w="1843" w:type="dxa"/>
          </w:tcPr>
          <w:p w14:paraId="4E4DFD8B" w14:textId="4D217B2B" w:rsidR="00CE1AEB" w:rsidRPr="001F64E8" w:rsidRDefault="001655A8" w:rsidP="00695F41">
            <w:pPr>
              <w:rPr>
                <w:sz w:val="20"/>
                <w:szCs w:val="20"/>
              </w:rPr>
            </w:pPr>
            <w:r w:rsidRPr="001F64E8">
              <w:rPr>
                <w:sz w:val="20"/>
                <w:szCs w:val="20"/>
              </w:rPr>
              <w:t>Samuel Koyama</w:t>
            </w:r>
          </w:p>
        </w:tc>
      </w:tr>
      <w:tr w:rsidR="00490024" w:rsidRPr="002A201C" w14:paraId="71A7672D" w14:textId="77777777" w:rsidTr="00AA77DB">
        <w:tc>
          <w:tcPr>
            <w:tcW w:w="1555" w:type="dxa"/>
          </w:tcPr>
          <w:p w14:paraId="55AFC56D" w14:textId="0ECD8900" w:rsidR="00490024" w:rsidRPr="001F64E8" w:rsidRDefault="00B526B8" w:rsidP="00695F41">
            <w:pPr>
              <w:rPr>
                <w:sz w:val="20"/>
                <w:szCs w:val="20"/>
              </w:rPr>
            </w:pPr>
            <w:r w:rsidRPr="001F64E8">
              <w:rPr>
                <w:sz w:val="20"/>
                <w:szCs w:val="20"/>
              </w:rPr>
              <w:t>Industry</w:t>
            </w:r>
          </w:p>
        </w:tc>
        <w:tc>
          <w:tcPr>
            <w:tcW w:w="2310" w:type="dxa"/>
          </w:tcPr>
          <w:p w14:paraId="5335DA70" w14:textId="35B99692" w:rsidR="00490024" w:rsidRPr="001F64E8" w:rsidRDefault="00B526B8" w:rsidP="00695F41">
            <w:pPr>
              <w:rPr>
                <w:sz w:val="20"/>
                <w:szCs w:val="20"/>
              </w:rPr>
            </w:pPr>
            <w:r w:rsidRPr="001F64E8">
              <w:rPr>
                <w:sz w:val="20"/>
                <w:szCs w:val="20"/>
              </w:rPr>
              <w:t xml:space="preserve">Anthony </w:t>
            </w:r>
            <w:proofErr w:type="spellStart"/>
            <w:r w:rsidRPr="001F64E8">
              <w:rPr>
                <w:sz w:val="20"/>
                <w:szCs w:val="20"/>
              </w:rPr>
              <w:t>Samare</w:t>
            </w:r>
            <w:proofErr w:type="spellEnd"/>
          </w:p>
        </w:tc>
        <w:tc>
          <w:tcPr>
            <w:tcW w:w="1781" w:type="dxa"/>
          </w:tcPr>
          <w:p w14:paraId="5409CD7B" w14:textId="69F341F2" w:rsidR="00490024" w:rsidRPr="001F64E8" w:rsidRDefault="00B526B8" w:rsidP="00695F41">
            <w:pPr>
              <w:rPr>
                <w:sz w:val="20"/>
                <w:szCs w:val="20"/>
              </w:rPr>
            </w:pPr>
            <w:r w:rsidRPr="001F64E8">
              <w:rPr>
                <w:sz w:val="20"/>
                <w:szCs w:val="20"/>
              </w:rPr>
              <w:t>2021</w:t>
            </w:r>
          </w:p>
        </w:tc>
        <w:tc>
          <w:tcPr>
            <w:tcW w:w="2287" w:type="dxa"/>
          </w:tcPr>
          <w:p w14:paraId="171CDCE0" w14:textId="4C8C6217" w:rsidR="00490024" w:rsidRPr="001F64E8" w:rsidRDefault="000A2829" w:rsidP="00695F41">
            <w:pPr>
              <w:rPr>
                <w:sz w:val="20"/>
                <w:szCs w:val="20"/>
              </w:rPr>
            </w:pPr>
            <w:r>
              <w:rPr>
                <w:sz w:val="20"/>
                <w:szCs w:val="20"/>
              </w:rPr>
              <w:t xml:space="preserve">Resigned </w:t>
            </w:r>
          </w:p>
        </w:tc>
        <w:tc>
          <w:tcPr>
            <w:tcW w:w="1843" w:type="dxa"/>
          </w:tcPr>
          <w:p w14:paraId="49523426" w14:textId="2FA23AB6" w:rsidR="00490024" w:rsidRPr="001F64E8" w:rsidRDefault="00295444" w:rsidP="00695F41">
            <w:pPr>
              <w:rPr>
                <w:sz w:val="20"/>
                <w:szCs w:val="20"/>
              </w:rPr>
            </w:pPr>
            <w:r>
              <w:rPr>
                <w:sz w:val="20"/>
                <w:szCs w:val="20"/>
              </w:rPr>
              <w:t>Porgera project on hold-yet to provide name</w:t>
            </w:r>
          </w:p>
        </w:tc>
      </w:tr>
      <w:tr w:rsidR="00295444" w:rsidRPr="002A201C" w14:paraId="7F0D7036" w14:textId="77777777" w:rsidTr="00AA77DB">
        <w:tc>
          <w:tcPr>
            <w:tcW w:w="1555" w:type="dxa"/>
          </w:tcPr>
          <w:p w14:paraId="2162AAFC" w14:textId="4D2705E8" w:rsidR="00295444" w:rsidRPr="001F64E8" w:rsidRDefault="00295444" w:rsidP="00295444">
            <w:pPr>
              <w:rPr>
                <w:sz w:val="20"/>
                <w:szCs w:val="20"/>
              </w:rPr>
            </w:pPr>
            <w:r w:rsidRPr="001F64E8">
              <w:rPr>
                <w:sz w:val="20"/>
                <w:szCs w:val="20"/>
              </w:rPr>
              <w:t>Industry</w:t>
            </w:r>
          </w:p>
        </w:tc>
        <w:tc>
          <w:tcPr>
            <w:tcW w:w="2310" w:type="dxa"/>
          </w:tcPr>
          <w:p w14:paraId="61464BD4" w14:textId="326BCF2E" w:rsidR="00295444" w:rsidRPr="001F64E8" w:rsidRDefault="00295444" w:rsidP="00295444">
            <w:pPr>
              <w:rPr>
                <w:sz w:val="20"/>
                <w:szCs w:val="20"/>
              </w:rPr>
            </w:pPr>
            <w:r w:rsidRPr="001F64E8">
              <w:rPr>
                <w:sz w:val="20"/>
                <w:szCs w:val="20"/>
              </w:rPr>
              <w:t xml:space="preserve">Gertrude </w:t>
            </w:r>
            <w:proofErr w:type="spellStart"/>
            <w:r w:rsidRPr="001F64E8">
              <w:rPr>
                <w:sz w:val="20"/>
                <w:szCs w:val="20"/>
              </w:rPr>
              <w:t>Tamade</w:t>
            </w:r>
            <w:proofErr w:type="spellEnd"/>
          </w:p>
        </w:tc>
        <w:tc>
          <w:tcPr>
            <w:tcW w:w="1781" w:type="dxa"/>
          </w:tcPr>
          <w:p w14:paraId="60D7EC64" w14:textId="05A17778" w:rsidR="00295444" w:rsidRPr="001F64E8" w:rsidRDefault="00295444" w:rsidP="00295444">
            <w:pPr>
              <w:rPr>
                <w:sz w:val="20"/>
                <w:szCs w:val="20"/>
              </w:rPr>
            </w:pPr>
            <w:r w:rsidRPr="001F64E8">
              <w:rPr>
                <w:sz w:val="20"/>
                <w:szCs w:val="20"/>
              </w:rPr>
              <w:t>2021</w:t>
            </w:r>
          </w:p>
        </w:tc>
        <w:tc>
          <w:tcPr>
            <w:tcW w:w="2287" w:type="dxa"/>
          </w:tcPr>
          <w:p w14:paraId="56949324" w14:textId="37314578" w:rsidR="00295444" w:rsidRPr="001F64E8" w:rsidRDefault="00295444" w:rsidP="00295444">
            <w:pPr>
              <w:rPr>
                <w:sz w:val="20"/>
                <w:szCs w:val="20"/>
              </w:rPr>
            </w:pPr>
            <w:r>
              <w:rPr>
                <w:sz w:val="20"/>
                <w:szCs w:val="20"/>
              </w:rPr>
              <w:t>Resigned</w:t>
            </w:r>
          </w:p>
        </w:tc>
        <w:tc>
          <w:tcPr>
            <w:tcW w:w="1843" w:type="dxa"/>
          </w:tcPr>
          <w:p w14:paraId="1CDDAB9D" w14:textId="7C30C56E" w:rsidR="00295444" w:rsidRPr="001F64E8" w:rsidRDefault="00295444" w:rsidP="00295444">
            <w:pPr>
              <w:rPr>
                <w:sz w:val="20"/>
                <w:szCs w:val="20"/>
              </w:rPr>
            </w:pPr>
            <w:r>
              <w:rPr>
                <w:sz w:val="20"/>
                <w:szCs w:val="20"/>
              </w:rPr>
              <w:t>Porgera project on hold-yet to provide name</w:t>
            </w:r>
          </w:p>
        </w:tc>
      </w:tr>
      <w:tr w:rsidR="00295444" w:rsidRPr="002A201C" w14:paraId="6C1B2E77" w14:textId="77777777" w:rsidTr="00AA77DB">
        <w:tc>
          <w:tcPr>
            <w:tcW w:w="1555" w:type="dxa"/>
          </w:tcPr>
          <w:p w14:paraId="5382141F" w14:textId="6EBBBA35" w:rsidR="00295444" w:rsidRPr="001F64E8" w:rsidRDefault="00295444" w:rsidP="00295444">
            <w:pPr>
              <w:rPr>
                <w:sz w:val="20"/>
                <w:szCs w:val="20"/>
              </w:rPr>
            </w:pPr>
            <w:r w:rsidRPr="001F64E8">
              <w:rPr>
                <w:sz w:val="20"/>
                <w:szCs w:val="20"/>
              </w:rPr>
              <w:t>Industry</w:t>
            </w:r>
          </w:p>
        </w:tc>
        <w:tc>
          <w:tcPr>
            <w:tcW w:w="2310" w:type="dxa"/>
          </w:tcPr>
          <w:p w14:paraId="404AD409" w14:textId="2E4ADCC6" w:rsidR="00295444" w:rsidRPr="001F64E8" w:rsidRDefault="00295444" w:rsidP="00295444">
            <w:pPr>
              <w:rPr>
                <w:sz w:val="20"/>
                <w:szCs w:val="20"/>
              </w:rPr>
            </w:pPr>
            <w:r w:rsidRPr="001F64E8">
              <w:rPr>
                <w:sz w:val="20"/>
                <w:szCs w:val="20"/>
              </w:rPr>
              <w:t>Greg Anderson</w:t>
            </w:r>
          </w:p>
        </w:tc>
        <w:tc>
          <w:tcPr>
            <w:tcW w:w="1781" w:type="dxa"/>
          </w:tcPr>
          <w:p w14:paraId="11B530E5" w14:textId="4226B8CC" w:rsidR="00295444" w:rsidRPr="001F64E8" w:rsidRDefault="00295444" w:rsidP="00295444">
            <w:pPr>
              <w:rPr>
                <w:sz w:val="20"/>
                <w:szCs w:val="20"/>
              </w:rPr>
            </w:pPr>
            <w:r w:rsidRPr="001F64E8">
              <w:rPr>
                <w:sz w:val="20"/>
                <w:szCs w:val="20"/>
              </w:rPr>
              <w:t>2018</w:t>
            </w:r>
          </w:p>
        </w:tc>
        <w:tc>
          <w:tcPr>
            <w:tcW w:w="2287" w:type="dxa"/>
          </w:tcPr>
          <w:p w14:paraId="6F216993" w14:textId="36474713" w:rsidR="00295444" w:rsidRPr="001F64E8" w:rsidRDefault="00295444" w:rsidP="00295444">
            <w:pPr>
              <w:rPr>
                <w:sz w:val="20"/>
                <w:szCs w:val="20"/>
              </w:rPr>
            </w:pPr>
            <w:r>
              <w:rPr>
                <w:sz w:val="20"/>
                <w:szCs w:val="20"/>
              </w:rPr>
              <w:t>Resigned</w:t>
            </w:r>
          </w:p>
        </w:tc>
        <w:tc>
          <w:tcPr>
            <w:tcW w:w="1843" w:type="dxa"/>
          </w:tcPr>
          <w:p w14:paraId="6FDC28EE" w14:textId="21B37DEE" w:rsidR="00295444" w:rsidRPr="001F64E8" w:rsidRDefault="00295444" w:rsidP="00295444">
            <w:pPr>
              <w:rPr>
                <w:sz w:val="20"/>
                <w:szCs w:val="20"/>
              </w:rPr>
            </w:pPr>
            <w:r>
              <w:rPr>
                <w:sz w:val="20"/>
                <w:szCs w:val="20"/>
              </w:rPr>
              <w:t>Prof</w:t>
            </w:r>
            <w:r w:rsidRPr="001F64E8">
              <w:rPr>
                <w:sz w:val="20"/>
                <w:szCs w:val="20"/>
              </w:rPr>
              <w:t>. Albert Mel</w:t>
            </w:r>
            <w:r>
              <w:rPr>
                <w:sz w:val="20"/>
                <w:szCs w:val="20"/>
              </w:rPr>
              <w:t>l</w:t>
            </w:r>
            <w:r w:rsidRPr="001F64E8">
              <w:rPr>
                <w:sz w:val="20"/>
                <w:szCs w:val="20"/>
              </w:rPr>
              <w:t>am</w:t>
            </w:r>
          </w:p>
        </w:tc>
      </w:tr>
      <w:tr w:rsidR="00295444" w:rsidRPr="002A201C" w14:paraId="00742C7A" w14:textId="77777777" w:rsidTr="00AA77DB">
        <w:tc>
          <w:tcPr>
            <w:tcW w:w="1555" w:type="dxa"/>
          </w:tcPr>
          <w:p w14:paraId="69D27CBF" w14:textId="64411F2C" w:rsidR="00295444" w:rsidRPr="001F64E8" w:rsidRDefault="00295444" w:rsidP="00295444">
            <w:pPr>
              <w:rPr>
                <w:sz w:val="20"/>
                <w:szCs w:val="20"/>
              </w:rPr>
            </w:pPr>
            <w:r w:rsidRPr="001F64E8">
              <w:rPr>
                <w:sz w:val="20"/>
                <w:szCs w:val="20"/>
              </w:rPr>
              <w:t>Industry</w:t>
            </w:r>
          </w:p>
        </w:tc>
        <w:tc>
          <w:tcPr>
            <w:tcW w:w="2310" w:type="dxa"/>
          </w:tcPr>
          <w:p w14:paraId="4B088C6B" w14:textId="734DBBFE" w:rsidR="00295444" w:rsidRPr="001F64E8" w:rsidRDefault="00295444" w:rsidP="00295444">
            <w:pPr>
              <w:rPr>
                <w:sz w:val="20"/>
                <w:szCs w:val="20"/>
              </w:rPr>
            </w:pPr>
            <w:r w:rsidRPr="001F64E8">
              <w:rPr>
                <w:sz w:val="20"/>
                <w:szCs w:val="20"/>
              </w:rPr>
              <w:t xml:space="preserve">Emmanuel </w:t>
            </w:r>
            <w:proofErr w:type="spellStart"/>
            <w:r w:rsidRPr="001F64E8">
              <w:rPr>
                <w:sz w:val="20"/>
                <w:szCs w:val="20"/>
              </w:rPr>
              <w:t>Pow</w:t>
            </w:r>
            <w:r>
              <w:rPr>
                <w:sz w:val="20"/>
                <w:szCs w:val="20"/>
              </w:rPr>
              <w:t>u</w:t>
            </w:r>
            <w:r w:rsidRPr="001F64E8">
              <w:rPr>
                <w:sz w:val="20"/>
                <w:szCs w:val="20"/>
              </w:rPr>
              <w:t>h</w:t>
            </w:r>
            <w:proofErr w:type="spellEnd"/>
          </w:p>
        </w:tc>
        <w:tc>
          <w:tcPr>
            <w:tcW w:w="1781" w:type="dxa"/>
          </w:tcPr>
          <w:p w14:paraId="21FFC754" w14:textId="35E2EE3E" w:rsidR="00295444" w:rsidRPr="001F64E8" w:rsidRDefault="00295444" w:rsidP="00295444">
            <w:pPr>
              <w:rPr>
                <w:sz w:val="20"/>
                <w:szCs w:val="20"/>
              </w:rPr>
            </w:pPr>
            <w:r w:rsidRPr="001F64E8">
              <w:rPr>
                <w:sz w:val="20"/>
                <w:szCs w:val="20"/>
              </w:rPr>
              <w:t>2018</w:t>
            </w:r>
          </w:p>
        </w:tc>
        <w:tc>
          <w:tcPr>
            <w:tcW w:w="2287" w:type="dxa"/>
          </w:tcPr>
          <w:p w14:paraId="6C8EAEEA" w14:textId="545BFBB5" w:rsidR="00295444" w:rsidRPr="001F64E8" w:rsidRDefault="00295444" w:rsidP="00295444">
            <w:pPr>
              <w:rPr>
                <w:sz w:val="20"/>
                <w:szCs w:val="20"/>
              </w:rPr>
            </w:pPr>
            <w:r>
              <w:rPr>
                <w:sz w:val="20"/>
                <w:szCs w:val="20"/>
              </w:rPr>
              <w:t>Resigned</w:t>
            </w:r>
          </w:p>
        </w:tc>
        <w:tc>
          <w:tcPr>
            <w:tcW w:w="1843" w:type="dxa"/>
          </w:tcPr>
          <w:p w14:paraId="38D93933" w14:textId="6F1D2830" w:rsidR="00295444" w:rsidRPr="001F64E8" w:rsidRDefault="00295444" w:rsidP="00295444">
            <w:pPr>
              <w:rPr>
                <w:sz w:val="20"/>
                <w:szCs w:val="20"/>
              </w:rPr>
            </w:pPr>
            <w:r w:rsidRPr="001F64E8">
              <w:rPr>
                <w:sz w:val="20"/>
                <w:szCs w:val="20"/>
              </w:rPr>
              <w:t>Jimmy Yareba</w:t>
            </w:r>
          </w:p>
        </w:tc>
      </w:tr>
      <w:tr w:rsidR="00295444" w:rsidRPr="002A201C" w14:paraId="555BE773" w14:textId="77777777" w:rsidTr="00AA77DB">
        <w:tc>
          <w:tcPr>
            <w:tcW w:w="1555" w:type="dxa"/>
          </w:tcPr>
          <w:p w14:paraId="72AC0350" w14:textId="3636F74C" w:rsidR="00295444" w:rsidRPr="001F64E8" w:rsidRDefault="00295444" w:rsidP="00295444">
            <w:pPr>
              <w:rPr>
                <w:sz w:val="20"/>
                <w:szCs w:val="20"/>
              </w:rPr>
            </w:pPr>
            <w:r w:rsidRPr="001F64E8">
              <w:rPr>
                <w:sz w:val="20"/>
                <w:szCs w:val="20"/>
              </w:rPr>
              <w:t>Industry</w:t>
            </w:r>
          </w:p>
        </w:tc>
        <w:tc>
          <w:tcPr>
            <w:tcW w:w="2310" w:type="dxa"/>
          </w:tcPr>
          <w:p w14:paraId="4C080F65" w14:textId="41CB0D6E" w:rsidR="00295444" w:rsidRPr="00280A4F" w:rsidRDefault="00295444" w:rsidP="00295444">
            <w:pPr>
              <w:rPr>
                <w:bCs/>
                <w:sz w:val="20"/>
                <w:szCs w:val="20"/>
              </w:rPr>
            </w:pPr>
            <w:r w:rsidRPr="00280A4F">
              <w:rPr>
                <w:rFonts w:eastAsia="Libre Franklin" w:cs="Libre Franklin"/>
                <w:bCs/>
                <w:sz w:val="20"/>
                <w:szCs w:val="20"/>
                <w:lang w:eastAsia="en-AU"/>
              </w:rPr>
              <w:t>Mary McKinlay</w:t>
            </w:r>
          </w:p>
        </w:tc>
        <w:tc>
          <w:tcPr>
            <w:tcW w:w="1781" w:type="dxa"/>
          </w:tcPr>
          <w:p w14:paraId="6C436EEE" w14:textId="0AA5405E" w:rsidR="00295444" w:rsidRPr="001F64E8" w:rsidRDefault="00295444" w:rsidP="00295444">
            <w:pPr>
              <w:rPr>
                <w:sz w:val="20"/>
                <w:szCs w:val="20"/>
              </w:rPr>
            </w:pPr>
            <w:r w:rsidRPr="001F64E8">
              <w:rPr>
                <w:sz w:val="20"/>
                <w:szCs w:val="20"/>
              </w:rPr>
              <w:t>2022</w:t>
            </w:r>
          </w:p>
        </w:tc>
        <w:tc>
          <w:tcPr>
            <w:tcW w:w="2287" w:type="dxa"/>
          </w:tcPr>
          <w:p w14:paraId="7203871C" w14:textId="2EE69A0B" w:rsidR="00295444" w:rsidRPr="001F64E8" w:rsidRDefault="00295444" w:rsidP="00295444">
            <w:pPr>
              <w:rPr>
                <w:sz w:val="20"/>
                <w:szCs w:val="20"/>
              </w:rPr>
            </w:pPr>
            <w:r>
              <w:rPr>
                <w:sz w:val="20"/>
                <w:szCs w:val="20"/>
              </w:rPr>
              <w:t xml:space="preserve">Internal movement </w:t>
            </w:r>
          </w:p>
        </w:tc>
        <w:tc>
          <w:tcPr>
            <w:tcW w:w="1843" w:type="dxa"/>
          </w:tcPr>
          <w:p w14:paraId="0C6337AF" w14:textId="3A3EFCAC" w:rsidR="00295444" w:rsidRPr="001F64E8" w:rsidRDefault="00295444" w:rsidP="00295444">
            <w:pPr>
              <w:rPr>
                <w:sz w:val="20"/>
                <w:szCs w:val="20"/>
              </w:rPr>
            </w:pPr>
            <w:r>
              <w:rPr>
                <w:sz w:val="20"/>
                <w:szCs w:val="20"/>
              </w:rPr>
              <w:t xml:space="preserve">Monica Rau </w:t>
            </w:r>
          </w:p>
        </w:tc>
      </w:tr>
      <w:tr w:rsidR="00295444" w:rsidRPr="002A201C" w14:paraId="15F8F45F" w14:textId="77777777" w:rsidTr="00AA77DB">
        <w:tc>
          <w:tcPr>
            <w:tcW w:w="1555" w:type="dxa"/>
          </w:tcPr>
          <w:p w14:paraId="5BEF6D27" w14:textId="1F791376" w:rsidR="00295444" w:rsidRPr="001F64E8" w:rsidRDefault="00295444" w:rsidP="00295444">
            <w:pPr>
              <w:rPr>
                <w:sz w:val="20"/>
                <w:szCs w:val="20"/>
              </w:rPr>
            </w:pPr>
            <w:r w:rsidRPr="001F64E8">
              <w:rPr>
                <w:sz w:val="20"/>
                <w:szCs w:val="20"/>
              </w:rPr>
              <w:t xml:space="preserve">CSO </w:t>
            </w:r>
          </w:p>
        </w:tc>
        <w:tc>
          <w:tcPr>
            <w:tcW w:w="2310" w:type="dxa"/>
          </w:tcPr>
          <w:p w14:paraId="0B3B5D85" w14:textId="640683B7" w:rsidR="00295444" w:rsidRPr="001F64E8" w:rsidRDefault="00295444" w:rsidP="00295444">
            <w:pPr>
              <w:rPr>
                <w:sz w:val="20"/>
                <w:szCs w:val="20"/>
              </w:rPr>
            </w:pPr>
            <w:r w:rsidRPr="001F64E8">
              <w:rPr>
                <w:sz w:val="20"/>
                <w:szCs w:val="20"/>
              </w:rPr>
              <w:t>Lawrence Stephen</w:t>
            </w:r>
          </w:p>
        </w:tc>
        <w:tc>
          <w:tcPr>
            <w:tcW w:w="1781" w:type="dxa"/>
          </w:tcPr>
          <w:p w14:paraId="7F7F68EA" w14:textId="44FD0F68" w:rsidR="00295444" w:rsidRPr="001F64E8" w:rsidRDefault="00295444" w:rsidP="00295444">
            <w:pPr>
              <w:rPr>
                <w:sz w:val="20"/>
                <w:szCs w:val="20"/>
              </w:rPr>
            </w:pPr>
            <w:r w:rsidRPr="001F64E8">
              <w:rPr>
                <w:sz w:val="20"/>
                <w:szCs w:val="20"/>
              </w:rPr>
              <w:t>2018</w:t>
            </w:r>
          </w:p>
        </w:tc>
        <w:tc>
          <w:tcPr>
            <w:tcW w:w="2287" w:type="dxa"/>
          </w:tcPr>
          <w:p w14:paraId="55E8E2A6" w14:textId="371642F9" w:rsidR="00295444" w:rsidRPr="001F64E8" w:rsidRDefault="00295444" w:rsidP="00295444">
            <w:pPr>
              <w:rPr>
                <w:sz w:val="20"/>
                <w:szCs w:val="20"/>
              </w:rPr>
            </w:pPr>
            <w:r>
              <w:rPr>
                <w:sz w:val="20"/>
                <w:szCs w:val="20"/>
              </w:rPr>
              <w:t xml:space="preserve">Resigned </w:t>
            </w:r>
          </w:p>
        </w:tc>
        <w:tc>
          <w:tcPr>
            <w:tcW w:w="1843" w:type="dxa"/>
          </w:tcPr>
          <w:p w14:paraId="624BEE11" w14:textId="3E94634B" w:rsidR="00295444" w:rsidRPr="001F64E8" w:rsidRDefault="00295444" w:rsidP="00295444">
            <w:pPr>
              <w:rPr>
                <w:sz w:val="20"/>
                <w:szCs w:val="20"/>
              </w:rPr>
            </w:pPr>
            <w:r w:rsidRPr="001F64E8">
              <w:rPr>
                <w:sz w:val="20"/>
                <w:szCs w:val="20"/>
              </w:rPr>
              <w:t xml:space="preserve">Peter </w:t>
            </w:r>
            <w:proofErr w:type="spellStart"/>
            <w:r w:rsidRPr="001F64E8">
              <w:rPr>
                <w:sz w:val="20"/>
                <w:szCs w:val="20"/>
              </w:rPr>
              <w:t>Aitsi</w:t>
            </w:r>
            <w:proofErr w:type="spellEnd"/>
          </w:p>
        </w:tc>
      </w:tr>
      <w:tr w:rsidR="00295444" w:rsidRPr="002A201C" w14:paraId="770BEEDE" w14:textId="77777777" w:rsidTr="00AA77DB">
        <w:tc>
          <w:tcPr>
            <w:tcW w:w="1555" w:type="dxa"/>
          </w:tcPr>
          <w:p w14:paraId="6A3D7B70" w14:textId="266AEA09" w:rsidR="00295444" w:rsidRPr="001F64E8" w:rsidRDefault="00295444" w:rsidP="00295444">
            <w:pPr>
              <w:rPr>
                <w:sz w:val="20"/>
                <w:szCs w:val="20"/>
              </w:rPr>
            </w:pPr>
            <w:r w:rsidRPr="001F64E8">
              <w:rPr>
                <w:sz w:val="20"/>
                <w:szCs w:val="20"/>
              </w:rPr>
              <w:t>CSO</w:t>
            </w:r>
          </w:p>
        </w:tc>
        <w:tc>
          <w:tcPr>
            <w:tcW w:w="2310" w:type="dxa"/>
          </w:tcPr>
          <w:p w14:paraId="53B55CEA" w14:textId="38B0F258" w:rsidR="00295444" w:rsidRPr="001F64E8" w:rsidRDefault="00295444" w:rsidP="00295444">
            <w:pPr>
              <w:rPr>
                <w:sz w:val="20"/>
                <w:szCs w:val="20"/>
              </w:rPr>
            </w:pPr>
            <w:r w:rsidRPr="001F64E8">
              <w:rPr>
                <w:sz w:val="20"/>
                <w:szCs w:val="20"/>
              </w:rPr>
              <w:t xml:space="preserve">Martyn </w:t>
            </w:r>
            <w:proofErr w:type="spellStart"/>
            <w:r w:rsidRPr="001F64E8">
              <w:rPr>
                <w:sz w:val="20"/>
                <w:szCs w:val="20"/>
              </w:rPr>
              <w:t>Namorong</w:t>
            </w:r>
            <w:proofErr w:type="spellEnd"/>
          </w:p>
        </w:tc>
        <w:tc>
          <w:tcPr>
            <w:tcW w:w="1781" w:type="dxa"/>
          </w:tcPr>
          <w:p w14:paraId="6FBA660E" w14:textId="6C7F427A" w:rsidR="00295444" w:rsidRPr="001F64E8" w:rsidRDefault="00295444" w:rsidP="00295444">
            <w:pPr>
              <w:rPr>
                <w:sz w:val="20"/>
                <w:szCs w:val="20"/>
              </w:rPr>
            </w:pPr>
            <w:r w:rsidRPr="001F64E8">
              <w:rPr>
                <w:sz w:val="20"/>
                <w:szCs w:val="20"/>
              </w:rPr>
              <w:t>2017</w:t>
            </w:r>
          </w:p>
        </w:tc>
        <w:tc>
          <w:tcPr>
            <w:tcW w:w="2287" w:type="dxa"/>
          </w:tcPr>
          <w:p w14:paraId="5CEA1A40" w14:textId="7A7FA22B" w:rsidR="00295444" w:rsidRPr="00AE7EC0" w:rsidRDefault="00295444" w:rsidP="00295444">
            <w:pPr>
              <w:rPr>
                <w:rFonts w:eastAsia="Libre Franklin" w:cs="Libre Franklin"/>
                <w:sz w:val="20"/>
                <w:szCs w:val="20"/>
                <w:lang w:eastAsia="en-AU"/>
              </w:rPr>
            </w:pPr>
            <w:r w:rsidRPr="00AE7EC0">
              <w:rPr>
                <w:rFonts w:eastAsia="Libre Franklin" w:cs="Libre Franklin"/>
                <w:sz w:val="20"/>
                <w:szCs w:val="20"/>
                <w:lang w:eastAsia="en-AU"/>
              </w:rPr>
              <w:t xml:space="preserve">Resigned </w:t>
            </w:r>
          </w:p>
        </w:tc>
        <w:tc>
          <w:tcPr>
            <w:tcW w:w="1843" w:type="dxa"/>
          </w:tcPr>
          <w:p w14:paraId="1BFDEA23" w14:textId="0D7D3CEB" w:rsidR="00295444" w:rsidRPr="00680CBC" w:rsidRDefault="00295444" w:rsidP="00295444">
            <w:pPr>
              <w:rPr>
                <w:sz w:val="20"/>
                <w:szCs w:val="20"/>
              </w:rPr>
            </w:pPr>
            <w:r w:rsidRPr="00680CBC">
              <w:rPr>
                <w:sz w:val="20"/>
                <w:szCs w:val="20"/>
              </w:rPr>
              <w:t>Majorie Andrew</w:t>
            </w:r>
            <w:r>
              <w:rPr>
                <w:sz w:val="20"/>
                <w:szCs w:val="20"/>
              </w:rPr>
              <w:t>s</w:t>
            </w:r>
          </w:p>
        </w:tc>
      </w:tr>
      <w:tr w:rsidR="00295444" w:rsidRPr="002A201C" w14:paraId="0B37FA64" w14:textId="77777777" w:rsidTr="00AA77DB">
        <w:tc>
          <w:tcPr>
            <w:tcW w:w="1555" w:type="dxa"/>
          </w:tcPr>
          <w:p w14:paraId="2391D0B6" w14:textId="222105CA" w:rsidR="00295444" w:rsidRPr="001F64E8" w:rsidRDefault="00295444" w:rsidP="00295444">
            <w:pPr>
              <w:rPr>
                <w:sz w:val="20"/>
                <w:szCs w:val="20"/>
              </w:rPr>
            </w:pPr>
            <w:r w:rsidRPr="001F64E8">
              <w:rPr>
                <w:sz w:val="20"/>
                <w:szCs w:val="20"/>
              </w:rPr>
              <w:t>CSO</w:t>
            </w:r>
          </w:p>
        </w:tc>
        <w:tc>
          <w:tcPr>
            <w:tcW w:w="2310" w:type="dxa"/>
          </w:tcPr>
          <w:p w14:paraId="2C00ADDC" w14:textId="1896A910" w:rsidR="00295444" w:rsidRPr="001F64E8" w:rsidRDefault="00295444" w:rsidP="00295444">
            <w:pPr>
              <w:rPr>
                <w:sz w:val="20"/>
                <w:szCs w:val="20"/>
              </w:rPr>
            </w:pPr>
            <w:r w:rsidRPr="001F64E8">
              <w:rPr>
                <w:sz w:val="20"/>
                <w:szCs w:val="20"/>
              </w:rPr>
              <w:t>Majorie Andrew</w:t>
            </w:r>
            <w:r>
              <w:rPr>
                <w:sz w:val="20"/>
                <w:szCs w:val="20"/>
              </w:rPr>
              <w:t>s</w:t>
            </w:r>
          </w:p>
        </w:tc>
        <w:tc>
          <w:tcPr>
            <w:tcW w:w="1781" w:type="dxa"/>
          </w:tcPr>
          <w:p w14:paraId="311A9F4C" w14:textId="345DDBCE" w:rsidR="00295444" w:rsidRPr="001F64E8" w:rsidRDefault="00295444" w:rsidP="00295444">
            <w:pPr>
              <w:rPr>
                <w:sz w:val="20"/>
                <w:szCs w:val="20"/>
              </w:rPr>
            </w:pPr>
            <w:r w:rsidRPr="001F64E8">
              <w:rPr>
                <w:sz w:val="20"/>
                <w:szCs w:val="20"/>
              </w:rPr>
              <w:t>2018</w:t>
            </w:r>
          </w:p>
        </w:tc>
        <w:tc>
          <w:tcPr>
            <w:tcW w:w="2287" w:type="dxa"/>
          </w:tcPr>
          <w:p w14:paraId="655E004C" w14:textId="04F44BB7" w:rsidR="00295444" w:rsidRPr="00680CBC" w:rsidRDefault="00295444" w:rsidP="00295444">
            <w:pPr>
              <w:rPr>
                <w:sz w:val="20"/>
                <w:szCs w:val="20"/>
              </w:rPr>
            </w:pPr>
            <w:r>
              <w:rPr>
                <w:rFonts w:eastAsia="Libre Franklin" w:cs="Libre Franklin"/>
                <w:sz w:val="20"/>
                <w:szCs w:val="20"/>
                <w:lang w:eastAsia="en-AU"/>
              </w:rPr>
              <w:t xml:space="preserve">Resigned </w:t>
            </w:r>
          </w:p>
        </w:tc>
        <w:tc>
          <w:tcPr>
            <w:tcW w:w="1843" w:type="dxa"/>
          </w:tcPr>
          <w:p w14:paraId="623E4DB5" w14:textId="56F46878" w:rsidR="00295444" w:rsidRPr="00680CBC" w:rsidRDefault="00295444" w:rsidP="00295444">
            <w:pPr>
              <w:rPr>
                <w:sz w:val="20"/>
                <w:szCs w:val="20"/>
              </w:rPr>
            </w:pPr>
            <w:r w:rsidRPr="00680CBC">
              <w:rPr>
                <w:sz w:val="20"/>
                <w:szCs w:val="20"/>
              </w:rPr>
              <w:t xml:space="preserve">Collette </w:t>
            </w:r>
            <w:proofErr w:type="spellStart"/>
            <w:r w:rsidRPr="00680CBC">
              <w:rPr>
                <w:sz w:val="20"/>
                <w:szCs w:val="20"/>
              </w:rPr>
              <w:t>Tsiperau</w:t>
            </w:r>
            <w:proofErr w:type="spellEnd"/>
          </w:p>
        </w:tc>
      </w:tr>
      <w:tr w:rsidR="00295444" w:rsidRPr="002A201C" w14:paraId="6617995B" w14:textId="77777777" w:rsidTr="00AA77DB">
        <w:tc>
          <w:tcPr>
            <w:tcW w:w="1555" w:type="dxa"/>
          </w:tcPr>
          <w:p w14:paraId="7D8D7570" w14:textId="15BEA8D9" w:rsidR="00295444" w:rsidRPr="001F64E8" w:rsidRDefault="00295444" w:rsidP="00295444">
            <w:pPr>
              <w:rPr>
                <w:sz w:val="20"/>
                <w:szCs w:val="20"/>
              </w:rPr>
            </w:pPr>
            <w:r w:rsidRPr="001F64E8">
              <w:rPr>
                <w:sz w:val="20"/>
                <w:szCs w:val="20"/>
              </w:rPr>
              <w:t>CSO</w:t>
            </w:r>
          </w:p>
        </w:tc>
        <w:tc>
          <w:tcPr>
            <w:tcW w:w="2310" w:type="dxa"/>
          </w:tcPr>
          <w:p w14:paraId="36DF42D9" w14:textId="2F8AD7C9" w:rsidR="00295444" w:rsidRPr="001F64E8" w:rsidRDefault="00295444" w:rsidP="00295444">
            <w:pPr>
              <w:rPr>
                <w:sz w:val="20"/>
                <w:szCs w:val="20"/>
              </w:rPr>
            </w:pPr>
            <w:r w:rsidRPr="001F64E8">
              <w:rPr>
                <w:sz w:val="20"/>
                <w:szCs w:val="20"/>
              </w:rPr>
              <w:t xml:space="preserve">Collette </w:t>
            </w:r>
            <w:proofErr w:type="spellStart"/>
            <w:r w:rsidRPr="001F64E8">
              <w:rPr>
                <w:sz w:val="20"/>
                <w:szCs w:val="20"/>
              </w:rPr>
              <w:t>Tsiperau</w:t>
            </w:r>
            <w:proofErr w:type="spellEnd"/>
          </w:p>
        </w:tc>
        <w:tc>
          <w:tcPr>
            <w:tcW w:w="1781" w:type="dxa"/>
          </w:tcPr>
          <w:p w14:paraId="2E144DBC" w14:textId="212034D8" w:rsidR="00295444" w:rsidRPr="001F64E8" w:rsidRDefault="00295444" w:rsidP="00295444">
            <w:pPr>
              <w:rPr>
                <w:sz w:val="20"/>
                <w:szCs w:val="20"/>
              </w:rPr>
            </w:pPr>
            <w:r w:rsidRPr="001F64E8">
              <w:rPr>
                <w:sz w:val="20"/>
                <w:szCs w:val="20"/>
              </w:rPr>
              <w:t>2020</w:t>
            </w:r>
          </w:p>
        </w:tc>
        <w:tc>
          <w:tcPr>
            <w:tcW w:w="2287" w:type="dxa"/>
          </w:tcPr>
          <w:p w14:paraId="5BF6E309" w14:textId="15C4D77D" w:rsidR="00295444" w:rsidRPr="00680CBC" w:rsidRDefault="00295444" w:rsidP="00295444">
            <w:pPr>
              <w:rPr>
                <w:sz w:val="20"/>
                <w:szCs w:val="20"/>
              </w:rPr>
            </w:pPr>
            <w:r>
              <w:rPr>
                <w:sz w:val="20"/>
                <w:szCs w:val="20"/>
              </w:rPr>
              <w:t xml:space="preserve">Resigned </w:t>
            </w:r>
          </w:p>
        </w:tc>
        <w:tc>
          <w:tcPr>
            <w:tcW w:w="1843" w:type="dxa"/>
          </w:tcPr>
          <w:p w14:paraId="2970C3E3" w14:textId="508E29F2" w:rsidR="00295444" w:rsidRPr="00680CBC" w:rsidRDefault="00295444" w:rsidP="00295444">
            <w:pPr>
              <w:rPr>
                <w:sz w:val="20"/>
                <w:szCs w:val="20"/>
              </w:rPr>
            </w:pPr>
            <w:r>
              <w:rPr>
                <w:sz w:val="20"/>
                <w:szCs w:val="20"/>
              </w:rPr>
              <w:t>Hercules Jim</w:t>
            </w:r>
          </w:p>
        </w:tc>
      </w:tr>
      <w:tr w:rsidR="00295444" w:rsidRPr="002A201C" w14:paraId="032B60B2" w14:textId="77777777" w:rsidTr="00AA77DB">
        <w:tc>
          <w:tcPr>
            <w:tcW w:w="1555" w:type="dxa"/>
          </w:tcPr>
          <w:p w14:paraId="03535F98" w14:textId="68B18152" w:rsidR="00295444" w:rsidRPr="001F64E8" w:rsidRDefault="00295444" w:rsidP="00295444">
            <w:pPr>
              <w:rPr>
                <w:sz w:val="20"/>
                <w:szCs w:val="20"/>
              </w:rPr>
            </w:pPr>
            <w:r>
              <w:rPr>
                <w:sz w:val="20"/>
                <w:szCs w:val="20"/>
              </w:rPr>
              <w:t xml:space="preserve">CSO </w:t>
            </w:r>
          </w:p>
        </w:tc>
        <w:tc>
          <w:tcPr>
            <w:tcW w:w="2310" w:type="dxa"/>
          </w:tcPr>
          <w:p w14:paraId="3086FAB3" w14:textId="11D5CB74" w:rsidR="00295444" w:rsidRPr="001F64E8" w:rsidRDefault="00295444" w:rsidP="00295444">
            <w:pPr>
              <w:rPr>
                <w:sz w:val="20"/>
                <w:szCs w:val="20"/>
              </w:rPr>
            </w:pPr>
            <w:r>
              <w:rPr>
                <w:sz w:val="20"/>
                <w:szCs w:val="20"/>
              </w:rPr>
              <w:t xml:space="preserve">Hercules Jim </w:t>
            </w:r>
          </w:p>
        </w:tc>
        <w:tc>
          <w:tcPr>
            <w:tcW w:w="1781" w:type="dxa"/>
          </w:tcPr>
          <w:p w14:paraId="454C6C83" w14:textId="23D8F490" w:rsidR="00295444" w:rsidRPr="001F64E8" w:rsidRDefault="00295444" w:rsidP="00295444">
            <w:pPr>
              <w:rPr>
                <w:sz w:val="20"/>
                <w:szCs w:val="20"/>
              </w:rPr>
            </w:pPr>
            <w:r>
              <w:rPr>
                <w:sz w:val="20"/>
                <w:szCs w:val="20"/>
              </w:rPr>
              <w:t xml:space="preserve">2021 </w:t>
            </w:r>
          </w:p>
        </w:tc>
        <w:tc>
          <w:tcPr>
            <w:tcW w:w="2287" w:type="dxa"/>
          </w:tcPr>
          <w:p w14:paraId="1FEBB303" w14:textId="7BA3B40B" w:rsidR="00295444" w:rsidRDefault="00295444" w:rsidP="00295444">
            <w:pPr>
              <w:rPr>
                <w:sz w:val="20"/>
                <w:szCs w:val="20"/>
              </w:rPr>
            </w:pPr>
            <w:r>
              <w:rPr>
                <w:sz w:val="20"/>
                <w:szCs w:val="20"/>
              </w:rPr>
              <w:t xml:space="preserve">Resigned </w:t>
            </w:r>
          </w:p>
        </w:tc>
        <w:tc>
          <w:tcPr>
            <w:tcW w:w="1843" w:type="dxa"/>
          </w:tcPr>
          <w:p w14:paraId="303F3044" w14:textId="2BDC0C0A" w:rsidR="00295444" w:rsidRPr="00680CBC" w:rsidRDefault="00295444" w:rsidP="00295444">
            <w:pPr>
              <w:rPr>
                <w:sz w:val="20"/>
                <w:szCs w:val="20"/>
              </w:rPr>
            </w:pPr>
            <w:proofErr w:type="spellStart"/>
            <w:r>
              <w:rPr>
                <w:sz w:val="20"/>
                <w:szCs w:val="20"/>
              </w:rPr>
              <w:t>Mollinda</w:t>
            </w:r>
            <w:proofErr w:type="spellEnd"/>
            <w:r>
              <w:rPr>
                <w:sz w:val="20"/>
                <w:szCs w:val="20"/>
              </w:rPr>
              <w:t xml:space="preserve"> </w:t>
            </w:r>
            <w:proofErr w:type="spellStart"/>
            <w:r>
              <w:rPr>
                <w:sz w:val="20"/>
                <w:szCs w:val="20"/>
              </w:rPr>
              <w:t>Sompom</w:t>
            </w:r>
            <w:proofErr w:type="spellEnd"/>
          </w:p>
        </w:tc>
      </w:tr>
      <w:tr w:rsidR="00295444" w:rsidRPr="002A201C" w14:paraId="37D8693A" w14:textId="77777777" w:rsidTr="00AA77DB">
        <w:tc>
          <w:tcPr>
            <w:tcW w:w="1555" w:type="dxa"/>
          </w:tcPr>
          <w:p w14:paraId="14D576FA" w14:textId="6DAB6A1E" w:rsidR="00295444" w:rsidRPr="001F64E8" w:rsidRDefault="00295444" w:rsidP="00295444">
            <w:pPr>
              <w:rPr>
                <w:sz w:val="20"/>
                <w:szCs w:val="20"/>
              </w:rPr>
            </w:pPr>
            <w:r w:rsidRPr="001F64E8">
              <w:rPr>
                <w:sz w:val="20"/>
                <w:szCs w:val="20"/>
              </w:rPr>
              <w:t>CSO</w:t>
            </w:r>
          </w:p>
        </w:tc>
        <w:tc>
          <w:tcPr>
            <w:tcW w:w="2310" w:type="dxa"/>
          </w:tcPr>
          <w:p w14:paraId="5C421675" w14:textId="0525D479" w:rsidR="00295444" w:rsidRPr="001F64E8" w:rsidRDefault="00295444" w:rsidP="00295444">
            <w:pPr>
              <w:rPr>
                <w:sz w:val="20"/>
                <w:szCs w:val="20"/>
              </w:rPr>
            </w:pPr>
            <w:r w:rsidRPr="001F64E8">
              <w:rPr>
                <w:sz w:val="20"/>
                <w:szCs w:val="20"/>
              </w:rPr>
              <w:t>Patrick Lombaia</w:t>
            </w:r>
          </w:p>
        </w:tc>
        <w:tc>
          <w:tcPr>
            <w:tcW w:w="1781" w:type="dxa"/>
          </w:tcPr>
          <w:p w14:paraId="6E6464D6" w14:textId="64A3787B" w:rsidR="00295444" w:rsidRPr="001F64E8" w:rsidRDefault="00295444" w:rsidP="00295444">
            <w:pPr>
              <w:rPr>
                <w:sz w:val="20"/>
                <w:szCs w:val="20"/>
              </w:rPr>
            </w:pPr>
            <w:r w:rsidRPr="001F64E8">
              <w:rPr>
                <w:sz w:val="20"/>
                <w:szCs w:val="20"/>
              </w:rPr>
              <w:t>2019</w:t>
            </w:r>
          </w:p>
        </w:tc>
        <w:tc>
          <w:tcPr>
            <w:tcW w:w="2287" w:type="dxa"/>
          </w:tcPr>
          <w:p w14:paraId="1C7D59E2" w14:textId="3B8B99C5" w:rsidR="00295444" w:rsidRPr="00680CBC" w:rsidRDefault="00295444" w:rsidP="00295444">
            <w:pPr>
              <w:rPr>
                <w:sz w:val="20"/>
                <w:szCs w:val="20"/>
              </w:rPr>
            </w:pPr>
            <w:r>
              <w:rPr>
                <w:sz w:val="20"/>
                <w:szCs w:val="20"/>
              </w:rPr>
              <w:t>Passed on</w:t>
            </w:r>
          </w:p>
        </w:tc>
        <w:tc>
          <w:tcPr>
            <w:tcW w:w="1843" w:type="dxa"/>
          </w:tcPr>
          <w:p w14:paraId="0FEDFB8F" w14:textId="2122F2A4" w:rsidR="00295444" w:rsidRPr="00680CBC" w:rsidRDefault="00295444" w:rsidP="00295444">
            <w:pPr>
              <w:rPr>
                <w:sz w:val="20"/>
                <w:szCs w:val="20"/>
              </w:rPr>
            </w:pPr>
            <w:r>
              <w:rPr>
                <w:sz w:val="20"/>
                <w:szCs w:val="20"/>
              </w:rPr>
              <w:t xml:space="preserve">PNG </w:t>
            </w:r>
            <w:r w:rsidRPr="00680CBC">
              <w:rPr>
                <w:sz w:val="20"/>
                <w:szCs w:val="20"/>
              </w:rPr>
              <w:t>Mining Watch is no longer in operatio</w:t>
            </w:r>
            <w:r>
              <w:rPr>
                <w:sz w:val="20"/>
                <w:szCs w:val="20"/>
              </w:rPr>
              <w:t xml:space="preserve">n. </w:t>
            </w:r>
          </w:p>
        </w:tc>
      </w:tr>
    </w:tbl>
    <w:p w14:paraId="6EDF7E21" w14:textId="4F78C622" w:rsidR="00EE61A8" w:rsidRDefault="00EE61A8" w:rsidP="00EE61A8">
      <w:pPr>
        <w:pStyle w:val="ListParagraph"/>
        <w:ind w:left="0"/>
      </w:pPr>
    </w:p>
    <w:p w14:paraId="6569BEE0" w14:textId="4756FAC7" w:rsidR="00B108FA" w:rsidRPr="002A201C" w:rsidRDefault="00B108FA" w:rsidP="00EE61A8">
      <w:pPr>
        <w:pStyle w:val="ListParagraph"/>
        <w:ind w:left="0"/>
        <w:rPr>
          <w:b/>
          <w:bCs/>
        </w:rPr>
      </w:pPr>
      <w:r w:rsidRPr="002A201C">
        <w:rPr>
          <w:b/>
          <w:bCs/>
        </w:rPr>
        <w:t>3.  MSG working groups and technical committees. If the MSG has established working groups or committees, please describe briefly their mandate and membership.</w:t>
      </w:r>
    </w:p>
    <w:tbl>
      <w:tblPr>
        <w:tblStyle w:val="TableGrid"/>
        <w:tblW w:w="0" w:type="auto"/>
        <w:tblLook w:val="04A0" w:firstRow="1" w:lastRow="0" w:firstColumn="1" w:lastColumn="0" w:noHBand="0" w:noVBand="1"/>
      </w:tblPr>
      <w:tblGrid>
        <w:gridCol w:w="9061"/>
      </w:tblGrid>
      <w:tr w:rsidR="00B108FA" w:rsidRPr="002A201C" w14:paraId="2B883A1B" w14:textId="77777777" w:rsidTr="00364658">
        <w:tc>
          <w:tcPr>
            <w:tcW w:w="9086" w:type="dxa"/>
          </w:tcPr>
          <w:p w14:paraId="1DA9688C" w14:textId="3DEBF878" w:rsidR="00F725C4" w:rsidRDefault="00F725C4" w:rsidP="00CB68C1">
            <w:r>
              <w:lastRenderedPageBreak/>
              <w:t>There are three MSG Technical Working Groups (TWG</w:t>
            </w:r>
            <w:r w:rsidR="00CD5CA9">
              <w:t>s</w:t>
            </w:r>
            <w:r w:rsidR="002407C3">
              <w:t xml:space="preserve">). </w:t>
            </w:r>
          </w:p>
          <w:p w14:paraId="2E651F3F" w14:textId="6224CDEB" w:rsidR="004526D6" w:rsidRDefault="002745D9" w:rsidP="00D87B56">
            <w:pPr>
              <w:pStyle w:val="ListParagraph"/>
              <w:numPr>
                <w:ilvl w:val="0"/>
                <w:numId w:val="3"/>
              </w:numPr>
            </w:pPr>
            <w:r w:rsidRPr="006149AF">
              <w:rPr>
                <w:b/>
                <w:bCs/>
              </w:rPr>
              <w:t>Validation Technical Working Group</w:t>
            </w:r>
            <w:r>
              <w:t xml:space="preserve"> </w:t>
            </w:r>
            <w:r w:rsidR="00CC3DD9">
              <w:t xml:space="preserve">was established </w:t>
            </w:r>
            <w:r w:rsidR="00435D2F">
              <w:t xml:space="preserve">in 2018 </w:t>
            </w:r>
            <w:r w:rsidR="00367157">
              <w:t xml:space="preserve">to address outcomes of </w:t>
            </w:r>
            <w:r w:rsidR="00435D2F">
              <w:t xml:space="preserve">the first validation exercise. The mandate of this Technical Working Group is to work with the PNGEITI National Secretariat to implement the PNGEITI Report </w:t>
            </w:r>
            <w:r w:rsidR="002407C3">
              <w:t>r</w:t>
            </w:r>
            <w:r w:rsidR="00435D2F">
              <w:t>ecommendations and the first validation outcomes on the corrective actions.</w:t>
            </w:r>
            <w:r w:rsidR="004526D6">
              <w:t xml:space="preserve"> The invitation </w:t>
            </w:r>
            <w:r w:rsidR="002407C3">
              <w:t>letters to respective agencies responsible for the validation corrective actions</w:t>
            </w:r>
            <w:r w:rsidR="004526D6">
              <w:t xml:space="preserve"> can be accessed via this link:</w:t>
            </w:r>
          </w:p>
          <w:p w14:paraId="2504BDA9" w14:textId="548CB5E2" w:rsidR="004526D6" w:rsidRDefault="00DA4D66" w:rsidP="004526D6">
            <w:pPr>
              <w:pStyle w:val="ListParagraph"/>
              <w:ind w:left="360"/>
            </w:pPr>
            <w:hyperlink r:id="rId20" w:history="1">
              <w:r w:rsidR="00C05DF0" w:rsidRPr="00C05DF0">
                <w:rPr>
                  <w:rStyle w:val="Hyperlink"/>
                </w:rPr>
                <w:t>http://www.pngeiti.org.pg/wp-content/uploads/2022/02/2020-Validation-TWG-Invite-Letters-for-Members.pdf</w:t>
              </w:r>
            </w:hyperlink>
          </w:p>
          <w:p w14:paraId="63C25EF6" w14:textId="1722B1B5" w:rsidR="009D2688" w:rsidRPr="004526D6" w:rsidRDefault="00AC3F1D" w:rsidP="004526D6">
            <w:r w:rsidRPr="004526D6">
              <w:t xml:space="preserve">The Validation </w:t>
            </w:r>
            <w:r w:rsidR="003B369B">
              <w:t xml:space="preserve">TWG </w:t>
            </w:r>
            <w:r w:rsidRPr="004526D6">
              <w:t xml:space="preserve">member list can be accessed through this link. </w:t>
            </w:r>
          </w:p>
          <w:p w14:paraId="0E37FA42" w14:textId="0D63DDD1" w:rsidR="00EE260A" w:rsidRDefault="00DA4D66" w:rsidP="00EE260A">
            <w:pPr>
              <w:rPr>
                <w:rStyle w:val="Hyperlink"/>
              </w:rPr>
            </w:pPr>
            <w:hyperlink r:id="rId21" w:history="1">
              <w:r w:rsidR="00C926FE" w:rsidRPr="00C926FE">
                <w:rPr>
                  <w:rStyle w:val="Hyperlink"/>
                </w:rPr>
                <w:t>https://view.officeapps.live.com/op/view.aspx?src=http%3A%2F%2Fwww.pngeiti.org.pg%2Fwp-content%2Fuploads%2F2022%2F02%2FValidation-TWG-member-list.docx&amp;wdOrigin=BROWSELINK</w:t>
              </w:r>
            </w:hyperlink>
          </w:p>
          <w:p w14:paraId="5B8C75D1" w14:textId="1F0F9976" w:rsidR="00AA0EC3" w:rsidRPr="000D3DA3" w:rsidRDefault="00AA0EC3" w:rsidP="00EE260A">
            <w:pPr>
              <w:rPr>
                <w:rStyle w:val="Hyperlink"/>
                <w:u w:val="none"/>
              </w:rPr>
            </w:pPr>
            <w:r w:rsidRPr="000D3DA3">
              <w:rPr>
                <w:rStyle w:val="Hyperlink"/>
                <w:u w:val="none"/>
              </w:rPr>
              <w:t>Refer to Table 1B for Validation TWG member</w:t>
            </w:r>
            <w:r w:rsidR="000D3DA3" w:rsidRPr="000D3DA3">
              <w:rPr>
                <w:rStyle w:val="Hyperlink"/>
                <w:u w:val="none"/>
              </w:rPr>
              <w:t xml:space="preserve"> list</w:t>
            </w:r>
            <w:r w:rsidRPr="000D3DA3">
              <w:rPr>
                <w:rStyle w:val="Hyperlink"/>
                <w:u w:val="none"/>
              </w:rPr>
              <w:t xml:space="preserve"> </w:t>
            </w:r>
          </w:p>
          <w:p w14:paraId="05750441" w14:textId="1F80F718" w:rsidR="00D00521" w:rsidRDefault="009B249E" w:rsidP="00CB68C1">
            <w:r>
              <w:t xml:space="preserve"> </w:t>
            </w:r>
            <w:r w:rsidR="009D2688" w:rsidRPr="006149AF">
              <w:rPr>
                <w:b/>
                <w:bCs/>
              </w:rPr>
              <w:t xml:space="preserve">(2) </w:t>
            </w:r>
            <w:r w:rsidR="002745D9" w:rsidRPr="006149AF">
              <w:rPr>
                <w:b/>
                <w:bCs/>
              </w:rPr>
              <w:t>Communications Technical Working Group</w:t>
            </w:r>
            <w:r w:rsidR="006C0375">
              <w:t xml:space="preserve"> </w:t>
            </w:r>
            <w:r w:rsidR="00252274">
              <w:t>was</w:t>
            </w:r>
            <w:r w:rsidR="00963835">
              <w:t xml:space="preserve"> endorsed </w:t>
            </w:r>
            <w:r w:rsidR="00252274">
              <w:t xml:space="preserve">by </w:t>
            </w:r>
            <w:r w:rsidR="00E449D4">
              <w:t>the MSG</w:t>
            </w:r>
            <w:r w:rsidR="00252274">
              <w:t xml:space="preserve"> </w:t>
            </w:r>
            <w:r w:rsidR="00963835">
              <w:t xml:space="preserve">and </w:t>
            </w:r>
            <w:r w:rsidR="00252274">
              <w:t xml:space="preserve">its </w:t>
            </w:r>
            <w:r w:rsidR="00963835">
              <w:t xml:space="preserve">ToR </w:t>
            </w:r>
            <w:r w:rsidR="007D6772">
              <w:t xml:space="preserve">was </w:t>
            </w:r>
            <w:r w:rsidR="00963835">
              <w:t>accepted</w:t>
            </w:r>
            <w:r w:rsidR="007D6772">
              <w:t xml:space="preserve"> by MSG in 2021</w:t>
            </w:r>
            <w:r w:rsidR="00975FB0">
              <w:t xml:space="preserve">. </w:t>
            </w:r>
            <w:r w:rsidR="004F7817">
              <w:t xml:space="preserve">The </w:t>
            </w:r>
            <w:r w:rsidR="00E449D4">
              <w:t xml:space="preserve">mandate </w:t>
            </w:r>
            <w:r w:rsidR="004F7817">
              <w:t xml:space="preserve">of the Communication TWG is to </w:t>
            </w:r>
            <w:r w:rsidR="00671F3B">
              <w:t xml:space="preserve">assist the MSG in facilitating its </w:t>
            </w:r>
            <w:r w:rsidR="00E449D4">
              <w:t>C</w:t>
            </w:r>
            <w:r w:rsidR="00671F3B">
              <w:t xml:space="preserve">ommunication </w:t>
            </w:r>
            <w:r w:rsidR="00E449D4">
              <w:t>S</w:t>
            </w:r>
            <w:r w:rsidR="00671F3B">
              <w:t xml:space="preserve">trategy. </w:t>
            </w:r>
            <w:r w:rsidR="00963835">
              <w:t xml:space="preserve">The </w:t>
            </w:r>
            <w:r w:rsidR="006C0375">
              <w:t>ToR for Communications TWG</w:t>
            </w:r>
            <w:r w:rsidR="00E449D4">
              <w:t>,</w:t>
            </w:r>
            <w:r w:rsidR="006C0375">
              <w:t xml:space="preserve"> its objectives, </w:t>
            </w:r>
            <w:r w:rsidR="00D00521">
              <w:t xml:space="preserve">composition and roles and </w:t>
            </w:r>
            <w:r w:rsidR="006C0375">
              <w:t>responsibilities</w:t>
            </w:r>
            <w:r w:rsidR="00075CE8">
              <w:t xml:space="preserve"> </w:t>
            </w:r>
            <w:r w:rsidR="00845834">
              <w:t>can be accessed through this link:</w:t>
            </w:r>
          </w:p>
          <w:p w14:paraId="7096ED32" w14:textId="77777777" w:rsidR="00DE739B" w:rsidRDefault="00DA4D66" w:rsidP="00CB68C1">
            <w:hyperlink r:id="rId22" w:history="1">
              <w:r w:rsidR="00B34639" w:rsidRPr="00B34639">
                <w:rPr>
                  <w:rStyle w:val="Hyperlink"/>
                </w:rPr>
                <w:t>http://www.pngeiti.org.pg/wp-content/uploads/2022/02/105-TOR-of-Communications-TWG.pdf</w:t>
              </w:r>
            </w:hyperlink>
          </w:p>
          <w:p w14:paraId="760A6E38" w14:textId="4C9D3349" w:rsidR="00C33412" w:rsidRDefault="00C33412" w:rsidP="00CB68C1">
            <w:r>
              <w:t>Table 1B on this template lists Communication TWG members and their attendance at meetings during</w:t>
            </w:r>
            <w:r w:rsidR="00FF3466">
              <w:t xml:space="preserve"> the</w:t>
            </w:r>
            <w:r>
              <w:t xml:space="preserve"> period</w:t>
            </w:r>
            <w:r w:rsidR="00FF3466">
              <w:t xml:space="preserve"> under review</w:t>
            </w:r>
            <w:r>
              <w:t xml:space="preserve">. </w:t>
            </w:r>
          </w:p>
          <w:p w14:paraId="1B3D9932" w14:textId="11A413EC" w:rsidR="007D6772" w:rsidRDefault="004F7817" w:rsidP="00CB68C1">
            <w:r>
              <w:t xml:space="preserve">There were </w:t>
            </w:r>
            <w:r w:rsidR="00FF3466">
              <w:t xml:space="preserve">two </w:t>
            </w:r>
            <w:r>
              <w:t>Communication TWG meetings held in 2022 and t</w:t>
            </w:r>
            <w:r w:rsidR="007D6772">
              <w:t>he minutes of meetings can be accessed through these links:</w:t>
            </w:r>
          </w:p>
          <w:p w14:paraId="47E59871" w14:textId="6F09EACA" w:rsidR="007D6772" w:rsidRDefault="00DA4D66" w:rsidP="00CB68C1">
            <w:hyperlink r:id="rId23" w:history="1">
              <w:r w:rsidR="007D6772" w:rsidRPr="007D6772">
                <w:rPr>
                  <w:rStyle w:val="Hyperlink"/>
                </w:rPr>
                <w:t>http://www.pngeiti.org.pg/wp-content/uploads/2022/02/Minutes-for-Comms-TWG-2nd-Meeting.pdf</w:t>
              </w:r>
            </w:hyperlink>
          </w:p>
          <w:p w14:paraId="182D96F7" w14:textId="0AA9CC12" w:rsidR="007D6772" w:rsidRDefault="00DA4D66" w:rsidP="00CB68C1">
            <w:pPr>
              <w:rPr>
                <w:rStyle w:val="Hyperlink"/>
              </w:rPr>
            </w:pPr>
            <w:hyperlink r:id="rId24" w:history="1">
              <w:r w:rsidR="007D6772" w:rsidRPr="007D6772">
                <w:rPr>
                  <w:rStyle w:val="Hyperlink"/>
                </w:rPr>
                <w:t>http://www.pngeiti.org.pg/wp-content/uploads/2022/02/Minutes-for-Comms-TWG-3rd-Meeting.pdf</w:t>
              </w:r>
            </w:hyperlink>
          </w:p>
          <w:p w14:paraId="6FF2A6EA" w14:textId="77777777" w:rsidR="006149AF" w:rsidRDefault="009D2688" w:rsidP="00F725C4">
            <w:pPr>
              <w:rPr>
                <w:b/>
                <w:bCs/>
              </w:rPr>
            </w:pPr>
            <w:r w:rsidRPr="00C65E1D">
              <w:rPr>
                <w:b/>
                <w:bCs/>
              </w:rPr>
              <w:t xml:space="preserve">(3) </w:t>
            </w:r>
            <w:r w:rsidR="006C0375" w:rsidRPr="00C65E1D">
              <w:rPr>
                <w:b/>
                <w:bCs/>
              </w:rPr>
              <w:t>Policy and Legislative Technical Working Group</w:t>
            </w:r>
          </w:p>
          <w:p w14:paraId="0A4284E4" w14:textId="179141F7" w:rsidR="00F725C4" w:rsidRDefault="006C0375" w:rsidP="00F725C4">
            <w:r>
              <w:t xml:space="preserve"> </w:t>
            </w:r>
            <w:r w:rsidR="00B63BA8">
              <w:t xml:space="preserve">The Policy and Legislative Technical </w:t>
            </w:r>
            <w:r w:rsidR="00E449D4">
              <w:t xml:space="preserve">Working </w:t>
            </w:r>
            <w:r w:rsidR="00B63BA8">
              <w:t xml:space="preserve">Group (TWG) </w:t>
            </w:r>
            <w:r w:rsidR="000E484F">
              <w:t>was</w:t>
            </w:r>
            <w:r w:rsidR="00ED1D32">
              <w:t xml:space="preserve"> established </w:t>
            </w:r>
            <w:r w:rsidR="00F725C4">
              <w:t>in 2016 as per MSG Meeting No:5/2016 dated 21</w:t>
            </w:r>
            <w:r w:rsidR="00F725C4">
              <w:rPr>
                <w:vertAlign w:val="superscript"/>
              </w:rPr>
              <w:t>st</w:t>
            </w:r>
            <w:r w:rsidR="00F725C4">
              <w:t xml:space="preserve"> October 2016 with the direction by the then Chair of </w:t>
            </w:r>
            <w:r w:rsidR="00B63BA8">
              <w:t>PNG</w:t>
            </w:r>
            <w:r w:rsidR="00F725C4">
              <w:t>EITI and Treasury Minister, Hon</w:t>
            </w:r>
            <w:r w:rsidR="002E3AD0">
              <w:t>.</w:t>
            </w:r>
            <w:r w:rsidR="00F725C4">
              <w:t xml:space="preserve"> Patrick Pru</w:t>
            </w:r>
            <w:r w:rsidR="002E3AD0">
              <w:t>ai</w:t>
            </w:r>
            <w:r w:rsidR="00F725C4">
              <w:t xml:space="preserve">tch, CMG, MP. </w:t>
            </w:r>
            <w:r w:rsidR="004C61D6">
              <w:t xml:space="preserve">Refer to Page 6 of the Minutes </w:t>
            </w:r>
            <w:r w:rsidR="00B63BA8">
              <w:t xml:space="preserve">of Meeting which can be accessed </w:t>
            </w:r>
            <w:proofErr w:type="gramStart"/>
            <w:r w:rsidR="00B63BA8">
              <w:t xml:space="preserve">through </w:t>
            </w:r>
            <w:r w:rsidR="004C61D6">
              <w:t xml:space="preserve"> this</w:t>
            </w:r>
            <w:proofErr w:type="gramEnd"/>
            <w:r w:rsidR="004C61D6">
              <w:t xml:space="preserve"> link</w:t>
            </w:r>
            <w:r w:rsidR="004B2B2B">
              <w:t xml:space="preserve">. </w:t>
            </w:r>
          </w:p>
          <w:p w14:paraId="54AB2A7C" w14:textId="17788F24" w:rsidR="006C0375" w:rsidRDefault="00DA4D66" w:rsidP="006C0375">
            <w:pPr>
              <w:rPr>
                <w:rStyle w:val="Hyperlink"/>
              </w:rPr>
            </w:pPr>
            <w:hyperlink r:id="rId25" w:history="1">
              <w:r w:rsidR="004C61D6" w:rsidRPr="004C61D6">
                <w:rPr>
                  <w:rStyle w:val="Hyperlink"/>
                </w:rPr>
                <w:t>http://www.pngeiti.org.pg/wp-content/uploads/2018/04/MSG-Meeting-Minutes-5-2016.pdf</w:t>
              </w:r>
            </w:hyperlink>
          </w:p>
          <w:p w14:paraId="3CA438B2" w14:textId="7B256749" w:rsidR="0037393F" w:rsidRDefault="0037393F" w:rsidP="0037393F">
            <w:r>
              <w:t xml:space="preserve">The Policy and Legislative </w:t>
            </w:r>
            <w:r w:rsidR="00B63BA8">
              <w:t>TWG</w:t>
            </w:r>
            <w:r>
              <w:t xml:space="preserve"> </w:t>
            </w:r>
            <w:r w:rsidR="00EC46C7">
              <w:t xml:space="preserve">was </w:t>
            </w:r>
            <w:r>
              <w:t xml:space="preserve">mandated to develop a National EITI Policy </w:t>
            </w:r>
            <w:r w:rsidR="00E449D4">
              <w:t xml:space="preserve">and Legislative </w:t>
            </w:r>
            <w:r w:rsidR="00E75A96">
              <w:t>Framework</w:t>
            </w:r>
            <w:r>
              <w:t xml:space="preserve"> for PNG. The TOR </w:t>
            </w:r>
            <w:r w:rsidR="00FD2577">
              <w:t xml:space="preserve">for the Policy and Legislative TWG </w:t>
            </w:r>
            <w:r>
              <w:t>can be accessed through this link:</w:t>
            </w:r>
          </w:p>
          <w:p w14:paraId="07181992" w14:textId="3910D561" w:rsidR="0037393F" w:rsidRDefault="00DA4D66" w:rsidP="006C0375">
            <w:pPr>
              <w:rPr>
                <w:rStyle w:val="Hyperlink"/>
              </w:rPr>
            </w:pPr>
            <w:hyperlink r:id="rId26" w:history="1">
              <w:r w:rsidR="005975AF" w:rsidRPr="005975AF">
                <w:rPr>
                  <w:rStyle w:val="Hyperlink"/>
                </w:rPr>
                <w:t>http://www.pngeiti.org.pg/wp-content/uploads/2018/04/ToR-for-Policy-Legal-Framework-1.pdf</w:t>
              </w:r>
            </w:hyperlink>
          </w:p>
          <w:p w14:paraId="44F03F95" w14:textId="2ACB6C43" w:rsidR="00C572B5" w:rsidRDefault="00C572B5" w:rsidP="006C0375">
            <w:r>
              <w:t>The</w:t>
            </w:r>
            <w:r w:rsidR="00F76479">
              <w:t xml:space="preserve"> </w:t>
            </w:r>
            <w:r>
              <w:t xml:space="preserve">member list for the Policy and Legislative </w:t>
            </w:r>
            <w:r w:rsidR="00F76479">
              <w:t xml:space="preserve">TWG </w:t>
            </w:r>
            <w:r>
              <w:t>can be accessed through this link.</w:t>
            </w:r>
          </w:p>
          <w:p w14:paraId="3860583C" w14:textId="376DCC4C" w:rsidR="00B108FA" w:rsidRDefault="00DA4D66" w:rsidP="00CB68C1">
            <w:pPr>
              <w:rPr>
                <w:rStyle w:val="Hyperlink"/>
              </w:rPr>
            </w:pPr>
            <w:hyperlink r:id="rId27" w:history="1">
              <w:r w:rsidR="00585571" w:rsidRPr="00585571">
                <w:rPr>
                  <w:rStyle w:val="Hyperlink"/>
                </w:rPr>
                <w:t>https://view.officeapps.live.com/op/view.aspx?src=http%3A%2F%2Fwww.pngeiti.org.pg%2Fwp-content%2Fuploads%2F2022%2F02%2FValidation-TWG-member-list.docx&amp;wdOrigin=BROWSELINK</w:t>
              </w:r>
            </w:hyperlink>
          </w:p>
          <w:p w14:paraId="7DF7149D" w14:textId="7C0D36D1" w:rsidR="00964FF9" w:rsidRPr="00C717A8" w:rsidRDefault="004812FF" w:rsidP="00B63BA8">
            <w:pPr>
              <w:rPr>
                <w:rStyle w:val="Hyperlink"/>
                <w:color w:val="auto"/>
                <w:u w:val="none"/>
              </w:rPr>
            </w:pPr>
            <w:r w:rsidRPr="00C717A8">
              <w:rPr>
                <w:rStyle w:val="Hyperlink"/>
                <w:color w:val="auto"/>
                <w:u w:val="none"/>
              </w:rPr>
              <w:t xml:space="preserve">The </w:t>
            </w:r>
            <w:r w:rsidR="00757990" w:rsidRPr="00C717A8">
              <w:rPr>
                <w:rStyle w:val="Hyperlink"/>
                <w:color w:val="auto"/>
                <w:u w:val="none"/>
              </w:rPr>
              <w:t xml:space="preserve">Policy and </w:t>
            </w:r>
            <w:r w:rsidRPr="00C717A8">
              <w:rPr>
                <w:rStyle w:val="Hyperlink"/>
                <w:color w:val="auto"/>
                <w:u w:val="none"/>
              </w:rPr>
              <w:t xml:space="preserve">Legislative </w:t>
            </w:r>
            <w:r w:rsidR="00B35132" w:rsidRPr="00C717A8">
              <w:rPr>
                <w:rStyle w:val="Hyperlink"/>
                <w:color w:val="auto"/>
                <w:u w:val="none"/>
              </w:rPr>
              <w:t>TWG</w:t>
            </w:r>
            <w:r w:rsidRPr="00C717A8">
              <w:rPr>
                <w:rStyle w:val="Hyperlink"/>
                <w:color w:val="auto"/>
                <w:u w:val="none"/>
              </w:rPr>
              <w:t xml:space="preserve"> conducted a workshop on the Draft </w:t>
            </w:r>
            <w:r w:rsidR="0015257A">
              <w:rPr>
                <w:rStyle w:val="Hyperlink"/>
                <w:color w:val="auto"/>
                <w:u w:val="none"/>
              </w:rPr>
              <w:t>PNGEIT Commission</w:t>
            </w:r>
            <w:r w:rsidRPr="00C717A8">
              <w:rPr>
                <w:rStyle w:val="Hyperlink"/>
                <w:color w:val="auto"/>
                <w:u w:val="none"/>
              </w:rPr>
              <w:t xml:space="preserve"> Bill </w:t>
            </w:r>
            <w:r w:rsidR="00282BE8" w:rsidRPr="00C717A8">
              <w:rPr>
                <w:rStyle w:val="Hyperlink"/>
                <w:color w:val="auto"/>
                <w:u w:val="none"/>
              </w:rPr>
              <w:t>from the 8</w:t>
            </w:r>
            <w:r w:rsidR="00282BE8" w:rsidRPr="00C717A8">
              <w:rPr>
                <w:rStyle w:val="Hyperlink"/>
                <w:color w:val="auto"/>
                <w:u w:val="none"/>
                <w:vertAlign w:val="superscript"/>
              </w:rPr>
              <w:t>th</w:t>
            </w:r>
            <w:r w:rsidR="00282BE8" w:rsidRPr="00C717A8">
              <w:rPr>
                <w:rStyle w:val="Hyperlink"/>
                <w:color w:val="auto"/>
                <w:u w:val="none"/>
              </w:rPr>
              <w:t xml:space="preserve"> to 11</w:t>
            </w:r>
            <w:r w:rsidR="00282BE8" w:rsidRPr="00C717A8">
              <w:rPr>
                <w:rStyle w:val="Hyperlink"/>
                <w:color w:val="auto"/>
                <w:u w:val="none"/>
                <w:vertAlign w:val="superscript"/>
              </w:rPr>
              <w:t>th</w:t>
            </w:r>
            <w:r w:rsidR="00282BE8" w:rsidRPr="00C717A8">
              <w:rPr>
                <w:rStyle w:val="Hyperlink"/>
                <w:color w:val="auto"/>
                <w:u w:val="none"/>
              </w:rPr>
              <w:t xml:space="preserve"> December 2020</w:t>
            </w:r>
            <w:r w:rsidRPr="00C717A8">
              <w:rPr>
                <w:rStyle w:val="Hyperlink"/>
                <w:color w:val="auto"/>
                <w:u w:val="none"/>
              </w:rPr>
              <w:t xml:space="preserve"> in Mt Hagen. The purpose of the workshop </w:t>
            </w:r>
            <w:r w:rsidR="00CD4D6F" w:rsidRPr="00C717A8">
              <w:rPr>
                <w:rStyle w:val="Hyperlink"/>
                <w:color w:val="auto"/>
                <w:u w:val="none"/>
              </w:rPr>
              <w:t xml:space="preserve">was to deliberate on the concerns raised by State Solicitor on the draft </w:t>
            </w:r>
            <w:r w:rsidR="0015257A">
              <w:rPr>
                <w:rStyle w:val="Hyperlink"/>
                <w:color w:val="auto"/>
                <w:u w:val="none"/>
              </w:rPr>
              <w:t>PNGEIT Commission</w:t>
            </w:r>
            <w:r w:rsidR="0015257A" w:rsidRPr="00C717A8">
              <w:rPr>
                <w:rStyle w:val="Hyperlink"/>
                <w:color w:val="auto"/>
                <w:u w:val="none"/>
              </w:rPr>
              <w:t xml:space="preserve"> Bill </w:t>
            </w:r>
            <w:r w:rsidR="00CD4D6F" w:rsidRPr="00C717A8">
              <w:rPr>
                <w:rStyle w:val="Hyperlink"/>
                <w:color w:val="auto"/>
                <w:u w:val="none"/>
              </w:rPr>
              <w:t xml:space="preserve">and to </w:t>
            </w:r>
            <w:r w:rsidR="00FE6ACF" w:rsidRPr="00C717A8">
              <w:rPr>
                <w:rStyle w:val="Hyperlink"/>
                <w:color w:val="auto"/>
                <w:u w:val="none"/>
              </w:rPr>
              <w:t xml:space="preserve">discuss approaches to address the concerns raised before submitting a revised </w:t>
            </w:r>
            <w:r w:rsidR="00F76479">
              <w:rPr>
                <w:rStyle w:val="Hyperlink"/>
                <w:color w:val="auto"/>
                <w:u w:val="none"/>
              </w:rPr>
              <w:t>B</w:t>
            </w:r>
            <w:r w:rsidR="00FE6ACF" w:rsidRPr="00C717A8">
              <w:rPr>
                <w:rStyle w:val="Hyperlink"/>
                <w:color w:val="auto"/>
                <w:u w:val="none"/>
              </w:rPr>
              <w:t xml:space="preserve">ill to the State Solicitor. The </w:t>
            </w:r>
            <w:r w:rsidR="00F76479">
              <w:rPr>
                <w:rStyle w:val="Hyperlink"/>
                <w:color w:val="auto"/>
                <w:u w:val="none"/>
              </w:rPr>
              <w:t>report of the workshop</w:t>
            </w:r>
            <w:r w:rsidR="00F4781A" w:rsidRPr="00C717A8">
              <w:rPr>
                <w:rStyle w:val="Hyperlink"/>
                <w:color w:val="auto"/>
                <w:u w:val="none"/>
              </w:rPr>
              <w:t xml:space="preserve"> can be accessed through this link:</w:t>
            </w:r>
          </w:p>
          <w:p w14:paraId="25EE1CB2" w14:textId="2B8D0F83" w:rsidR="000235FF" w:rsidRDefault="00DA4D66" w:rsidP="00CB68C1">
            <w:pPr>
              <w:rPr>
                <w:rStyle w:val="Hyperlink"/>
              </w:rPr>
            </w:pPr>
            <w:hyperlink r:id="rId28" w:history="1">
              <w:r w:rsidR="000235FF" w:rsidRPr="000235FF">
                <w:rPr>
                  <w:rStyle w:val="Hyperlink"/>
                </w:rPr>
                <w:t>http://www.pngeiti.org.pg/wp-content/uploads/2022/02/MT.-HAGEN-WORKSHOP-REPORT-PNGEITI-COMMISSION-BILL.pdf</w:t>
              </w:r>
            </w:hyperlink>
          </w:p>
          <w:p w14:paraId="47EE2B9C" w14:textId="04551DB9" w:rsidR="0015257A" w:rsidRDefault="007A3CEF" w:rsidP="00CB68C1">
            <w:pPr>
              <w:rPr>
                <w:rStyle w:val="Hyperlink"/>
                <w:color w:val="auto"/>
                <w:u w:val="none"/>
              </w:rPr>
            </w:pPr>
            <w:r w:rsidRPr="00C717A8">
              <w:rPr>
                <w:rStyle w:val="Hyperlink"/>
                <w:color w:val="auto"/>
                <w:u w:val="none"/>
              </w:rPr>
              <w:t>A follow</w:t>
            </w:r>
            <w:r w:rsidR="007F657F">
              <w:rPr>
                <w:rStyle w:val="Hyperlink"/>
                <w:color w:val="auto"/>
                <w:u w:val="none"/>
              </w:rPr>
              <w:t>-</w:t>
            </w:r>
            <w:r w:rsidRPr="00C717A8">
              <w:rPr>
                <w:rStyle w:val="Hyperlink"/>
                <w:color w:val="auto"/>
                <w:u w:val="none"/>
              </w:rPr>
              <w:t>up workshop was conducted in Port Moresby from the 16</w:t>
            </w:r>
            <w:r w:rsidRPr="00C717A8">
              <w:rPr>
                <w:rStyle w:val="Hyperlink"/>
                <w:color w:val="auto"/>
                <w:u w:val="none"/>
                <w:vertAlign w:val="superscript"/>
              </w:rPr>
              <w:t>th</w:t>
            </w:r>
            <w:r w:rsidRPr="00C717A8">
              <w:rPr>
                <w:rStyle w:val="Hyperlink"/>
                <w:color w:val="auto"/>
                <w:u w:val="none"/>
              </w:rPr>
              <w:t xml:space="preserve"> to 18</w:t>
            </w:r>
            <w:r w:rsidRPr="00C717A8">
              <w:rPr>
                <w:rStyle w:val="Hyperlink"/>
                <w:color w:val="auto"/>
                <w:u w:val="none"/>
                <w:vertAlign w:val="superscript"/>
              </w:rPr>
              <w:t>th</w:t>
            </w:r>
            <w:r w:rsidR="007F657F">
              <w:rPr>
                <w:rStyle w:val="Hyperlink"/>
                <w:color w:val="auto"/>
                <w:u w:val="none"/>
                <w:vertAlign w:val="superscript"/>
              </w:rPr>
              <w:t xml:space="preserve"> </w:t>
            </w:r>
            <w:r w:rsidRPr="00C717A8">
              <w:rPr>
                <w:rStyle w:val="Hyperlink"/>
                <w:color w:val="auto"/>
                <w:u w:val="none"/>
              </w:rPr>
              <w:t>June 2021</w:t>
            </w:r>
            <w:r w:rsidR="007F657F">
              <w:rPr>
                <w:rStyle w:val="Hyperlink"/>
                <w:color w:val="auto"/>
                <w:u w:val="none"/>
              </w:rPr>
              <w:t>. The purpose of this workshop was</w:t>
            </w:r>
            <w:r w:rsidRPr="00C717A8">
              <w:rPr>
                <w:rStyle w:val="Hyperlink"/>
                <w:color w:val="auto"/>
                <w:u w:val="none"/>
              </w:rPr>
              <w:t xml:space="preserve"> to</w:t>
            </w:r>
            <w:r w:rsidR="0015257A">
              <w:rPr>
                <w:rStyle w:val="Hyperlink"/>
                <w:color w:val="auto"/>
                <w:u w:val="none"/>
              </w:rPr>
              <w:t>;</w:t>
            </w:r>
          </w:p>
          <w:p w14:paraId="2B97C6F5" w14:textId="4100F205" w:rsidR="0015257A" w:rsidRDefault="0015257A" w:rsidP="00D87B56">
            <w:pPr>
              <w:pStyle w:val="ListParagraph"/>
              <w:numPr>
                <w:ilvl w:val="0"/>
                <w:numId w:val="11"/>
              </w:numPr>
              <w:rPr>
                <w:rStyle w:val="Hyperlink"/>
                <w:color w:val="auto"/>
                <w:u w:val="none"/>
              </w:rPr>
            </w:pPr>
            <w:proofErr w:type="spellStart"/>
            <w:r>
              <w:rPr>
                <w:rStyle w:val="Hyperlink"/>
                <w:color w:val="auto"/>
                <w:u w:val="none"/>
              </w:rPr>
              <w:t>S</w:t>
            </w:r>
            <w:r w:rsidR="007A3CEF" w:rsidRPr="0015257A">
              <w:rPr>
                <w:rStyle w:val="Hyperlink"/>
                <w:color w:val="auto"/>
                <w:u w:val="none"/>
              </w:rPr>
              <w:t>ensitise</w:t>
            </w:r>
            <w:proofErr w:type="spellEnd"/>
            <w:r w:rsidR="007A3CEF" w:rsidRPr="0015257A">
              <w:rPr>
                <w:rStyle w:val="Hyperlink"/>
                <w:color w:val="auto"/>
                <w:u w:val="none"/>
              </w:rPr>
              <w:t xml:space="preserve"> the State TWG members on the intention of the proposed </w:t>
            </w:r>
            <w:r>
              <w:rPr>
                <w:rStyle w:val="Hyperlink"/>
                <w:color w:val="auto"/>
                <w:u w:val="none"/>
              </w:rPr>
              <w:t>PNGEIT Commission</w:t>
            </w:r>
            <w:r w:rsidRPr="00C717A8">
              <w:rPr>
                <w:rStyle w:val="Hyperlink"/>
                <w:color w:val="auto"/>
                <w:u w:val="none"/>
              </w:rPr>
              <w:t xml:space="preserve"> Bill</w:t>
            </w:r>
            <w:r>
              <w:rPr>
                <w:rStyle w:val="Hyperlink"/>
                <w:color w:val="auto"/>
                <w:u w:val="none"/>
              </w:rPr>
              <w:t xml:space="preserve">; </w:t>
            </w:r>
            <w:r w:rsidRPr="00C717A8">
              <w:rPr>
                <w:rStyle w:val="Hyperlink"/>
                <w:color w:val="auto"/>
                <w:u w:val="none"/>
              </w:rPr>
              <w:t xml:space="preserve"> </w:t>
            </w:r>
          </w:p>
          <w:p w14:paraId="40ACF940" w14:textId="77777777" w:rsidR="0015257A" w:rsidRDefault="0015257A" w:rsidP="00D87B56">
            <w:pPr>
              <w:pStyle w:val="ListParagraph"/>
              <w:numPr>
                <w:ilvl w:val="0"/>
                <w:numId w:val="11"/>
              </w:numPr>
              <w:rPr>
                <w:rStyle w:val="Hyperlink"/>
                <w:color w:val="auto"/>
                <w:u w:val="none"/>
              </w:rPr>
            </w:pPr>
            <w:r>
              <w:rPr>
                <w:rStyle w:val="Hyperlink"/>
                <w:color w:val="auto"/>
                <w:u w:val="none"/>
              </w:rPr>
              <w:t>T</w:t>
            </w:r>
            <w:r w:rsidR="007A3CEF" w:rsidRPr="0015257A">
              <w:rPr>
                <w:rStyle w:val="Hyperlink"/>
                <w:color w:val="auto"/>
                <w:u w:val="none"/>
              </w:rPr>
              <w:t xml:space="preserve">o finalise the draft </w:t>
            </w:r>
            <w:r>
              <w:rPr>
                <w:rStyle w:val="Hyperlink"/>
                <w:color w:val="auto"/>
                <w:u w:val="none"/>
              </w:rPr>
              <w:t>PNGEIT Commission</w:t>
            </w:r>
            <w:r w:rsidRPr="00C717A8">
              <w:rPr>
                <w:rStyle w:val="Hyperlink"/>
                <w:color w:val="auto"/>
                <w:u w:val="none"/>
              </w:rPr>
              <w:t xml:space="preserve"> Bill </w:t>
            </w:r>
            <w:r w:rsidR="007A3CEF" w:rsidRPr="0015257A">
              <w:rPr>
                <w:rStyle w:val="Hyperlink"/>
                <w:color w:val="auto"/>
                <w:u w:val="none"/>
              </w:rPr>
              <w:t xml:space="preserve">for upcoming regional consultations and </w:t>
            </w:r>
          </w:p>
          <w:p w14:paraId="0D93B6F5" w14:textId="77777777" w:rsidR="0015257A" w:rsidRDefault="0015257A" w:rsidP="00D87B56">
            <w:pPr>
              <w:pStyle w:val="ListParagraph"/>
              <w:numPr>
                <w:ilvl w:val="0"/>
                <w:numId w:val="11"/>
              </w:numPr>
              <w:rPr>
                <w:rStyle w:val="Hyperlink"/>
                <w:color w:val="auto"/>
                <w:u w:val="none"/>
              </w:rPr>
            </w:pPr>
            <w:r>
              <w:rPr>
                <w:rStyle w:val="Hyperlink"/>
                <w:color w:val="auto"/>
                <w:u w:val="none"/>
              </w:rPr>
              <w:t>T</w:t>
            </w:r>
            <w:r w:rsidR="007A3CEF" w:rsidRPr="0015257A">
              <w:rPr>
                <w:rStyle w:val="Hyperlink"/>
                <w:color w:val="auto"/>
                <w:u w:val="none"/>
              </w:rPr>
              <w:t>o develop and finalise the issues paper for the regional consultations.</w:t>
            </w:r>
            <w:r w:rsidR="00DD2416" w:rsidRPr="0015257A">
              <w:rPr>
                <w:rStyle w:val="Hyperlink"/>
                <w:color w:val="auto"/>
                <w:u w:val="none"/>
              </w:rPr>
              <w:t xml:space="preserve"> </w:t>
            </w:r>
          </w:p>
          <w:p w14:paraId="5D98DACC" w14:textId="2079FA89" w:rsidR="000235FF" w:rsidRPr="0015257A" w:rsidRDefault="00F4781A" w:rsidP="0015257A">
            <w:pPr>
              <w:rPr>
                <w:rStyle w:val="Hyperlink"/>
                <w:color w:val="auto"/>
                <w:u w:val="none"/>
              </w:rPr>
            </w:pPr>
            <w:r w:rsidRPr="0015257A">
              <w:rPr>
                <w:rStyle w:val="Hyperlink"/>
                <w:color w:val="auto"/>
                <w:u w:val="none"/>
              </w:rPr>
              <w:t>The workshop</w:t>
            </w:r>
            <w:r w:rsidR="0015257A">
              <w:rPr>
                <w:rStyle w:val="Hyperlink"/>
                <w:color w:val="auto"/>
                <w:u w:val="none"/>
              </w:rPr>
              <w:t xml:space="preserve"> report</w:t>
            </w:r>
            <w:r w:rsidRPr="0015257A">
              <w:rPr>
                <w:rStyle w:val="Hyperlink"/>
                <w:color w:val="auto"/>
                <w:u w:val="none"/>
              </w:rPr>
              <w:t xml:space="preserve"> can be accessed via this link:</w:t>
            </w:r>
          </w:p>
          <w:p w14:paraId="16AA49A0" w14:textId="5D46CCB5" w:rsidR="00DD2416" w:rsidRDefault="00DA4D66" w:rsidP="00CB68C1">
            <w:pPr>
              <w:rPr>
                <w:rStyle w:val="Hyperlink"/>
              </w:rPr>
            </w:pPr>
            <w:hyperlink r:id="rId29" w:history="1">
              <w:r w:rsidR="00DD2416" w:rsidRPr="00DD2416">
                <w:rPr>
                  <w:rStyle w:val="Hyperlink"/>
                </w:rPr>
                <w:t>http://www.pngeiti.org.pg/wp-content/uploads/2022/02/Workshop-Report-State-Legislative-TWG-Workshop-@-Dixies.pdf</w:t>
              </w:r>
            </w:hyperlink>
          </w:p>
          <w:p w14:paraId="7C9998CF" w14:textId="490C053F" w:rsidR="009C05D5" w:rsidRPr="002A201C" w:rsidRDefault="006632BA" w:rsidP="00E10180">
            <w:r>
              <w:t>Table 1B</w:t>
            </w:r>
            <w:r w:rsidR="00AE492E">
              <w:t xml:space="preserve"> lists the </w:t>
            </w:r>
            <w:r>
              <w:t>Policy and Legislat</w:t>
            </w:r>
            <w:r w:rsidR="00AE492E">
              <w:t>ive</w:t>
            </w:r>
            <w:r>
              <w:t xml:space="preserve"> TWG members and their attendance at meetings during the period</w:t>
            </w:r>
            <w:r w:rsidR="00AE492E">
              <w:t xml:space="preserve"> under review</w:t>
            </w:r>
            <w:r>
              <w:t xml:space="preserve">. </w:t>
            </w:r>
          </w:p>
        </w:tc>
      </w:tr>
    </w:tbl>
    <w:p w14:paraId="634A2CD4" w14:textId="6EB171CC" w:rsidR="00B108FA" w:rsidRPr="002A201C" w:rsidRDefault="00B108FA" w:rsidP="00C74661">
      <w:pPr>
        <w:pStyle w:val="Heading2"/>
      </w:pPr>
      <w:bookmarkStart w:id="4" w:name="_Toc57974731"/>
      <w:r w:rsidRPr="002A201C">
        <w:lastRenderedPageBreak/>
        <w:t>MSG Terms of Reference and practices</w:t>
      </w:r>
      <w:bookmarkEnd w:id="4"/>
    </w:p>
    <w:p w14:paraId="2FA6A8CB" w14:textId="77777777" w:rsidR="00B108FA" w:rsidRPr="002A201C" w:rsidRDefault="00B108FA" w:rsidP="00B108FA">
      <w:pPr>
        <w:rPr>
          <w:b/>
          <w:bCs/>
        </w:rPr>
      </w:pPr>
      <w:r w:rsidRPr="002A201C">
        <w:rPr>
          <w:b/>
          <w:bCs/>
        </w:rPr>
        <w:t xml:space="preserve">4. Link(s) to publicly available MSG Terms of Reference and/or other documents containing the provisions of Requirement 1.4.b. </w:t>
      </w:r>
    </w:p>
    <w:tbl>
      <w:tblPr>
        <w:tblStyle w:val="TableGrid"/>
        <w:tblW w:w="0" w:type="auto"/>
        <w:tblLook w:val="04A0" w:firstRow="1" w:lastRow="0" w:firstColumn="1" w:lastColumn="0" w:noHBand="0" w:noVBand="1"/>
      </w:tblPr>
      <w:tblGrid>
        <w:gridCol w:w="9061"/>
      </w:tblGrid>
      <w:tr w:rsidR="00B108FA" w:rsidRPr="002A201C" w14:paraId="4A78C259" w14:textId="77777777" w:rsidTr="50B53E66">
        <w:tc>
          <w:tcPr>
            <w:tcW w:w="9062" w:type="dxa"/>
          </w:tcPr>
          <w:p w14:paraId="2F85C17D" w14:textId="53707523" w:rsidR="00B108FA" w:rsidRPr="002A201C" w:rsidRDefault="0078063D" w:rsidP="00CB68C1">
            <w:r>
              <w:t xml:space="preserve">The initial MSG ToR and practices are detailed in </w:t>
            </w:r>
            <w:r w:rsidR="00DD1B92">
              <w:t xml:space="preserve">2013 </w:t>
            </w:r>
            <w:r>
              <w:t>M</w:t>
            </w:r>
            <w:r w:rsidR="00DD1B92">
              <w:t>o</w:t>
            </w:r>
            <w:r>
              <w:t xml:space="preserve">U </w:t>
            </w:r>
            <w:r w:rsidR="00535DF0">
              <w:t>which was approved and signed by the MSG on 1 November 2013</w:t>
            </w:r>
            <w:r>
              <w:t xml:space="preserve">. </w:t>
            </w:r>
          </w:p>
          <w:p w14:paraId="47F36DDD" w14:textId="77777777" w:rsidR="0078063D" w:rsidRPr="00BE094F" w:rsidRDefault="00DA4D66" w:rsidP="0078063D">
            <w:hyperlink r:id="rId30" w:history="1">
              <w:r w:rsidR="748A3659" w:rsidRPr="50B53E66">
                <w:rPr>
                  <w:rStyle w:val="Hyperlink"/>
                </w:rPr>
                <w:t>http://www.pngeiti.gov.pg/wp-content/2018/04/2013-MSG-Mou.pdf</w:t>
              </w:r>
            </w:hyperlink>
            <w:r w:rsidR="748A3659">
              <w:t xml:space="preserve"> </w:t>
            </w:r>
          </w:p>
          <w:p w14:paraId="0D9B2747" w14:textId="4D7B6D80" w:rsidR="00B108FA" w:rsidRDefault="00DE562E" w:rsidP="00A94F6E">
            <w:r>
              <w:lastRenderedPageBreak/>
              <w:t>The 2013 MoU was revised in 2017 to reflect the current practice but it was not signed off by all stakeholders and was left pending since</w:t>
            </w:r>
            <w:r w:rsidR="006F5365">
              <w:t xml:space="preserve"> th</w:t>
            </w:r>
            <w:r w:rsidR="00DD1B92">
              <w:t>en</w:t>
            </w:r>
            <w:r w:rsidR="005D7AC4">
              <w:t>. The Draft 2017 MoU can</w:t>
            </w:r>
            <w:r w:rsidR="008237EC">
              <w:t xml:space="preserve"> be accessed via the following link</w:t>
            </w:r>
            <w:r w:rsidR="004939D0">
              <w:t>:</w:t>
            </w:r>
          </w:p>
          <w:p w14:paraId="31635320" w14:textId="7FBE733B" w:rsidR="006F5365" w:rsidRPr="00DD1B92" w:rsidRDefault="00DA4D66" w:rsidP="00A94F6E">
            <w:pPr>
              <w:rPr>
                <w:color w:val="0000FF"/>
                <w:u w:val="single"/>
              </w:rPr>
            </w:pPr>
            <w:hyperlink r:id="rId31" w:history="1">
              <w:r w:rsidR="008841D2" w:rsidRPr="008841D2">
                <w:rPr>
                  <w:rStyle w:val="Hyperlink"/>
                </w:rPr>
                <w:t>http://www.pngeiti.org.pg/wp-content/uploads/2018/04/2017-Final-PNGEITI-MSG-MoU-1.pdf</w:t>
              </w:r>
            </w:hyperlink>
          </w:p>
        </w:tc>
      </w:tr>
    </w:tbl>
    <w:p w14:paraId="071CE68E" w14:textId="77777777" w:rsidR="00B108FA" w:rsidRPr="002A201C" w:rsidRDefault="00B108FA" w:rsidP="00B108FA">
      <w:pPr>
        <w:rPr>
          <w:b/>
          <w:bCs/>
        </w:rPr>
      </w:pPr>
      <w:r w:rsidRPr="002A201C">
        <w:rPr>
          <w:b/>
          <w:bCs/>
        </w:rPr>
        <w:lastRenderedPageBreak/>
        <w:t>5. Date of MSG approval of its latest Terms of Reference or similar document containing the provisions under EITI Requirement 1.4.b.</w:t>
      </w:r>
    </w:p>
    <w:tbl>
      <w:tblPr>
        <w:tblStyle w:val="TableGrid"/>
        <w:tblW w:w="0" w:type="auto"/>
        <w:tblLook w:val="04A0" w:firstRow="1" w:lastRow="0" w:firstColumn="1" w:lastColumn="0" w:noHBand="0" w:noVBand="1"/>
      </w:tblPr>
      <w:tblGrid>
        <w:gridCol w:w="9061"/>
      </w:tblGrid>
      <w:tr w:rsidR="00B108FA" w:rsidRPr="002A201C" w14:paraId="00414EE2" w14:textId="77777777" w:rsidTr="00A264B0">
        <w:tc>
          <w:tcPr>
            <w:tcW w:w="9061" w:type="dxa"/>
          </w:tcPr>
          <w:p w14:paraId="7DD330E9" w14:textId="0868E667" w:rsidR="00BF0827" w:rsidRDefault="00BF0827" w:rsidP="00364516">
            <w:r>
              <w:t xml:space="preserve">The latest 2017 MoU is pending approval and sign off by MSG members. </w:t>
            </w:r>
            <w:r w:rsidR="00BA6A8E">
              <w:t xml:space="preserve">Refer link below. </w:t>
            </w:r>
          </w:p>
          <w:p w14:paraId="7BB744B8" w14:textId="77777777" w:rsidR="00584EDD" w:rsidRDefault="00DA4D66" w:rsidP="00F500C1">
            <w:pPr>
              <w:rPr>
                <w:rStyle w:val="Hyperlink"/>
              </w:rPr>
            </w:pPr>
            <w:hyperlink r:id="rId32" w:history="1">
              <w:r w:rsidR="00B37122" w:rsidRPr="00B37122">
                <w:rPr>
                  <w:rStyle w:val="Hyperlink"/>
                </w:rPr>
                <w:t>http://www.pngeiti.org.pg/wp-content/uploads/2018/04/2017-Final-PNGEITI-MSG-MoU-1.pdf</w:t>
              </w:r>
            </w:hyperlink>
          </w:p>
          <w:p w14:paraId="45119038" w14:textId="5EECC1E3" w:rsidR="001B5E4C" w:rsidRDefault="001B5E4C" w:rsidP="00F500C1">
            <w:pPr>
              <w:rPr>
                <w:rStyle w:val="Hyperlink"/>
              </w:rPr>
            </w:pPr>
            <w:r>
              <w:t xml:space="preserve">The draft 2017 MoU was </w:t>
            </w:r>
            <w:r w:rsidR="00BA6A8E">
              <w:t xml:space="preserve">initially </w:t>
            </w:r>
            <w:r>
              <w:t xml:space="preserve">discussed </w:t>
            </w:r>
            <w:r w:rsidR="00BA6A8E">
              <w:t>during the</w:t>
            </w:r>
            <w:r>
              <w:t xml:space="preserve"> MSG meeting </w:t>
            </w:r>
            <w:r w:rsidR="00BA6A8E">
              <w:t xml:space="preserve">No. </w:t>
            </w:r>
            <w:r>
              <w:t xml:space="preserve">2/2017 but was not approved. The minutes of meeting can be accessed via this link: </w:t>
            </w:r>
            <w:hyperlink r:id="rId33" w:history="1">
              <w:r w:rsidRPr="001B5E4C">
                <w:rPr>
                  <w:rStyle w:val="Hyperlink"/>
                </w:rPr>
                <w:t>http://www.pngeiti.org.pg/wp-content/uploads/2018/04/MSG-Meeting-No.02-2017.pdf</w:t>
              </w:r>
            </w:hyperlink>
          </w:p>
          <w:p w14:paraId="442FFE73" w14:textId="192305C5" w:rsidR="00BA6A8E" w:rsidRPr="002A201C" w:rsidRDefault="00BA6A8E" w:rsidP="00F500C1">
            <w:r>
              <w:t xml:space="preserve">The draft 2017 MoU will be reviewed by the National Secretariat and put forward to the MSG for their comments and further deliberation. </w:t>
            </w:r>
            <w:r w:rsidR="00C05DEF">
              <w:t xml:space="preserve">We aim to achieve this by the second quarter 2022. </w:t>
            </w:r>
          </w:p>
        </w:tc>
      </w:tr>
    </w:tbl>
    <w:p w14:paraId="7FE8D083" w14:textId="3C9FE52C" w:rsidR="00B108FA" w:rsidRPr="002A201C" w:rsidRDefault="00B108FA" w:rsidP="00B108FA">
      <w:pPr>
        <w:rPr>
          <w:b/>
          <w:bCs/>
          <w:i/>
          <w:iCs/>
        </w:rPr>
      </w:pPr>
      <w:r w:rsidRPr="002A201C">
        <w:rPr>
          <w:b/>
          <w:bCs/>
        </w:rPr>
        <w:t>6. MSG’s policies and practices. Please fill out the table below.</w:t>
      </w:r>
    </w:p>
    <w:tbl>
      <w:tblPr>
        <w:tblStyle w:val="TableGrid"/>
        <w:tblpPr w:leftFromText="180" w:rightFromText="180" w:vertAnchor="page" w:horzAnchor="margin" w:tblpY="1399"/>
        <w:tblW w:w="0" w:type="auto"/>
        <w:tblLook w:val="04A0" w:firstRow="1" w:lastRow="0" w:firstColumn="1" w:lastColumn="0" w:noHBand="0" w:noVBand="1"/>
      </w:tblPr>
      <w:tblGrid>
        <w:gridCol w:w="1578"/>
        <w:gridCol w:w="4191"/>
        <w:gridCol w:w="3292"/>
      </w:tblGrid>
      <w:tr w:rsidR="00B108FA" w:rsidRPr="002A201C" w14:paraId="4FA58F48" w14:textId="77777777" w:rsidTr="638C1507">
        <w:tc>
          <w:tcPr>
            <w:tcW w:w="9061" w:type="dxa"/>
            <w:gridSpan w:val="3"/>
            <w:shd w:val="clear" w:color="auto" w:fill="E7E6E6" w:themeFill="background2"/>
          </w:tcPr>
          <w:p w14:paraId="2194419B" w14:textId="77777777" w:rsidR="00B108FA" w:rsidRPr="002A201C" w:rsidRDefault="00B108FA" w:rsidP="00CB68C1">
            <w:pPr>
              <w:rPr>
                <w:b/>
                <w:bCs/>
              </w:rPr>
            </w:pPr>
            <w:r w:rsidRPr="002A201C">
              <w:rPr>
                <w:b/>
                <w:bCs/>
              </w:rPr>
              <w:lastRenderedPageBreak/>
              <w:t>Elements of MSG Terms of Reference (1.4.b)</w:t>
            </w:r>
          </w:p>
        </w:tc>
      </w:tr>
      <w:tr w:rsidR="00CC29D7" w:rsidRPr="002A201C" w14:paraId="64A3F5EF" w14:textId="77777777" w:rsidTr="00DD18BE">
        <w:tc>
          <w:tcPr>
            <w:tcW w:w="1578" w:type="dxa"/>
          </w:tcPr>
          <w:p w14:paraId="1D768AEF" w14:textId="77777777" w:rsidR="00B108FA" w:rsidRPr="002A201C" w:rsidRDefault="00B108FA" w:rsidP="00CB68C1"/>
        </w:tc>
        <w:tc>
          <w:tcPr>
            <w:tcW w:w="3997" w:type="dxa"/>
          </w:tcPr>
          <w:p w14:paraId="6B795A45" w14:textId="77777777" w:rsidR="00B108FA" w:rsidRDefault="00B108FA" w:rsidP="00CB68C1">
            <w:pPr>
              <w:rPr>
                <w:b/>
                <w:bCs/>
                <w:i/>
                <w:iCs/>
              </w:rPr>
            </w:pPr>
            <w:r w:rsidRPr="00B108FA">
              <w:rPr>
                <w:b/>
                <w:bCs/>
                <w:i/>
                <w:iCs/>
              </w:rPr>
              <w:t xml:space="preserve">Where is the policy documented? </w:t>
            </w:r>
          </w:p>
          <w:p w14:paraId="67BCBB21" w14:textId="7A6C4099" w:rsidR="005A79A9" w:rsidRPr="00D87B56" w:rsidRDefault="005A79A9" w:rsidP="00CB68C1">
            <w:pPr>
              <w:rPr>
                <w:bCs/>
                <w:iCs/>
              </w:rPr>
            </w:pPr>
            <w:r w:rsidRPr="00D87B56">
              <w:rPr>
                <w:bCs/>
                <w:iCs/>
              </w:rPr>
              <w:t>The MSG policies and practices are documented in the MoU (</w:t>
            </w:r>
            <w:r w:rsidR="00D87B56" w:rsidRPr="00D87B56">
              <w:rPr>
                <w:bCs/>
                <w:iCs/>
              </w:rPr>
              <w:t xml:space="preserve">2013 and </w:t>
            </w:r>
            <w:proofErr w:type="spellStart"/>
            <w:r w:rsidR="00D87B56" w:rsidRPr="00D87B56">
              <w:rPr>
                <w:bCs/>
                <w:iCs/>
              </w:rPr>
              <w:t>darft</w:t>
            </w:r>
            <w:proofErr w:type="spellEnd"/>
            <w:r w:rsidR="00D87B56" w:rsidRPr="00D87B56">
              <w:rPr>
                <w:bCs/>
                <w:iCs/>
              </w:rPr>
              <w:t xml:space="preserve"> </w:t>
            </w:r>
            <w:r w:rsidRPr="00D87B56">
              <w:rPr>
                <w:bCs/>
                <w:iCs/>
              </w:rPr>
              <w:t>2017</w:t>
            </w:r>
            <w:r w:rsidR="00D87B56" w:rsidRPr="00D87B56">
              <w:rPr>
                <w:bCs/>
                <w:iCs/>
              </w:rPr>
              <w:t xml:space="preserve"> MoU</w:t>
            </w:r>
            <w:r w:rsidRPr="00D87B56">
              <w:rPr>
                <w:bCs/>
                <w:iCs/>
              </w:rPr>
              <w:t>)</w:t>
            </w:r>
            <w:r w:rsidR="00D87B56" w:rsidRPr="00D87B56">
              <w:rPr>
                <w:bCs/>
                <w:iCs/>
              </w:rPr>
              <w:t xml:space="preserve">. </w:t>
            </w:r>
          </w:p>
        </w:tc>
        <w:tc>
          <w:tcPr>
            <w:tcW w:w="3486" w:type="dxa"/>
          </w:tcPr>
          <w:p w14:paraId="143485E8" w14:textId="77777777" w:rsidR="00BA7CBA" w:rsidRDefault="00641BF2" w:rsidP="00CB68C1">
            <w:r>
              <w:t>[Briefly describe practices in the period under review. Please explain any discrepancies between the ToR and the practice]</w:t>
            </w:r>
          </w:p>
          <w:p w14:paraId="140790E1" w14:textId="6D320998" w:rsidR="00D87B56" w:rsidRDefault="00D87B56" w:rsidP="00D87B56">
            <w:pPr>
              <w:pStyle w:val="ListParagraph"/>
              <w:numPr>
                <w:ilvl w:val="0"/>
                <w:numId w:val="12"/>
              </w:numPr>
              <w:rPr>
                <w:bCs/>
                <w:iCs/>
              </w:rPr>
            </w:pPr>
            <w:r w:rsidRPr="00D87B56">
              <w:rPr>
                <w:bCs/>
                <w:iCs/>
              </w:rPr>
              <w:t xml:space="preserve">MSG meetings are held </w:t>
            </w:r>
            <w:r>
              <w:rPr>
                <w:bCs/>
                <w:iCs/>
              </w:rPr>
              <w:t xml:space="preserve">quarterly every year; </w:t>
            </w:r>
          </w:p>
          <w:p w14:paraId="62969E2B" w14:textId="77777777" w:rsidR="00D87B56" w:rsidRDefault="00D87B56" w:rsidP="00D87B56">
            <w:pPr>
              <w:pStyle w:val="ListParagraph"/>
              <w:numPr>
                <w:ilvl w:val="0"/>
                <w:numId w:val="12"/>
              </w:numPr>
              <w:rPr>
                <w:bCs/>
                <w:iCs/>
              </w:rPr>
            </w:pPr>
            <w:r>
              <w:rPr>
                <w:bCs/>
                <w:iCs/>
              </w:rPr>
              <w:t xml:space="preserve">The has to be a quorum in order for the meeting to start; </w:t>
            </w:r>
          </w:p>
          <w:p w14:paraId="2B18F836" w14:textId="77777777" w:rsidR="00D87B56" w:rsidRDefault="00D62188" w:rsidP="00D87B56">
            <w:pPr>
              <w:pStyle w:val="ListParagraph"/>
              <w:numPr>
                <w:ilvl w:val="0"/>
                <w:numId w:val="12"/>
              </w:numPr>
              <w:rPr>
                <w:bCs/>
                <w:iCs/>
              </w:rPr>
            </w:pPr>
            <w:r>
              <w:rPr>
                <w:bCs/>
                <w:iCs/>
              </w:rPr>
              <w:t>The MSG reviews and endorses the annual workplans, Terms of References for the EITI reports,</w:t>
            </w:r>
            <w:r w:rsidR="004077D0">
              <w:rPr>
                <w:bCs/>
                <w:iCs/>
              </w:rPr>
              <w:t xml:space="preserve"> etc. </w:t>
            </w:r>
          </w:p>
          <w:p w14:paraId="11DEA656" w14:textId="3F78950D" w:rsidR="004077D0" w:rsidRDefault="004077D0" w:rsidP="004077D0">
            <w:r>
              <w:t xml:space="preserve">However, there were discrepancies </w:t>
            </w:r>
            <w:r w:rsidR="00E233F0">
              <w:t xml:space="preserve">in the </w:t>
            </w:r>
            <w:r>
              <w:t xml:space="preserve">period under review due to Covid-19 restrictions;  </w:t>
            </w:r>
          </w:p>
          <w:p w14:paraId="259FE804" w14:textId="5C34ADBF" w:rsidR="004077D0" w:rsidRPr="005D00F0" w:rsidRDefault="004077D0" w:rsidP="004077D0">
            <w:pPr>
              <w:pStyle w:val="ListParagraph"/>
              <w:numPr>
                <w:ilvl w:val="0"/>
                <w:numId w:val="13"/>
              </w:numPr>
            </w:pPr>
            <w:r w:rsidRPr="005D00F0">
              <w:t xml:space="preserve">2021 – </w:t>
            </w:r>
            <w:r>
              <w:t xml:space="preserve">there were </w:t>
            </w:r>
            <w:r w:rsidRPr="005D00F0">
              <w:t xml:space="preserve">only </w:t>
            </w:r>
            <w:r>
              <w:t>three</w:t>
            </w:r>
            <w:r w:rsidRPr="005D00F0">
              <w:t xml:space="preserve"> </w:t>
            </w:r>
            <w:r>
              <w:t xml:space="preserve">MSG </w:t>
            </w:r>
            <w:r w:rsidRPr="005D00F0">
              <w:t>meetings held</w:t>
            </w:r>
            <w:r w:rsidR="001173F6">
              <w:t>;</w:t>
            </w:r>
          </w:p>
          <w:p w14:paraId="0294B2D4" w14:textId="6BFA51EC" w:rsidR="004077D0" w:rsidRPr="005D00F0" w:rsidRDefault="004077D0" w:rsidP="004077D0">
            <w:pPr>
              <w:pStyle w:val="ListParagraph"/>
              <w:numPr>
                <w:ilvl w:val="0"/>
                <w:numId w:val="13"/>
              </w:numPr>
            </w:pPr>
            <w:r w:rsidRPr="005D00F0">
              <w:t xml:space="preserve">2020 validation </w:t>
            </w:r>
            <w:r w:rsidR="00E233F0">
              <w:t xml:space="preserve">was </w:t>
            </w:r>
            <w:r w:rsidR="00070A3E">
              <w:t xml:space="preserve">deferred to </w:t>
            </w:r>
            <w:proofErr w:type="gramStart"/>
            <w:r w:rsidR="00070A3E">
              <w:t>2021</w:t>
            </w:r>
            <w:r w:rsidR="001173F6">
              <w:t xml:space="preserve">, </w:t>
            </w:r>
            <w:r w:rsidR="00070A3E">
              <w:t xml:space="preserve"> then</w:t>
            </w:r>
            <w:proofErr w:type="gramEnd"/>
            <w:r w:rsidR="00070A3E">
              <w:t xml:space="preserve"> </w:t>
            </w:r>
            <w:r w:rsidR="001173F6">
              <w:t xml:space="preserve">further </w:t>
            </w:r>
            <w:r w:rsidR="00070A3E">
              <w:t xml:space="preserve">extended to April </w:t>
            </w:r>
            <w:r w:rsidRPr="005D00F0">
              <w:t>2022</w:t>
            </w:r>
            <w:r w:rsidR="001173F6">
              <w:t>;</w:t>
            </w:r>
          </w:p>
          <w:p w14:paraId="1D9D2C89" w14:textId="7D25CD42" w:rsidR="004077D0" w:rsidRDefault="004077D0" w:rsidP="004077D0">
            <w:pPr>
              <w:pStyle w:val="ListParagraph"/>
              <w:numPr>
                <w:ilvl w:val="0"/>
                <w:numId w:val="13"/>
              </w:numPr>
            </w:pPr>
            <w:r w:rsidRPr="005D00F0">
              <w:t xml:space="preserve">2019 EITI report </w:t>
            </w:r>
            <w:r w:rsidR="00070A3E">
              <w:t xml:space="preserve">was delayed and </w:t>
            </w:r>
            <w:r w:rsidR="005D066F">
              <w:t>delivered</w:t>
            </w:r>
            <w:r w:rsidRPr="005D00F0">
              <w:t xml:space="preserve"> in 2021</w:t>
            </w:r>
            <w:r w:rsidR="001173F6">
              <w:t>;</w:t>
            </w:r>
          </w:p>
          <w:p w14:paraId="4E63C5B1" w14:textId="7A94ACEE" w:rsidR="004077D0" w:rsidRPr="004077D0" w:rsidRDefault="00DD18BE" w:rsidP="00DD18BE">
            <w:pPr>
              <w:pStyle w:val="ListParagraph"/>
              <w:numPr>
                <w:ilvl w:val="0"/>
                <w:numId w:val="13"/>
              </w:numPr>
              <w:rPr>
                <w:bCs/>
                <w:iCs/>
              </w:rPr>
            </w:pPr>
            <w:r>
              <w:t xml:space="preserve">Most of the activities in the </w:t>
            </w:r>
            <w:r w:rsidR="004077D0">
              <w:t xml:space="preserve">Workplan </w:t>
            </w:r>
            <w:r>
              <w:t>were put on hold</w:t>
            </w:r>
            <w:r w:rsidR="001173F6">
              <w:t>. O</w:t>
            </w:r>
            <w:r>
              <w:t xml:space="preserve">nly the priority activities such as the PNGEIT Commission Bill regional consultation was implemented. </w:t>
            </w:r>
          </w:p>
        </w:tc>
      </w:tr>
      <w:tr w:rsidR="00B108FA" w:rsidRPr="002A201C" w14:paraId="130AEF25" w14:textId="77777777" w:rsidTr="638C1507">
        <w:tc>
          <w:tcPr>
            <w:tcW w:w="9061" w:type="dxa"/>
            <w:gridSpan w:val="3"/>
            <w:shd w:val="clear" w:color="auto" w:fill="E7E6E6" w:themeFill="background2"/>
          </w:tcPr>
          <w:p w14:paraId="011EBB7A" w14:textId="0A50EB84" w:rsidR="00B108FA" w:rsidRPr="002A201C" w:rsidRDefault="00B108FA" w:rsidP="00CB68C1">
            <w:r w:rsidRPr="002A201C">
              <w:rPr>
                <w:rStyle w:val="Strong"/>
              </w:rPr>
              <w:t xml:space="preserve">The role, </w:t>
            </w:r>
            <w:r w:rsidR="00777BA2" w:rsidRPr="002A201C">
              <w:rPr>
                <w:rStyle w:val="Strong"/>
              </w:rPr>
              <w:t>responsibilities,</w:t>
            </w:r>
            <w:r w:rsidRPr="002A201C">
              <w:rPr>
                <w:rStyle w:val="Strong"/>
              </w:rPr>
              <w:t xml:space="preserve"> and rights of the MSG</w:t>
            </w:r>
          </w:p>
        </w:tc>
      </w:tr>
      <w:tr w:rsidR="00CC29D7" w:rsidRPr="002A201C" w14:paraId="0FDF5CE7" w14:textId="77777777" w:rsidTr="00DD18BE">
        <w:trPr>
          <w:trHeight w:val="1094"/>
        </w:trPr>
        <w:tc>
          <w:tcPr>
            <w:tcW w:w="1578" w:type="dxa"/>
          </w:tcPr>
          <w:p w14:paraId="25851E49" w14:textId="77777777" w:rsidR="00B108FA" w:rsidRPr="002A201C" w:rsidRDefault="00B108FA" w:rsidP="00CB68C1">
            <w:r w:rsidRPr="002A201C">
              <w:lastRenderedPageBreak/>
              <w:t>Definition of the role, responsibilities and rights of the MSG and its members.</w:t>
            </w:r>
          </w:p>
        </w:tc>
        <w:tc>
          <w:tcPr>
            <w:tcW w:w="3997" w:type="dxa"/>
          </w:tcPr>
          <w:p w14:paraId="57DE5EBD" w14:textId="3EA46BC1" w:rsidR="001612CC" w:rsidRDefault="00DA4D66" w:rsidP="00FE666F">
            <w:hyperlink r:id="rId34" w:history="1">
              <w:r w:rsidR="00063F56" w:rsidRPr="00BE094F">
                <w:rPr>
                  <w:rStyle w:val="Hyperlink"/>
                </w:rPr>
                <w:t>http://www.pngeiti.gov.pg/wp-content/2018/04/2013-MSG-Mou.pdf</w:t>
              </w:r>
            </w:hyperlink>
            <w:r w:rsidR="00D56EED" w:rsidRPr="00BE094F">
              <w:t xml:space="preserve"> </w:t>
            </w:r>
          </w:p>
          <w:p w14:paraId="44C6B270" w14:textId="15B85F09" w:rsidR="00992B31" w:rsidRDefault="00992B31" w:rsidP="00FE666F"/>
          <w:p w14:paraId="5D22A8C5" w14:textId="7991B3B9" w:rsidR="00992B31" w:rsidRPr="00BE094F" w:rsidRDefault="00DA4D66" w:rsidP="00FE666F">
            <w:hyperlink r:id="rId35" w:history="1">
              <w:r w:rsidR="00992B31" w:rsidRPr="00992B31">
                <w:rPr>
                  <w:rStyle w:val="Hyperlink"/>
                </w:rPr>
                <w:t>http://www.pngeiti.org.pg/wp-content/uploads/2018/04/2017-Final-PNGEITI-MSG-MoU-1.pdf</w:t>
              </w:r>
            </w:hyperlink>
          </w:p>
          <w:p w14:paraId="16E95DCD" w14:textId="77777777" w:rsidR="00992B31" w:rsidRDefault="00992B31" w:rsidP="00887103">
            <w:pPr>
              <w:rPr>
                <w:i/>
                <w:iCs/>
              </w:rPr>
            </w:pPr>
          </w:p>
          <w:p w14:paraId="725B85DD" w14:textId="7729BA9F" w:rsidR="00887103" w:rsidRDefault="00887103" w:rsidP="00887103">
            <w:pPr>
              <w:rPr>
                <w:i/>
                <w:iCs/>
              </w:rPr>
            </w:pPr>
            <w:r w:rsidRPr="00B108FA">
              <w:rPr>
                <w:i/>
                <w:iCs/>
              </w:rPr>
              <w:t>[e.g. “MSG ToR, section 3” or “Presidential Decree n 100”]</w:t>
            </w:r>
          </w:p>
          <w:p w14:paraId="7EE78C34" w14:textId="08E55E1E" w:rsidR="00EC7EC6" w:rsidRPr="00B108FA" w:rsidRDefault="00EC7EC6" w:rsidP="00E7208A">
            <w:pPr>
              <w:rPr>
                <w:i/>
                <w:iCs/>
              </w:rPr>
            </w:pPr>
          </w:p>
        </w:tc>
        <w:tc>
          <w:tcPr>
            <w:tcW w:w="3486" w:type="dxa"/>
          </w:tcPr>
          <w:p w14:paraId="42318C0B" w14:textId="77777777" w:rsidR="00992B31" w:rsidRDefault="00992B31" w:rsidP="00992B31">
            <w:r>
              <w:t xml:space="preserve">There are no deviations in practice. </w:t>
            </w:r>
          </w:p>
          <w:p w14:paraId="3B208F78" w14:textId="0E22858C" w:rsidR="00EC7EC6" w:rsidRDefault="002A0FD4" w:rsidP="00CB68C1">
            <w:r>
              <w:t xml:space="preserve">The initial </w:t>
            </w:r>
            <w:r w:rsidR="00EC7EC6">
              <w:t xml:space="preserve">MSG Memorandum of Understanding (MoU) was signed on 1 November 2013 </w:t>
            </w:r>
            <w:r w:rsidR="00992B31">
              <w:t xml:space="preserve">and </w:t>
            </w:r>
            <w:r w:rsidR="005875F3">
              <w:t xml:space="preserve">sets out the scope, structure, </w:t>
            </w:r>
            <w:proofErr w:type="gramStart"/>
            <w:r w:rsidR="005875F3">
              <w:t>mandate</w:t>
            </w:r>
            <w:r w:rsidR="00992B31">
              <w:t xml:space="preserve">, </w:t>
            </w:r>
            <w:r w:rsidR="005875F3">
              <w:t xml:space="preserve"> </w:t>
            </w:r>
            <w:r w:rsidR="00C8775D">
              <w:t>roles</w:t>
            </w:r>
            <w:proofErr w:type="gramEnd"/>
            <w:r w:rsidR="00C8775D">
              <w:t xml:space="preserve"> and </w:t>
            </w:r>
            <w:r w:rsidR="005875F3">
              <w:t>responsibilities</w:t>
            </w:r>
            <w:r w:rsidR="00180370">
              <w:t>, terms of membership, structure, decision making</w:t>
            </w:r>
            <w:r w:rsidR="00992B31">
              <w:t xml:space="preserve">, </w:t>
            </w:r>
            <w:r w:rsidR="00180370">
              <w:t>meeting procedures</w:t>
            </w:r>
            <w:r w:rsidR="005875F3">
              <w:t xml:space="preserve"> </w:t>
            </w:r>
            <w:r w:rsidR="00256A1A">
              <w:t xml:space="preserve">and reporting requirements </w:t>
            </w:r>
            <w:r w:rsidR="00E7208A">
              <w:t xml:space="preserve">of the MSG which </w:t>
            </w:r>
            <w:r w:rsidR="00180370">
              <w:t>are</w:t>
            </w:r>
            <w:r w:rsidR="00E7208A">
              <w:t xml:space="preserve"> fully observed and respected. </w:t>
            </w:r>
          </w:p>
          <w:p w14:paraId="37734294" w14:textId="77A170C7" w:rsidR="00992B31" w:rsidRDefault="00992B31" w:rsidP="00CB68C1">
            <w:r>
              <w:t xml:space="preserve">The 2013 MoU was revised in 2017 and though this has not been approved some aspects of </w:t>
            </w:r>
            <w:r w:rsidR="001173F6">
              <w:t xml:space="preserve">the </w:t>
            </w:r>
            <w:r>
              <w:t xml:space="preserve">Draft 2017 MoU such as the inclusion of </w:t>
            </w:r>
            <w:proofErr w:type="gramStart"/>
            <w:r>
              <w:t>State Owned</w:t>
            </w:r>
            <w:proofErr w:type="gramEnd"/>
            <w:r>
              <w:t xml:space="preserve"> Ent</w:t>
            </w:r>
            <w:r w:rsidR="001173F6">
              <w:t>erprises</w:t>
            </w:r>
            <w:r>
              <w:t xml:space="preserve"> (SOEs) </w:t>
            </w:r>
            <w:r w:rsidR="001173F6">
              <w:t>is being practiced</w:t>
            </w:r>
            <w:r>
              <w:t xml:space="preserve">. </w:t>
            </w:r>
          </w:p>
          <w:p w14:paraId="13FA997F" w14:textId="0EFF7545" w:rsidR="00B108FA" w:rsidRPr="002A201C" w:rsidRDefault="00B108FA" w:rsidP="00CB68C1">
            <w:pPr>
              <w:rPr>
                <w:i/>
                <w:iCs/>
              </w:rPr>
            </w:pPr>
            <w:r w:rsidRPr="002A201C">
              <w:rPr>
                <w:i/>
                <w:iCs/>
              </w:rPr>
              <w:t>[Have the roles, responsibilities and rights been respected in practice?]</w:t>
            </w:r>
          </w:p>
        </w:tc>
      </w:tr>
      <w:tr w:rsidR="00CC29D7" w:rsidRPr="002A201C" w14:paraId="1785BF03" w14:textId="77777777" w:rsidTr="00DD18BE">
        <w:tc>
          <w:tcPr>
            <w:tcW w:w="1578" w:type="dxa"/>
          </w:tcPr>
          <w:p w14:paraId="06FBD380" w14:textId="77777777" w:rsidR="00B108FA" w:rsidRPr="002A201C" w:rsidRDefault="00B108FA" w:rsidP="00CB68C1">
            <w:r w:rsidRPr="002A201C">
              <w:t>Adherence to the EITI Association code of conduct, including addressing conflicts of interest.</w:t>
            </w:r>
          </w:p>
          <w:p w14:paraId="05ED9737" w14:textId="77777777" w:rsidR="00B108FA" w:rsidRPr="002A201C" w:rsidRDefault="00B108FA" w:rsidP="00CB68C1"/>
        </w:tc>
        <w:tc>
          <w:tcPr>
            <w:tcW w:w="3997" w:type="dxa"/>
          </w:tcPr>
          <w:p w14:paraId="06CED7ED" w14:textId="6EF708A0" w:rsidR="00B108FA" w:rsidRPr="002A201C" w:rsidRDefault="00DA4D66" w:rsidP="00D605C0">
            <w:hyperlink r:id="rId36" w:history="1">
              <w:r w:rsidR="00F46735" w:rsidRPr="00F46735">
                <w:rPr>
                  <w:rFonts w:eastAsia="Cambria" w:cs="Arial"/>
                  <w:color w:val="0000FF"/>
                  <w:u w:val="single"/>
                </w:rPr>
                <w:t>2017-MSG-Code-of-Conduct.pdf (pngeiti.org.pg)</w:t>
              </w:r>
            </w:hyperlink>
            <w:r w:rsidR="00F46735">
              <w:rPr>
                <w:rFonts w:eastAsia="Cambria" w:cs="Arial"/>
              </w:rPr>
              <w:t xml:space="preserve"> </w:t>
            </w:r>
          </w:p>
        </w:tc>
        <w:tc>
          <w:tcPr>
            <w:tcW w:w="3486" w:type="dxa"/>
          </w:tcPr>
          <w:p w14:paraId="2CCC8D10" w14:textId="0C5AA37D" w:rsidR="00E029EF" w:rsidRDefault="007C0E2C" w:rsidP="00E029EF">
            <w:r>
              <w:t>The code of conduct was adopted on 31 December 2016</w:t>
            </w:r>
            <w:r w:rsidR="008A6705">
              <w:t xml:space="preserve"> by MSG and is applicable to all MSG members, their alternates and observers</w:t>
            </w:r>
            <w:r w:rsidR="00E029EF">
              <w:t xml:space="preserve"> and are strictly observed and respected. </w:t>
            </w:r>
          </w:p>
          <w:p w14:paraId="0C3EAE0E" w14:textId="7B4B7904" w:rsidR="00C060C2" w:rsidRDefault="00C060C2" w:rsidP="00E029EF">
            <w:r>
              <w:t>The</w:t>
            </w:r>
            <w:r w:rsidR="00A40FFC">
              <w:t xml:space="preserve">re are no deviations in practice. </w:t>
            </w:r>
          </w:p>
          <w:p w14:paraId="483E4264" w14:textId="2F9CC8B5" w:rsidR="00B108FA" w:rsidRPr="002A201C" w:rsidRDefault="00B108FA" w:rsidP="00E029EF">
            <w:pPr>
              <w:rPr>
                <w:i/>
                <w:iCs/>
              </w:rPr>
            </w:pPr>
            <w:r w:rsidRPr="002A201C">
              <w:rPr>
                <w:i/>
                <w:iCs/>
              </w:rPr>
              <w:t>[Has the code of conduct been adhered to in practice? If conflicts of interest have emerged, how have these been addressed?]</w:t>
            </w:r>
          </w:p>
        </w:tc>
      </w:tr>
      <w:tr w:rsidR="00B108FA" w:rsidRPr="002A201C" w14:paraId="1AAD04AD" w14:textId="77777777" w:rsidTr="638C1507">
        <w:tc>
          <w:tcPr>
            <w:tcW w:w="9061" w:type="dxa"/>
            <w:gridSpan w:val="3"/>
            <w:shd w:val="clear" w:color="auto" w:fill="E7E6E6" w:themeFill="background2"/>
          </w:tcPr>
          <w:p w14:paraId="00FD90EA" w14:textId="77777777" w:rsidR="00B108FA" w:rsidRPr="002A201C" w:rsidRDefault="00B108FA" w:rsidP="00CB68C1">
            <w:r w:rsidRPr="002A201C">
              <w:rPr>
                <w:rStyle w:val="Strong"/>
              </w:rPr>
              <w:t>Approval of work plans and oversight of implementation</w:t>
            </w:r>
            <w:r w:rsidRPr="002A201C">
              <w:rPr>
                <w:rStyle w:val="Strong"/>
                <w:rFonts w:ascii="Arial" w:hAnsi="Arial" w:cs="Arial"/>
              </w:rPr>
              <w:t>​</w:t>
            </w:r>
          </w:p>
        </w:tc>
      </w:tr>
      <w:tr w:rsidR="00CC29D7" w:rsidRPr="002A201C" w14:paraId="5807229D" w14:textId="77777777" w:rsidTr="00DD18BE">
        <w:tc>
          <w:tcPr>
            <w:tcW w:w="1578" w:type="dxa"/>
          </w:tcPr>
          <w:p w14:paraId="7A992601" w14:textId="77777777" w:rsidR="00B108FA" w:rsidRPr="002A201C" w:rsidRDefault="00B108FA" w:rsidP="00CB68C1">
            <w:r w:rsidRPr="002A201C">
              <w:lastRenderedPageBreak/>
              <w:t>Approval of annual work plans.</w:t>
            </w:r>
          </w:p>
          <w:p w14:paraId="6053F2CE" w14:textId="77777777" w:rsidR="00B108FA" w:rsidRPr="002A201C" w:rsidRDefault="00B108FA" w:rsidP="00CB68C1"/>
        </w:tc>
        <w:tc>
          <w:tcPr>
            <w:tcW w:w="3997" w:type="dxa"/>
          </w:tcPr>
          <w:p w14:paraId="07D407D0" w14:textId="77777777" w:rsidR="00B108FA" w:rsidRDefault="00B108FA" w:rsidP="00CB68C1">
            <w:pPr>
              <w:rPr>
                <w:i/>
                <w:iCs/>
              </w:rPr>
            </w:pPr>
            <w:r w:rsidRPr="00B108FA">
              <w:rPr>
                <w:i/>
                <w:iCs/>
              </w:rPr>
              <w:t>[e.g. “MSG ToR, section 3” or “Presidential Decree n 100”]</w:t>
            </w:r>
          </w:p>
          <w:p w14:paraId="62F52807" w14:textId="728CC42A" w:rsidR="00EB6E5E" w:rsidRDefault="00992B31" w:rsidP="00534CAB">
            <w:r>
              <w:t xml:space="preserve">The annual workplans can be accessed via this link: </w:t>
            </w:r>
            <w:hyperlink r:id="rId37" w:history="1">
              <w:r w:rsidRPr="00992B31">
                <w:rPr>
                  <w:rStyle w:val="Hyperlink"/>
                </w:rPr>
                <w:t>https://www.pngeiti.org.pg/2020-validation/</w:t>
              </w:r>
            </w:hyperlink>
          </w:p>
          <w:p w14:paraId="2E06081D" w14:textId="77777777" w:rsidR="00992B31" w:rsidRDefault="00992B31" w:rsidP="00534CAB"/>
          <w:p w14:paraId="0F96A36D" w14:textId="0BFC8BD3" w:rsidR="005B58C4" w:rsidRPr="002A201C" w:rsidRDefault="005B58C4" w:rsidP="00534CAB">
            <w:r>
              <w:t>The minutes of meeting approving the 2022 annual workpla</w:t>
            </w:r>
            <w:r w:rsidR="00AF35B4">
              <w:t>n</w:t>
            </w:r>
            <w:r>
              <w:t xml:space="preserve"> can be accessed through this link: </w:t>
            </w:r>
            <w:hyperlink r:id="rId38" w:history="1">
              <w:r w:rsidRPr="005B58C4">
                <w:rPr>
                  <w:rStyle w:val="Hyperlink"/>
                </w:rPr>
                <w:t>http://www.pngeiti.org.pg/wp-content/uploads/2018/04/Minutes-of-MSG-Meeting-No.03-of-2021.pdf</w:t>
              </w:r>
            </w:hyperlink>
          </w:p>
        </w:tc>
        <w:tc>
          <w:tcPr>
            <w:tcW w:w="3486" w:type="dxa"/>
          </w:tcPr>
          <w:p w14:paraId="5CF244BB" w14:textId="16088A08" w:rsidR="00E20AB1" w:rsidRDefault="74C6B2C6" w:rsidP="50B53E66">
            <w:pPr>
              <w:rPr>
                <w:i/>
                <w:iCs/>
              </w:rPr>
            </w:pPr>
            <w:r>
              <w:t>The annual workplans are drafted by the National Secretariat, presented at MSG meeting</w:t>
            </w:r>
            <w:r w:rsidR="00CE7491">
              <w:t>s</w:t>
            </w:r>
            <w:r>
              <w:t xml:space="preserve">, </w:t>
            </w:r>
            <w:r w:rsidR="00F67846">
              <w:t>discussed,</w:t>
            </w:r>
            <w:r>
              <w:t xml:space="preserve"> and approved by the MSG.</w:t>
            </w:r>
            <w:r w:rsidRPr="50B53E66">
              <w:rPr>
                <w:i/>
                <w:iCs/>
              </w:rPr>
              <w:t xml:space="preserve"> </w:t>
            </w:r>
          </w:p>
          <w:p w14:paraId="059DDA72" w14:textId="0DA430B2" w:rsidR="00010F8F" w:rsidRPr="00364658" w:rsidRDefault="00010F8F" w:rsidP="00010F8F">
            <w:pPr>
              <w:pStyle w:val="CommentText"/>
              <w:rPr>
                <w:sz w:val="22"/>
                <w:szCs w:val="22"/>
              </w:rPr>
            </w:pPr>
            <w:r w:rsidRPr="00364658">
              <w:rPr>
                <w:sz w:val="22"/>
                <w:szCs w:val="22"/>
              </w:rPr>
              <w:t xml:space="preserve">The practice of approving the </w:t>
            </w:r>
            <w:r w:rsidR="00D430FD">
              <w:rPr>
                <w:sz w:val="22"/>
                <w:szCs w:val="22"/>
              </w:rPr>
              <w:t>an</w:t>
            </w:r>
            <w:r w:rsidRPr="00364658">
              <w:rPr>
                <w:sz w:val="22"/>
                <w:szCs w:val="22"/>
              </w:rPr>
              <w:t xml:space="preserve">nual </w:t>
            </w:r>
            <w:r w:rsidR="00D430FD">
              <w:rPr>
                <w:sz w:val="22"/>
                <w:szCs w:val="22"/>
              </w:rPr>
              <w:t>w</w:t>
            </w:r>
            <w:r w:rsidRPr="00364658">
              <w:rPr>
                <w:sz w:val="22"/>
                <w:szCs w:val="22"/>
              </w:rPr>
              <w:t>ork</w:t>
            </w:r>
            <w:r w:rsidR="00D430FD">
              <w:rPr>
                <w:sz w:val="22"/>
                <w:szCs w:val="22"/>
              </w:rPr>
              <w:t>p</w:t>
            </w:r>
            <w:r w:rsidRPr="00364658">
              <w:rPr>
                <w:sz w:val="22"/>
                <w:szCs w:val="22"/>
              </w:rPr>
              <w:t>lans has been that in the final MSG Meeting each year</w:t>
            </w:r>
            <w:r w:rsidR="00CE7491">
              <w:rPr>
                <w:sz w:val="22"/>
                <w:szCs w:val="22"/>
              </w:rPr>
              <w:t>,</w:t>
            </w:r>
            <w:r w:rsidRPr="00364658">
              <w:rPr>
                <w:sz w:val="22"/>
                <w:szCs w:val="22"/>
              </w:rPr>
              <w:t xml:space="preserve"> the National Secretariat present</w:t>
            </w:r>
            <w:r w:rsidR="00CE7491">
              <w:rPr>
                <w:sz w:val="22"/>
                <w:szCs w:val="22"/>
              </w:rPr>
              <w:t xml:space="preserve">s </w:t>
            </w:r>
            <w:r w:rsidRPr="00364658">
              <w:rPr>
                <w:sz w:val="22"/>
                <w:szCs w:val="22"/>
              </w:rPr>
              <w:t xml:space="preserve">a draft </w:t>
            </w:r>
            <w:r w:rsidR="00CE7491">
              <w:rPr>
                <w:sz w:val="22"/>
                <w:szCs w:val="22"/>
              </w:rPr>
              <w:t xml:space="preserve">work </w:t>
            </w:r>
            <w:r w:rsidRPr="00364658">
              <w:rPr>
                <w:sz w:val="22"/>
                <w:szCs w:val="22"/>
              </w:rPr>
              <w:t xml:space="preserve">plan seeking MSG’s feedback and approval. </w:t>
            </w:r>
          </w:p>
          <w:p w14:paraId="034C3798" w14:textId="5B18BCD5" w:rsidR="00CE7491" w:rsidRDefault="00010F8F" w:rsidP="00010F8F">
            <w:pPr>
              <w:pStyle w:val="CommentText"/>
              <w:rPr>
                <w:sz w:val="22"/>
                <w:szCs w:val="22"/>
              </w:rPr>
            </w:pPr>
            <w:r w:rsidRPr="00364658">
              <w:rPr>
                <w:sz w:val="22"/>
                <w:szCs w:val="22"/>
              </w:rPr>
              <w:t>The MSG usually approve</w:t>
            </w:r>
            <w:r w:rsidR="00CE7491">
              <w:rPr>
                <w:sz w:val="22"/>
                <w:szCs w:val="22"/>
              </w:rPr>
              <w:t>s</w:t>
            </w:r>
            <w:r w:rsidRPr="00364658">
              <w:rPr>
                <w:sz w:val="22"/>
                <w:szCs w:val="22"/>
              </w:rPr>
              <w:t xml:space="preserve"> the </w:t>
            </w:r>
            <w:r w:rsidR="00CE7491">
              <w:rPr>
                <w:sz w:val="22"/>
                <w:szCs w:val="22"/>
              </w:rPr>
              <w:t>work</w:t>
            </w:r>
            <w:r w:rsidRPr="00364658">
              <w:rPr>
                <w:sz w:val="22"/>
                <w:szCs w:val="22"/>
              </w:rPr>
              <w:t>plans in principle for the N</w:t>
            </w:r>
            <w:r w:rsidR="00992B31">
              <w:rPr>
                <w:sz w:val="22"/>
                <w:szCs w:val="22"/>
              </w:rPr>
              <w:t xml:space="preserve">ational </w:t>
            </w:r>
            <w:r w:rsidRPr="00364658">
              <w:rPr>
                <w:sz w:val="22"/>
                <w:szCs w:val="22"/>
              </w:rPr>
              <w:t>S</w:t>
            </w:r>
            <w:r w:rsidR="00992B31">
              <w:rPr>
                <w:sz w:val="22"/>
                <w:szCs w:val="22"/>
              </w:rPr>
              <w:t>ecretariat</w:t>
            </w:r>
            <w:r w:rsidRPr="00364658">
              <w:rPr>
                <w:sz w:val="22"/>
                <w:szCs w:val="22"/>
              </w:rPr>
              <w:t xml:space="preserve"> to refine further with any inputs, comments, and</w:t>
            </w:r>
            <w:r w:rsidR="00F16BB5">
              <w:rPr>
                <w:sz w:val="22"/>
                <w:szCs w:val="22"/>
              </w:rPr>
              <w:t xml:space="preserve"> </w:t>
            </w:r>
            <w:r w:rsidRPr="00364658">
              <w:rPr>
                <w:sz w:val="22"/>
                <w:szCs w:val="22"/>
              </w:rPr>
              <w:t xml:space="preserve">or feedback that the members may </w:t>
            </w:r>
            <w:r>
              <w:t xml:space="preserve">provide. </w:t>
            </w:r>
            <w:r w:rsidRPr="00364658">
              <w:rPr>
                <w:sz w:val="22"/>
                <w:szCs w:val="22"/>
              </w:rPr>
              <w:t>They are usually given a week to provide feedback</w:t>
            </w:r>
            <w:r w:rsidR="00CE7491">
              <w:rPr>
                <w:sz w:val="22"/>
                <w:szCs w:val="22"/>
              </w:rPr>
              <w:t xml:space="preserve">. </w:t>
            </w:r>
            <w:r w:rsidRPr="00364658">
              <w:rPr>
                <w:sz w:val="22"/>
                <w:szCs w:val="22"/>
              </w:rPr>
              <w:t xml:space="preserve"> </w:t>
            </w:r>
            <w:r w:rsidR="00CE7491">
              <w:rPr>
                <w:sz w:val="22"/>
                <w:szCs w:val="22"/>
              </w:rPr>
              <w:t>I</w:t>
            </w:r>
            <w:r w:rsidRPr="00364658">
              <w:rPr>
                <w:sz w:val="22"/>
                <w:szCs w:val="22"/>
              </w:rPr>
              <w:t xml:space="preserve">f no feedback is </w:t>
            </w:r>
            <w:r w:rsidR="009827F2">
              <w:rPr>
                <w:sz w:val="22"/>
                <w:szCs w:val="22"/>
              </w:rPr>
              <w:t>received</w:t>
            </w:r>
            <w:r w:rsidRPr="00364658">
              <w:rPr>
                <w:sz w:val="22"/>
                <w:szCs w:val="22"/>
              </w:rPr>
              <w:t xml:space="preserve"> by the deadline then </w:t>
            </w:r>
            <w:r w:rsidR="00992B31">
              <w:rPr>
                <w:sz w:val="22"/>
                <w:szCs w:val="22"/>
              </w:rPr>
              <w:t>the work plan</w:t>
            </w:r>
            <w:r w:rsidR="00992B31" w:rsidRPr="00364658">
              <w:rPr>
                <w:sz w:val="22"/>
                <w:szCs w:val="22"/>
              </w:rPr>
              <w:t xml:space="preserve"> </w:t>
            </w:r>
            <w:r w:rsidR="00992B31">
              <w:rPr>
                <w:sz w:val="22"/>
                <w:szCs w:val="22"/>
              </w:rPr>
              <w:t>is</w:t>
            </w:r>
            <w:r w:rsidR="00992B31" w:rsidRPr="00364658">
              <w:rPr>
                <w:sz w:val="22"/>
                <w:szCs w:val="22"/>
              </w:rPr>
              <w:t xml:space="preserve"> </w:t>
            </w:r>
            <w:r w:rsidRPr="00364658">
              <w:rPr>
                <w:sz w:val="22"/>
                <w:szCs w:val="22"/>
              </w:rPr>
              <w:t>considered as approved</w:t>
            </w:r>
            <w:r w:rsidR="009827F2">
              <w:rPr>
                <w:sz w:val="22"/>
                <w:szCs w:val="22"/>
              </w:rPr>
              <w:t xml:space="preserve"> </w:t>
            </w:r>
            <w:r w:rsidRPr="00364658">
              <w:rPr>
                <w:sz w:val="22"/>
                <w:szCs w:val="22"/>
              </w:rPr>
              <w:t xml:space="preserve">by the MSG. </w:t>
            </w:r>
          </w:p>
          <w:p w14:paraId="7B313410" w14:textId="57FF96E2" w:rsidR="00010F8F" w:rsidRPr="00364658" w:rsidRDefault="00010F8F" w:rsidP="00010F8F">
            <w:pPr>
              <w:pStyle w:val="CommentText"/>
              <w:rPr>
                <w:sz w:val="22"/>
                <w:szCs w:val="22"/>
              </w:rPr>
            </w:pPr>
            <w:r w:rsidRPr="00364658">
              <w:rPr>
                <w:sz w:val="22"/>
                <w:szCs w:val="22"/>
              </w:rPr>
              <w:t>Links to be provided for all email circulars regarding this approval process.</w:t>
            </w:r>
          </w:p>
          <w:p w14:paraId="256623C2" w14:textId="3FE27D28" w:rsidR="00010F8F" w:rsidRDefault="00010F8F" w:rsidP="00010F8F">
            <w:pPr>
              <w:rPr>
                <w:i/>
                <w:iCs/>
              </w:rPr>
            </w:pPr>
            <w:r>
              <w:t>Th</w:t>
            </w:r>
            <w:r w:rsidR="000C6D4C">
              <w:t>e above is</w:t>
            </w:r>
            <w:r>
              <w:t xml:space="preserve"> </w:t>
            </w:r>
            <w:r w:rsidR="009827F2">
              <w:t>the</w:t>
            </w:r>
            <w:r>
              <w:t xml:space="preserve"> </w:t>
            </w:r>
            <w:r w:rsidR="000C6D4C">
              <w:t xml:space="preserve">same </w:t>
            </w:r>
            <w:r>
              <w:t>practice for approving EITI Reports</w:t>
            </w:r>
            <w:r w:rsidR="000C6D4C">
              <w:t>,</w:t>
            </w:r>
            <w:r>
              <w:t xml:space="preserve"> scoping stud</w:t>
            </w:r>
            <w:r w:rsidR="009827F2">
              <w:t>y</w:t>
            </w:r>
            <w:r>
              <w:t xml:space="preserve"> reports, </w:t>
            </w:r>
            <w:r w:rsidR="000C6D4C">
              <w:t xml:space="preserve">and </w:t>
            </w:r>
            <w:r>
              <w:t>the TOR</w:t>
            </w:r>
            <w:r w:rsidR="000C6D4C">
              <w:t xml:space="preserve"> for EITI reports</w:t>
            </w:r>
            <w:r>
              <w:t>, etc.</w:t>
            </w:r>
          </w:p>
          <w:p w14:paraId="5FDB82C7" w14:textId="67856E9E" w:rsidR="000C6D4C" w:rsidRDefault="005C4994" w:rsidP="00CB68C1">
            <w:r>
              <w:t xml:space="preserve">The </w:t>
            </w:r>
            <w:r w:rsidR="005B58C4">
              <w:t xml:space="preserve">2022 annual </w:t>
            </w:r>
            <w:r>
              <w:t>work</w:t>
            </w:r>
            <w:r w:rsidR="00D430FD">
              <w:t>p</w:t>
            </w:r>
            <w:r>
              <w:t xml:space="preserve">lan was approved in principle by the MSG in its last meeting (Third Quarter MSG Meeting) held on Dec </w:t>
            </w:r>
            <w:r w:rsidR="005B58C4">
              <w:t>15</w:t>
            </w:r>
            <w:r>
              <w:t xml:space="preserve">, 2021. </w:t>
            </w:r>
          </w:p>
          <w:p w14:paraId="6105DFDB" w14:textId="3972C8D0" w:rsidR="005C4994" w:rsidRDefault="005C4994" w:rsidP="00CB68C1">
            <w:r>
              <w:t>The N</w:t>
            </w:r>
            <w:r w:rsidR="00F67846">
              <w:t xml:space="preserve">ational </w:t>
            </w:r>
            <w:proofErr w:type="spellStart"/>
            <w:r>
              <w:t>S</w:t>
            </w:r>
            <w:r w:rsidR="00F67846">
              <w:t>ectretariat</w:t>
            </w:r>
            <w:proofErr w:type="spellEnd"/>
            <w:r>
              <w:t xml:space="preserve"> </w:t>
            </w:r>
            <w:r w:rsidR="00F67846">
              <w:t xml:space="preserve">finalised </w:t>
            </w:r>
            <w:r>
              <w:t>the workplan and published it in January, 2022</w:t>
            </w:r>
            <w:r w:rsidR="005B58C4">
              <w:t xml:space="preserve">. </w:t>
            </w:r>
            <w:hyperlink r:id="rId39" w:history="1">
              <w:r w:rsidR="005B58C4" w:rsidRPr="005B58C4">
                <w:rPr>
                  <w:rStyle w:val="Hyperlink"/>
                </w:rPr>
                <w:t>http://www.pngeiti.org.pg/wp-content/uploads/2018/04/Minutes-of-MSG-Meeting-No.03-of-2021.pdf</w:t>
              </w:r>
            </w:hyperlink>
          </w:p>
          <w:p w14:paraId="32B32410" w14:textId="2CA657F9" w:rsidR="00EB6E5E" w:rsidRDefault="00D430FD" w:rsidP="00CB68C1">
            <w:r>
              <w:lastRenderedPageBreak/>
              <w:t xml:space="preserve">The </w:t>
            </w:r>
            <w:r w:rsidR="00EB6E5E">
              <w:t xml:space="preserve">2021 </w:t>
            </w:r>
            <w:r w:rsidR="005B58C4">
              <w:t xml:space="preserve">and 2020 </w:t>
            </w:r>
            <w:r w:rsidR="00EB6E5E">
              <w:t>annual workplan</w:t>
            </w:r>
            <w:r>
              <w:t>s</w:t>
            </w:r>
            <w:r w:rsidR="005B58C4">
              <w:t xml:space="preserve"> were approved via email circulars. </w:t>
            </w:r>
          </w:p>
          <w:p w14:paraId="0489B5CA" w14:textId="090C069C" w:rsidR="001F459C" w:rsidRDefault="001F459C" w:rsidP="00CB68C1">
            <w:r>
              <w:t xml:space="preserve">2021 Email circular: </w:t>
            </w:r>
          </w:p>
          <w:p w14:paraId="2D664D04" w14:textId="316E384F" w:rsidR="001F459C" w:rsidRDefault="00DA4D66" w:rsidP="00CB68C1">
            <w:hyperlink r:id="rId40" w:history="1">
              <w:r w:rsidR="001F459C" w:rsidRPr="00305DDE">
                <w:rPr>
                  <w:rStyle w:val="Hyperlink"/>
                </w:rPr>
                <w:t>http://www.pngeiti.org.pg/wp-content/uploads/2018/04/Email-circular-for-approval-of-2021-workplan.pdf</w:t>
              </w:r>
            </w:hyperlink>
          </w:p>
          <w:p w14:paraId="37A4BFAF" w14:textId="2A805F18" w:rsidR="001F459C" w:rsidRDefault="001F459C" w:rsidP="00CB68C1">
            <w:r>
              <w:t xml:space="preserve">2020 Email circular: </w:t>
            </w:r>
          </w:p>
          <w:p w14:paraId="19CCED2B" w14:textId="56DD02BD" w:rsidR="001F459C" w:rsidRDefault="00DA4D66" w:rsidP="00CB68C1">
            <w:hyperlink r:id="rId41" w:history="1">
              <w:r w:rsidR="001F459C" w:rsidRPr="00305DDE">
                <w:rPr>
                  <w:rStyle w:val="Hyperlink"/>
                </w:rPr>
                <w:t>http://www.pngeiti.org.pg/wp-content/uploads/2018/04/Email-circular-for-approval-2020-workplan-.pdf</w:t>
              </w:r>
            </w:hyperlink>
            <w:r w:rsidR="001F459C">
              <w:t xml:space="preserve"> </w:t>
            </w:r>
          </w:p>
          <w:p w14:paraId="219E3755" w14:textId="0CF48B6F" w:rsidR="00E51AEB" w:rsidRDefault="00EB6E5E" w:rsidP="00CB68C1">
            <w:r>
              <w:t>2019 annual workplan</w:t>
            </w:r>
            <w:r w:rsidR="00E51AEB">
              <w:t xml:space="preserve"> approved on 21</w:t>
            </w:r>
            <w:r w:rsidR="00E51AEB" w:rsidRPr="00E51AEB">
              <w:rPr>
                <w:vertAlign w:val="superscript"/>
              </w:rPr>
              <w:t>st</w:t>
            </w:r>
            <w:r w:rsidR="00E51AEB">
              <w:t xml:space="preserve"> Dec 2018</w:t>
            </w:r>
            <w:r w:rsidR="00D430FD">
              <w:t xml:space="preserve">: </w:t>
            </w:r>
          </w:p>
          <w:p w14:paraId="7A12E5E9" w14:textId="26C397BF" w:rsidR="00AA2624" w:rsidRDefault="00DA4D66" w:rsidP="00CB68C1">
            <w:hyperlink r:id="rId42" w:history="1">
              <w:r w:rsidR="00281667" w:rsidRPr="00281667">
                <w:rPr>
                  <w:rStyle w:val="Hyperlink"/>
                </w:rPr>
                <w:t>http://www.pngeiti.org.pg/wp-content/uploads/2018/04/MSG-Meeting-4-2018.pdf</w:t>
              </w:r>
            </w:hyperlink>
          </w:p>
          <w:p w14:paraId="272767E8" w14:textId="559A7331" w:rsidR="00EB6E5E" w:rsidRDefault="00EB6E5E" w:rsidP="00CB68C1">
            <w:r>
              <w:t>2018 annual workplan</w:t>
            </w:r>
            <w:r w:rsidR="005B58C4">
              <w:t xml:space="preserve"> was approved via email circular. </w:t>
            </w:r>
          </w:p>
          <w:p w14:paraId="2142000F" w14:textId="42C2D40A" w:rsidR="00DC4F13" w:rsidRDefault="00DC4F13" w:rsidP="00CB68C1">
            <w:r>
              <w:t xml:space="preserve">2018 Email circular: </w:t>
            </w:r>
          </w:p>
          <w:p w14:paraId="68B6CC91" w14:textId="3A3FB796" w:rsidR="00170565" w:rsidRDefault="00EB6E5E" w:rsidP="00CB68C1">
            <w:r>
              <w:t>2017 annual workplan</w:t>
            </w:r>
            <w:r w:rsidR="005F531C">
              <w:t xml:space="preserve"> </w:t>
            </w:r>
            <w:r w:rsidR="00D13904">
              <w:t>approved 21</w:t>
            </w:r>
            <w:r w:rsidR="00D13904" w:rsidRPr="00D13904">
              <w:rPr>
                <w:vertAlign w:val="superscript"/>
              </w:rPr>
              <w:t>st</w:t>
            </w:r>
            <w:r w:rsidR="00D13904">
              <w:t xml:space="preserve"> October 2016</w:t>
            </w:r>
            <w:r w:rsidR="00D430FD">
              <w:t xml:space="preserve">: </w:t>
            </w:r>
          </w:p>
          <w:p w14:paraId="235AA835" w14:textId="58D5A626" w:rsidR="001A76CE" w:rsidRDefault="00DA4D66" w:rsidP="00CB68C1">
            <w:hyperlink r:id="rId43" w:history="1">
              <w:r w:rsidR="00AA2624" w:rsidRPr="00AA2624">
                <w:rPr>
                  <w:rStyle w:val="Hyperlink"/>
                </w:rPr>
                <w:t>http://www.pngeiti.org.pg/wp-content/uploads/2018/04/MSG-Meeting-Minutes-5-2016.pdf</w:t>
              </w:r>
            </w:hyperlink>
          </w:p>
          <w:p w14:paraId="2108573A" w14:textId="3B7DEB40" w:rsidR="00B108FA" w:rsidRPr="002A201C" w:rsidRDefault="00B108FA" w:rsidP="00CB68C1">
            <w:pPr>
              <w:rPr>
                <w:i/>
                <w:iCs/>
              </w:rPr>
            </w:pPr>
            <w:r w:rsidRPr="002A201C">
              <w:rPr>
                <w:i/>
                <w:iCs/>
              </w:rPr>
              <w:t>[Did the MSG approve the latest work plan? If yes, when?]</w:t>
            </w:r>
          </w:p>
        </w:tc>
      </w:tr>
      <w:tr w:rsidR="00CC29D7" w:rsidRPr="002A201C" w14:paraId="179BA9D5" w14:textId="77777777" w:rsidTr="00DD18BE">
        <w:tc>
          <w:tcPr>
            <w:tcW w:w="1578" w:type="dxa"/>
          </w:tcPr>
          <w:p w14:paraId="24C7B302" w14:textId="77777777" w:rsidR="00B108FA" w:rsidRPr="002A201C" w:rsidRDefault="00B108FA" w:rsidP="00CB68C1">
            <w:r w:rsidRPr="002A201C">
              <w:lastRenderedPageBreak/>
              <w:t xml:space="preserve">Oversight of the EITI reporting process and engagement in Validation, including approval of Independent Administrator </w:t>
            </w:r>
            <w:proofErr w:type="spellStart"/>
            <w:r w:rsidRPr="002A201C">
              <w:lastRenderedPageBreak/>
              <w:t>ToRs</w:t>
            </w:r>
            <w:proofErr w:type="spellEnd"/>
            <w:r w:rsidRPr="002A201C">
              <w:t xml:space="preserve"> and EITI Reports.</w:t>
            </w:r>
          </w:p>
          <w:p w14:paraId="1C2B22A1" w14:textId="77777777" w:rsidR="00B108FA" w:rsidRPr="002A201C" w:rsidRDefault="00B108FA" w:rsidP="00CB68C1"/>
        </w:tc>
        <w:tc>
          <w:tcPr>
            <w:tcW w:w="3997" w:type="dxa"/>
          </w:tcPr>
          <w:p w14:paraId="177785F6" w14:textId="140E6A5E" w:rsidR="006751C6" w:rsidRDefault="002D2391" w:rsidP="00CB68C1">
            <w:r>
              <w:lastRenderedPageBreak/>
              <w:t>IA</w:t>
            </w:r>
            <w:r w:rsidR="005D0467">
              <w:t xml:space="preserve"> </w:t>
            </w:r>
            <w:proofErr w:type="spellStart"/>
            <w:r w:rsidR="005D0467">
              <w:t>ToRs</w:t>
            </w:r>
            <w:proofErr w:type="spellEnd"/>
            <w:r w:rsidR="005D0467">
              <w:t xml:space="preserve"> can be accessed using the links:</w:t>
            </w:r>
          </w:p>
          <w:p w14:paraId="08135C43" w14:textId="461698FB" w:rsidR="00D51743" w:rsidRDefault="00D7322E" w:rsidP="00CB68C1">
            <w:r>
              <w:t xml:space="preserve">ToR for preparation of </w:t>
            </w:r>
            <w:r w:rsidR="00D51743">
              <w:t>2021 PNGEITI Report</w:t>
            </w:r>
            <w:r>
              <w:t>:</w:t>
            </w:r>
          </w:p>
          <w:p w14:paraId="01994592" w14:textId="40C758F1" w:rsidR="00B23270" w:rsidRDefault="00DA4D66" w:rsidP="00CB68C1">
            <w:hyperlink r:id="rId44" w:history="1">
              <w:r w:rsidR="00B23270" w:rsidRPr="00B23270">
                <w:rPr>
                  <w:rStyle w:val="Hyperlink"/>
                </w:rPr>
                <w:t>https://www.pngeiti.org.pg/jobs/terms-of-reference-for-the-preparation-of-the-pngeiti-2021-report/</w:t>
              </w:r>
            </w:hyperlink>
          </w:p>
          <w:p w14:paraId="3AABE8CC" w14:textId="726E51BA" w:rsidR="001B7E54" w:rsidRDefault="00DA4D66" w:rsidP="00CB68C1">
            <w:hyperlink r:id="rId45" w:history="1">
              <w:r w:rsidR="001B7E54" w:rsidRPr="001B7E54">
                <w:rPr>
                  <w:rStyle w:val="Hyperlink"/>
                </w:rPr>
                <w:t>https://www.pacifictenders.com/tenders/call-expression-interest-eoi-preparation-</w:t>
              </w:r>
              <w:r w:rsidR="001B7E54" w:rsidRPr="001B7E54">
                <w:rPr>
                  <w:rStyle w:val="Hyperlink"/>
                </w:rPr>
                <w:lastRenderedPageBreak/>
                <w:t>financial-year-2021-png-extractive-industries</w:t>
              </w:r>
            </w:hyperlink>
          </w:p>
          <w:p w14:paraId="7B2D3EED" w14:textId="31BFF36A" w:rsidR="00B23270" w:rsidRDefault="00D7322E" w:rsidP="00CB68C1">
            <w:r>
              <w:t>ToR for preparation of 2020 PNGEITI Report:</w:t>
            </w:r>
          </w:p>
          <w:p w14:paraId="2BEA030C" w14:textId="011B3DB7" w:rsidR="008765E1" w:rsidRDefault="00DA4D66" w:rsidP="00CB68C1">
            <w:hyperlink r:id="rId46" w:history="1">
              <w:r w:rsidR="008765E1" w:rsidRPr="008765E1">
                <w:rPr>
                  <w:rStyle w:val="Hyperlink"/>
                </w:rPr>
                <w:t>https://www.pngeiti.org.pg/jobs/contract-terms-of-reference-for-the-preparation-of-the-png-eiti-2020-report/</w:t>
              </w:r>
            </w:hyperlink>
          </w:p>
          <w:p w14:paraId="0BD7A7AE" w14:textId="0B63BA7C" w:rsidR="00D7322E" w:rsidRDefault="00D7322E" w:rsidP="00CB68C1">
            <w:r>
              <w:t>ToR for preparation of 2019 PNGEITI Report:</w:t>
            </w:r>
          </w:p>
          <w:p w14:paraId="7F18C8BD" w14:textId="10BBEAB7" w:rsidR="00900974" w:rsidRPr="00900974" w:rsidRDefault="00DA4D66" w:rsidP="00CB68C1">
            <w:hyperlink r:id="rId47" w:history="1">
              <w:r w:rsidR="00900974" w:rsidRPr="00900974">
                <w:rPr>
                  <w:rStyle w:val="Hyperlink"/>
                </w:rPr>
                <w:t>https://www.pngeiti.org.pg/jobs/contract-terms-of-reference-for-pngeiti-fy2019-report-preparation/</w:t>
              </w:r>
            </w:hyperlink>
          </w:p>
          <w:p w14:paraId="24404584" w14:textId="0BF5DB93" w:rsidR="00D7322E" w:rsidRPr="00DE39A4" w:rsidRDefault="00D7322E" w:rsidP="00CB68C1">
            <w:r>
              <w:t>ToR for preparation of 2018 PNGEITI Report:</w:t>
            </w:r>
          </w:p>
          <w:p w14:paraId="4E00C8CD" w14:textId="6B1AC593" w:rsidR="00323666" w:rsidRDefault="00DA4D66" w:rsidP="00CB68C1">
            <w:hyperlink r:id="rId48" w:history="1">
              <w:r w:rsidR="0094013C" w:rsidRPr="0094013C">
                <w:rPr>
                  <w:rStyle w:val="Hyperlink"/>
                </w:rPr>
                <w:t>https://www.pngeiti.org.pg/jobs/expression-of-interest-eoi-for-reconciliation-of-financial-data-and-preparation-of-pngeiti-financial-year-2018-report/</w:t>
              </w:r>
            </w:hyperlink>
          </w:p>
          <w:p w14:paraId="78EAA433" w14:textId="3F1B3C95" w:rsidR="000D32D6" w:rsidRDefault="00FE1FB1" w:rsidP="00CB68C1">
            <w:r>
              <w:t xml:space="preserve">The approved and published </w:t>
            </w:r>
            <w:r w:rsidR="000D32D6">
              <w:t xml:space="preserve">EITI Reports </w:t>
            </w:r>
            <w:r>
              <w:t xml:space="preserve">can be accessed through this link: </w:t>
            </w:r>
            <w:hyperlink r:id="rId49" w:history="1">
              <w:r w:rsidR="00F46735" w:rsidRPr="000E6C4E">
                <w:rPr>
                  <w:rStyle w:val="Hyperlink"/>
                  <w:rFonts w:ascii="Roboto" w:hAnsi="Roboto"/>
                  <w:shd w:val="clear" w:color="auto" w:fill="FFFFFF"/>
                </w:rPr>
                <w:t>www.pngeiti.org.pg/reports</w:t>
              </w:r>
            </w:hyperlink>
            <w:r w:rsidR="009027B2">
              <w:rPr>
                <w:rStyle w:val="HTMLCite"/>
                <w:rFonts w:ascii="Roboto" w:hAnsi="Roboto"/>
                <w:i w:val="0"/>
                <w:iCs w:val="0"/>
                <w:color w:val="006621"/>
                <w:shd w:val="clear" w:color="auto" w:fill="FFFFFF"/>
              </w:rPr>
              <w:t xml:space="preserve"> </w:t>
            </w:r>
            <w:hyperlink r:id="rId50" w:history="1">
              <w:r w:rsidR="009027B2">
                <w:rPr>
                  <w:rFonts w:ascii="Roboto" w:hAnsi="Roboto"/>
                  <w:color w:val="1A0DAB"/>
                  <w:shd w:val="clear" w:color="auto" w:fill="FFFFFF"/>
                </w:rPr>
                <w:br/>
              </w:r>
            </w:hyperlink>
          </w:p>
          <w:p w14:paraId="11247033" w14:textId="2063FE7E" w:rsidR="00D163D9" w:rsidRDefault="00EA082F" w:rsidP="00CB68C1">
            <w:r>
              <w:t xml:space="preserve">The </w:t>
            </w:r>
            <w:r w:rsidR="00D163D9">
              <w:t>ToR for</w:t>
            </w:r>
            <w:r w:rsidR="005258BF">
              <w:t xml:space="preserve"> provision of </w:t>
            </w:r>
            <w:r w:rsidR="00D163D9">
              <w:t xml:space="preserve">validation </w:t>
            </w:r>
            <w:r w:rsidR="005258BF">
              <w:t>services can be accessed via this link:</w:t>
            </w:r>
          </w:p>
          <w:p w14:paraId="3D603558" w14:textId="63E50175" w:rsidR="005258BF" w:rsidRDefault="00DA4D66" w:rsidP="00CB68C1">
            <w:hyperlink r:id="rId51" w:history="1">
              <w:r w:rsidR="005258BF" w:rsidRPr="005258BF">
                <w:rPr>
                  <w:rStyle w:val="Hyperlink"/>
                </w:rPr>
                <w:t>https://www.pngeiti.org.pg/jobs/short-term-contract-terms-of-reference-for-the-provision-of-services-on-validation/</w:t>
              </w:r>
            </w:hyperlink>
          </w:p>
          <w:p w14:paraId="3DDC383B" w14:textId="5947E15B" w:rsidR="00D163D9" w:rsidRPr="002A201C" w:rsidRDefault="00D163D9" w:rsidP="00DE39A4"/>
        </w:tc>
        <w:tc>
          <w:tcPr>
            <w:tcW w:w="3486" w:type="dxa"/>
          </w:tcPr>
          <w:p w14:paraId="680833CE" w14:textId="7390EA6D" w:rsidR="0020724A" w:rsidRDefault="5C2FF0E0" w:rsidP="002C00B0">
            <w:r>
              <w:lastRenderedPageBreak/>
              <w:t xml:space="preserve">The </w:t>
            </w:r>
            <w:proofErr w:type="spellStart"/>
            <w:r>
              <w:t>ToRs</w:t>
            </w:r>
            <w:proofErr w:type="spellEnd"/>
            <w:r>
              <w:t xml:space="preserve"> </w:t>
            </w:r>
            <w:r w:rsidR="0020724A">
              <w:t xml:space="preserve">for the EITI Report preparation are sent via email to MSG for further reviews and approval. </w:t>
            </w:r>
          </w:p>
          <w:p w14:paraId="53E85EFE" w14:textId="24C7EFBC" w:rsidR="00802377" w:rsidRDefault="00935264" w:rsidP="002C00B0">
            <w:r>
              <w:t>The N</w:t>
            </w:r>
            <w:r w:rsidR="005B58C4">
              <w:t xml:space="preserve">ational </w:t>
            </w:r>
            <w:r>
              <w:t>S</w:t>
            </w:r>
            <w:r w:rsidR="005B58C4">
              <w:t>ecretariat</w:t>
            </w:r>
            <w:r>
              <w:t xml:space="preserve"> circulates </w:t>
            </w:r>
            <w:r w:rsidR="0020724A">
              <w:t xml:space="preserve">the </w:t>
            </w:r>
            <w:r>
              <w:t xml:space="preserve">ToR to MSG via email for </w:t>
            </w:r>
            <w:proofErr w:type="spellStart"/>
            <w:r>
              <w:t>fe</w:t>
            </w:r>
            <w:r w:rsidR="005B58C4">
              <w:t>e</w:t>
            </w:r>
            <w:r>
              <w:t>edback</w:t>
            </w:r>
            <w:proofErr w:type="spellEnd"/>
            <w:r>
              <w:t xml:space="preserve"> and gives deadline</w:t>
            </w:r>
            <w:r w:rsidR="005B58C4">
              <w:t xml:space="preserve">.  </w:t>
            </w:r>
            <w:r w:rsidR="00170B99">
              <w:t>When</w:t>
            </w:r>
            <w:r>
              <w:t xml:space="preserve"> no feedback is </w:t>
            </w:r>
            <w:r>
              <w:lastRenderedPageBreak/>
              <w:t>received by the deadline, it is assumed to be approved</w:t>
            </w:r>
            <w:r w:rsidR="0020724A">
              <w:t xml:space="preserve">. </w:t>
            </w:r>
            <w:r w:rsidR="42F70788">
              <w:t xml:space="preserve"> </w:t>
            </w:r>
          </w:p>
          <w:p w14:paraId="048073B1" w14:textId="1B7B58A6" w:rsidR="00627016" w:rsidRDefault="00627016" w:rsidP="008433E5">
            <w:r>
              <w:t>ToR for the 2021 EITI Report  preparation was emailed to the MSG -----</w:t>
            </w:r>
            <w:r w:rsidR="00687F64">
              <w:t xml:space="preserve"> </w:t>
            </w:r>
            <w:hyperlink r:id="rId52" w:history="1">
              <w:r w:rsidR="00687F64" w:rsidRPr="00305DDE">
                <w:rPr>
                  <w:rStyle w:val="Hyperlink"/>
                </w:rPr>
                <w:t>http://www.pngeiti.org.pg/wp-content/uploads/2018/04/Email-circular-for-approval-of-ToR-for-2021-Report.pdf</w:t>
              </w:r>
            </w:hyperlink>
            <w:r w:rsidR="00687F64">
              <w:t xml:space="preserve"> </w:t>
            </w:r>
          </w:p>
          <w:p w14:paraId="3BA5DDB0" w14:textId="1B1834F5" w:rsidR="00F16BB5" w:rsidRDefault="00F16BB5" w:rsidP="008433E5">
            <w:r>
              <w:t xml:space="preserve">ToR for the 2020 EITI Report preparation was </w:t>
            </w:r>
            <w:r w:rsidR="00627016">
              <w:t>emailed to the MSG -----</w:t>
            </w:r>
            <w:r w:rsidR="00687F64">
              <w:t xml:space="preserve"> </w:t>
            </w:r>
            <w:hyperlink r:id="rId53" w:history="1">
              <w:r w:rsidR="00687F64" w:rsidRPr="00305DDE">
                <w:rPr>
                  <w:rStyle w:val="Hyperlink"/>
                </w:rPr>
                <w:t>http://www.pngeiti.org.pg/wp-content/uploads/2018/04/Email-circular-for-approval-of-ToR-for-2020-Report-.pdf</w:t>
              </w:r>
            </w:hyperlink>
            <w:r w:rsidR="00687F64">
              <w:t xml:space="preserve"> </w:t>
            </w:r>
            <w:r w:rsidR="00627016">
              <w:t xml:space="preserve"> </w:t>
            </w:r>
          </w:p>
          <w:p w14:paraId="5DB50FAE" w14:textId="0D1B668A" w:rsidR="00627016" w:rsidRDefault="00627016" w:rsidP="00020A87">
            <w:r>
              <w:t xml:space="preserve">ToR for the 2019 EITI Report preparation was emailed to the MSG ----- </w:t>
            </w:r>
            <w:hyperlink r:id="rId54" w:history="1">
              <w:r w:rsidR="00687F64" w:rsidRPr="00305DDE">
                <w:rPr>
                  <w:rStyle w:val="Hyperlink"/>
                </w:rPr>
                <w:t>http://www.pngeiti.org.pg/wp-content/uploads/2018/04/Email-circular-for-approval-of-ToR-for-2019-Report.pdf</w:t>
              </w:r>
            </w:hyperlink>
            <w:r w:rsidR="00687F64">
              <w:t xml:space="preserve"> </w:t>
            </w:r>
          </w:p>
          <w:p w14:paraId="0F65E526" w14:textId="1F89386B" w:rsidR="00627016" w:rsidRDefault="00627016" w:rsidP="00627016">
            <w:r>
              <w:t xml:space="preserve">ToR for the 2018 EITI Report preparation was emailed to the MSG ----- </w:t>
            </w:r>
            <w:hyperlink r:id="rId55" w:history="1">
              <w:r w:rsidR="00687F64" w:rsidRPr="00305DDE">
                <w:rPr>
                  <w:rStyle w:val="Hyperlink"/>
                </w:rPr>
                <w:t>http://www.pngeiti.org.pg/wp-content/uploads/2018/04/Email-circular-for-approval-of-ToR-for-2018-Report.pdf</w:t>
              </w:r>
            </w:hyperlink>
            <w:r w:rsidR="00687F64">
              <w:t xml:space="preserve"> </w:t>
            </w:r>
          </w:p>
          <w:p w14:paraId="7E7F1F14" w14:textId="5F44E947" w:rsidR="006C705D" w:rsidRDefault="006C705D" w:rsidP="002C00B0">
            <w:r>
              <w:t xml:space="preserve">The </w:t>
            </w:r>
            <w:r w:rsidR="00612F55">
              <w:t>Annual</w:t>
            </w:r>
            <w:r>
              <w:t xml:space="preserve"> EITI Reports</w:t>
            </w:r>
            <w:r w:rsidR="00142193">
              <w:t xml:space="preserve"> were approved as follows:</w:t>
            </w:r>
          </w:p>
          <w:p w14:paraId="38B9438E" w14:textId="13CFAADB" w:rsidR="002C00B0" w:rsidRDefault="002C00B0" w:rsidP="002C00B0">
            <w:r>
              <w:t>2019 EITI Report</w:t>
            </w:r>
            <w:r w:rsidR="00CE36A3">
              <w:t xml:space="preserve"> approved on </w:t>
            </w:r>
            <w:r w:rsidR="00A85FD5">
              <w:t>Monday 5</w:t>
            </w:r>
            <w:r w:rsidR="00A85FD5" w:rsidRPr="00A85FD5">
              <w:rPr>
                <w:vertAlign w:val="superscript"/>
              </w:rPr>
              <w:t>th</w:t>
            </w:r>
            <w:r w:rsidR="00A85FD5">
              <w:t xml:space="preserve"> July 2021</w:t>
            </w:r>
            <w:r w:rsidR="009B33D9">
              <w:t xml:space="preserve"> meeting</w:t>
            </w:r>
            <w:r w:rsidR="002B374B">
              <w:t xml:space="preserve"> </w:t>
            </w:r>
            <w:hyperlink r:id="rId56" w:history="1">
              <w:r w:rsidR="002B374B" w:rsidRPr="002B374B">
                <w:rPr>
                  <w:rStyle w:val="Hyperlink"/>
                  <w:rFonts w:eastAsia="Cambria" w:cs="Arial"/>
                </w:rPr>
                <w:t>http://www.pngeiti.org.pg/wp-content/uploads/2018/04/Minutes-of-MSG-Meeting-01.pdf</w:t>
              </w:r>
            </w:hyperlink>
          </w:p>
          <w:p w14:paraId="366178E0" w14:textId="52BA6524" w:rsidR="002C00B0" w:rsidRDefault="002C00B0" w:rsidP="002C00B0">
            <w:r>
              <w:t>2018 EITI Report</w:t>
            </w:r>
            <w:r w:rsidR="00CE36A3">
              <w:t xml:space="preserve"> approved on Friday 20</w:t>
            </w:r>
            <w:r w:rsidR="00CE36A3" w:rsidRPr="00CE36A3">
              <w:rPr>
                <w:vertAlign w:val="superscript"/>
              </w:rPr>
              <w:t>th</w:t>
            </w:r>
            <w:r w:rsidR="00CE36A3">
              <w:t xml:space="preserve"> December 2019</w:t>
            </w:r>
            <w:r w:rsidR="009B33D9">
              <w:t xml:space="preserve"> meeting</w:t>
            </w:r>
            <w:r w:rsidR="00D65445">
              <w:t xml:space="preserve"> </w:t>
            </w:r>
            <w:hyperlink r:id="rId57" w:history="1">
              <w:r w:rsidR="00D65445" w:rsidRPr="00D65445">
                <w:rPr>
                  <w:rStyle w:val="Hyperlink"/>
                  <w:rFonts w:eastAsia="Cambria" w:cs="Arial"/>
                </w:rPr>
                <w:t>http://www.pngeiti.org.pg/wp-content/uploads/2018/04/4th-Qtr-MSG-Meeting-2019.pdf</w:t>
              </w:r>
            </w:hyperlink>
          </w:p>
          <w:p w14:paraId="3FFF8FBD" w14:textId="20567CE7" w:rsidR="00D65445" w:rsidRDefault="002C00B0" w:rsidP="002C00B0">
            <w:r>
              <w:lastRenderedPageBreak/>
              <w:t xml:space="preserve">2017 EITI Report </w:t>
            </w:r>
            <w:r w:rsidR="00142193">
              <w:t>approved on Friday 21</w:t>
            </w:r>
            <w:r w:rsidR="00142193" w:rsidRPr="00142193">
              <w:rPr>
                <w:vertAlign w:val="superscript"/>
              </w:rPr>
              <w:t>st</w:t>
            </w:r>
            <w:r w:rsidR="00142193">
              <w:t xml:space="preserve"> December 2018</w:t>
            </w:r>
            <w:r w:rsidR="009B33D9">
              <w:t xml:space="preserve"> meeting</w:t>
            </w:r>
            <w:r w:rsidR="00D65445">
              <w:t xml:space="preserve"> </w:t>
            </w:r>
            <w:hyperlink r:id="rId58" w:history="1">
              <w:r w:rsidR="00223838" w:rsidRPr="00223838">
                <w:rPr>
                  <w:rStyle w:val="Hyperlink"/>
                  <w:rFonts w:eastAsia="Cambria" w:cs="Arial"/>
                </w:rPr>
                <w:t>http://www.pngeiti.org.pg/wp-content/uploads/2018/04/MSG-Meeting-4-2018.pdf</w:t>
              </w:r>
            </w:hyperlink>
          </w:p>
          <w:p w14:paraId="1F07C978" w14:textId="3292C7C5" w:rsidR="00AB2488" w:rsidRDefault="00AB2488" w:rsidP="002C00B0">
            <w:r>
              <w:t xml:space="preserve">2015 &amp; 2016 EITI Reports </w:t>
            </w:r>
            <w:r w:rsidR="00142193">
              <w:t xml:space="preserve">approved on </w:t>
            </w:r>
            <w:r>
              <w:t>Friday 24</w:t>
            </w:r>
            <w:r w:rsidRPr="00AB2488">
              <w:rPr>
                <w:vertAlign w:val="superscript"/>
              </w:rPr>
              <w:t>th</w:t>
            </w:r>
            <w:r>
              <w:t xml:space="preserve"> November 2017</w:t>
            </w:r>
            <w:r w:rsidR="009B33D9">
              <w:t xml:space="preserve"> meeting</w:t>
            </w:r>
            <w:r w:rsidR="00DF64A3">
              <w:t xml:space="preserve"> </w:t>
            </w:r>
            <w:hyperlink r:id="rId59" w:history="1">
              <w:r w:rsidR="00DF64A3" w:rsidRPr="00DF64A3">
                <w:rPr>
                  <w:rStyle w:val="Hyperlink"/>
                  <w:rFonts w:eastAsia="Cambria" w:cs="Arial"/>
                </w:rPr>
                <w:t>http://www.pngeiti.org.pg/wp-content/uploads/2018/04/MSG-Meeting-No.04-%E2%80%93-2017.pdf</w:t>
              </w:r>
            </w:hyperlink>
          </w:p>
          <w:p w14:paraId="4465FCAF" w14:textId="10CA0D36" w:rsidR="00B108FA" w:rsidRPr="002A201C" w:rsidRDefault="00B108FA" w:rsidP="00CB68C1">
            <w:pPr>
              <w:rPr>
                <w:i/>
                <w:iCs/>
              </w:rPr>
            </w:pPr>
            <w:r w:rsidRPr="002A201C">
              <w:rPr>
                <w:i/>
                <w:iCs/>
              </w:rPr>
              <w:t xml:space="preserve">[Is the MSG providing effective oversight of implementation? Has the MSG approved </w:t>
            </w:r>
            <w:proofErr w:type="spellStart"/>
            <w:r w:rsidRPr="002A201C">
              <w:rPr>
                <w:i/>
                <w:iCs/>
              </w:rPr>
              <w:t>ToRs</w:t>
            </w:r>
            <w:proofErr w:type="spellEnd"/>
            <w:r w:rsidRPr="002A201C">
              <w:rPr>
                <w:i/>
                <w:iCs/>
              </w:rPr>
              <w:t xml:space="preserve"> and EITI Reports? If yes, when?]</w:t>
            </w:r>
          </w:p>
        </w:tc>
      </w:tr>
      <w:tr w:rsidR="00B108FA" w:rsidRPr="002A201C" w14:paraId="260777E8" w14:textId="77777777" w:rsidTr="638C1507">
        <w:tc>
          <w:tcPr>
            <w:tcW w:w="9061" w:type="dxa"/>
            <w:gridSpan w:val="3"/>
            <w:shd w:val="clear" w:color="auto" w:fill="E7E6E6" w:themeFill="background2"/>
          </w:tcPr>
          <w:p w14:paraId="49CF0534" w14:textId="77777777" w:rsidR="00B108FA" w:rsidRPr="002A201C" w:rsidRDefault="00B108FA" w:rsidP="00CB68C1">
            <w:r w:rsidRPr="002A201C">
              <w:rPr>
                <w:rStyle w:val="Strong"/>
              </w:rPr>
              <w:lastRenderedPageBreak/>
              <w:t>Internal governance rules and procedures</w:t>
            </w:r>
          </w:p>
        </w:tc>
      </w:tr>
      <w:tr w:rsidR="00CC29D7" w:rsidRPr="002A201C" w14:paraId="4068DB6A" w14:textId="77777777" w:rsidTr="00DD18BE">
        <w:tc>
          <w:tcPr>
            <w:tcW w:w="1578" w:type="dxa"/>
          </w:tcPr>
          <w:p w14:paraId="078FB4DC" w14:textId="77777777" w:rsidR="00B108FA" w:rsidRPr="002A201C" w:rsidRDefault="00B108FA" w:rsidP="00CB68C1">
            <w:r w:rsidRPr="002A201C">
              <w:t>Inclusive decision-making process throughout implementation, with each constituency being treated as a partner and with the right to table issues.</w:t>
            </w:r>
          </w:p>
          <w:p w14:paraId="2F1A0A87" w14:textId="77777777" w:rsidR="00B108FA" w:rsidRPr="002A201C" w:rsidRDefault="00B108FA" w:rsidP="00CB68C1"/>
        </w:tc>
        <w:tc>
          <w:tcPr>
            <w:tcW w:w="3997" w:type="dxa"/>
          </w:tcPr>
          <w:p w14:paraId="5E2EFC16" w14:textId="18E1DC25" w:rsidR="008A1437" w:rsidRPr="00364658" w:rsidRDefault="002949FC" w:rsidP="00CB68C1">
            <w:r>
              <w:t>2013 MoU link:</w:t>
            </w:r>
          </w:p>
          <w:p w14:paraId="08368E7B" w14:textId="77777777" w:rsidR="00BB0F14" w:rsidRPr="00BE094F" w:rsidRDefault="00DA4D66" w:rsidP="00BB0F14">
            <w:hyperlink r:id="rId60" w:history="1">
              <w:r w:rsidR="00BB0F14" w:rsidRPr="00BE094F">
                <w:rPr>
                  <w:rStyle w:val="Hyperlink"/>
                </w:rPr>
                <w:t>http://www.pngeiti.gov.pg/wp-content/2018/04/2013-MSG-Mou.pdf</w:t>
              </w:r>
            </w:hyperlink>
            <w:r w:rsidR="00BB0F14" w:rsidRPr="00BE094F">
              <w:t xml:space="preserve"> </w:t>
            </w:r>
          </w:p>
          <w:p w14:paraId="7F29EB02" w14:textId="3F2468C1" w:rsidR="008A1437" w:rsidRDefault="008A1437" w:rsidP="00CB68C1">
            <w:pPr>
              <w:rPr>
                <w:i/>
                <w:iCs/>
              </w:rPr>
            </w:pPr>
          </w:p>
          <w:p w14:paraId="72D384E2" w14:textId="7566F4E7" w:rsidR="002949FC" w:rsidRDefault="002949FC" w:rsidP="00CB68C1">
            <w:r w:rsidRPr="00364658">
              <w:t>Draft</w:t>
            </w:r>
            <w:r>
              <w:t xml:space="preserve"> 2017 MoU link:</w:t>
            </w:r>
          </w:p>
          <w:p w14:paraId="09CE3E4D" w14:textId="1FE24992" w:rsidR="002949FC" w:rsidRPr="00364658" w:rsidRDefault="00DA4D66" w:rsidP="00CB68C1">
            <w:hyperlink r:id="rId61" w:history="1">
              <w:r w:rsidR="002949FC" w:rsidRPr="002949FC">
                <w:rPr>
                  <w:rStyle w:val="Hyperlink"/>
                </w:rPr>
                <w:t>http://www.pngeiti.org.pg/wp-content/uploads/2018/04/2017-Final-PNGEITI-MSG-MoU-1.pdf</w:t>
              </w:r>
            </w:hyperlink>
          </w:p>
          <w:p w14:paraId="1512B623" w14:textId="4B89C3D0" w:rsidR="00B108FA" w:rsidRPr="002A201C" w:rsidRDefault="00B108FA" w:rsidP="00CB68C1">
            <w:r w:rsidRPr="00B108FA">
              <w:rPr>
                <w:i/>
                <w:iCs/>
              </w:rPr>
              <w:t>[e.g. “MSG ToR, section 3” or “Presidential Decree n 100”]</w:t>
            </w:r>
          </w:p>
        </w:tc>
        <w:tc>
          <w:tcPr>
            <w:tcW w:w="3486" w:type="dxa"/>
          </w:tcPr>
          <w:p w14:paraId="645F5D78" w14:textId="5E7CC3C4" w:rsidR="00D1013B" w:rsidRDefault="6B4C49DF" w:rsidP="004C30D2">
            <w:r>
              <w:t xml:space="preserve">All MSG members are entitled to participate in the </w:t>
            </w:r>
            <w:proofErr w:type="gramStart"/>
            <w:r>
              <w:t>decision making</w:t>
            </w:r>
            <w:proofErr w:type="gramEnd"/>
            <w:r>
              <w:t xml:space="preserve"> process as well as</w:t>
            </w:r>
            <w:r w:rsidR="00C628ED">
              <w:t xml:space="preserve"> discuss</w:t>
            </w:r>
            <w:r>
              <w:t xml:space="preserve"> issues</w:t>
            </w:r>
            <w:r w:rsidR="00C628ED">
              <w:t xml:space="preserve"> openly</w:t>
            </w:r>
            <w:r>
              <w:t xml:space="preserve"> at the meetings. </w:t>
            </w:r>
          </w:p>
          <w:p w14:paraId="2965DA74" w14:textId="26889D5A" w:rsidR="00047BC8" w:rsidRDefault="00ED6E38" w:rsidP="004C30D2">
            <w:r>
              <w:t xml:space="preserve">All constituency members </w:t>
            </w:r>
            <w:r w:rsidR="00B43A2D">
              <w:t>are</w:t>
            </w:r>
            <w:r>
              <w:t xml:space="preserve"> provided equal opportunities</w:t>
            </w:r>
            <w:r w:rsidR="00B43A2D">
              <w:t xml:space="preserve"> </w:t>
            </w:r>
            <w:r>
              <w:t xml:space="preserve">and </w:t>
            </w:r>
            <w:r w:rsidR="00B43A2D">
              <w:t>are</w:t>
            </w:r>
            <w:r>
              <w:t xml:space="preserve"> treated equally </w:t>
            </w:r>
            <w:r w:rsidR="00B43A2D">
              <w:t xml:space="preserve">in </w:t>
            </w:r>
            <w:r>
              <w:t xml:space="preserve">meetings. </w:t>
            </w:r>
          </w:p>
          <w:p w14:paraId="595B374D" w14:textId="298AF375" w:rsidR="00047BC8" w:rsidRDefault="00D05D09" w:rsidP="004C30D2">
            <w:r>
              <w:t>S</w:t>
            </w:r>
            <w:r w:rsidR="00ED6E38">
              <w:t>ome meeting minutes may appear to indicate that one or two particular constituency members dominate discussions</w:t>
            </w:r>
            <w:r>
              <w:t xml:space="preserve">. </w:t>
            </w:r>
            <w:r w:rsidR="00ED6E38">
              <w:t xml:space="preserve"> </w:t>
            </w:r>
            <w:r>
              <w:t xml:space="preserve">This </w:t>
            </w:r>
            <w:r w:rsidR="00ED6E38">
              <w:t>does not necessarily reflect t</w:t>
            </w:r>
            <w:r>
              <w:t xml:space="preserve">hat </w:t>
            </w:r>
            <w:r w:rsidR="00ED6E38">
              <w:t>the other stakeholder had been suppressed or prevented from expressing the</w:t>
            </w:r>
            <w:r>
              <w:t>ir views</w:t>
            </w:r>
            <w:r w:rsidR="00ED6E38">
              <w:t xml:space="preserve"> freely. </w:t>
            </w:r>
          </w:p>
          <w:p w14:paraId="6F9BCC39" w14:textId="47DB750A" w:rsidR="00A269AC" w:rsidRDefault="00A269AC" w:rsidP="004C30D2">
            <w:r>
              <w:t>Refer to minutes of meeting for evidence of participation by constituents on this link:</w:t>
            </w:r>
          </w:p>
          <w:p w14:paraId="4925EEA1" w14:textId="44F45DC8" w:rsidR="00A269AC" w:rsidRDefault="00DA4D66" w:rsidP="004C30D2">
            <w:hyperlink r:id="rId62" w:history="1">
              <w:r w:rsidR="00CA7C31" w:rsidRPr="00CA7C31">
                <w:rPr>
                  <w:rStyle w:val="Hyperlink"/>
                </w:rPr>
                <w:t>https://www.pngeiti.org.pg/2020-validation/</w:t>
              </w:r>
            </w:hyperlink>
          </w:p>
          <w:p w14:paraId="09E20F12" w14:textId="5A4A02EE" w:rsidR="00B108FA" w:rsidRPr="002A201C" w:rsidRDefault="00B108FA" w:rsidP="004C30D2">
            <w:pPr>
              <w:rPr>
                <w:i/>
                <w:iCs/>
              </w:rPr>
            </w:pPr>
            <w:r w:rsidRPr="002A201C">
              <w:rPr>
                <w:i/>
                <w:iCs/>
              </w:rPr>
              <w:lastRenderedPageBreak/>
              <w:t>[Have all MSG members been able to table issues for discussion in practice?]</w:t>
            </w:r>
          </w:p>
        </w:tc>
      </w:tr>
      <w:tr w:rsidR="00CC29D7" w:rsidRPr="002A201C" w14:paraId="0F4C2ACB" w14:textId="77777777" w:rsidTr="00DD18BE">
        <w:tc>
          <w:tcPr>
            <w:tcW w:w="1578" w:type="dxa"/>
          </w:tcPr>
          <w:p w14:paraId="11B63BFD" w14:textId="77777777" w:rsidR="00B108FA" w:rsidRPr="002A201C" w:rsidRDefault="00B108FA" w:rsidP="00CB68C1">
            <w:r w:rsidRPr="002A201C">
              <w:lastRenderedPageBreak/>
              <w:t>Procedures for nominating and changing multi-stakeholder group representatives, incl. alternates</w:t>
            </w:r>
          </w:p>
          <w:p w14:paraId="17282185" w14:textId="77777777" w:rsidR="00B108FA" w:rsidRPr="002A201C" w:rsidRDefault="00B108FA" w:rsidP="00CB68C1"/>
        </w:tc>
        <w:tc>
          <w:tcPr>
            <w:tcW w:w="3997" w:type="dxa"/>
          </w:tcPr>
          <w:p w14:paraId="575918E3" w14:textId="77777777" w:rsidR="009E150D" w:rsidRPr="008A070F" w:rsidRDefault="009E150D" w:rsidP="009E150D">
            <w:r>
              <w:t>2013 MoU link:</w:t>
            </w:r>
          </w:p>
          <w:p w14:paraId="5F7AB212" w14:textId="6F34980F" w:rsidR="00BB0F14" w:rsidRPr="00BE094F" w:rsidRDefault="00DA4D66" w:rsidP="00BB0F14">
            <w:hyperlink r:id="rId63" w:history="1">
              <w:r w:rsidR="009E150D" w:rsidRPr="00DE39A4">
                <w:rPr>
                  <w:rStyle w:val="Hyperlink"/>
                </w:rPr>
                <w:t>http://www.pngeiti.gov.pg/wp-content/2018/04/2013-MSG-Mou.pdf</w:t>
              </w:r>
            </w:hyperlink>
            <w:r w:rsidR="00BB0F14" w:rsidRPr="00BE094F">
              <w:t xml:space="preserve"> </w:t>
            </w:r>
          </w:p>
          <w:p w14:paraId="796A8E5E" w14:textId="17AC7F9E" w:rsidR="00033606" w:rsidRDefault="00A76636" w:rsidP="00033606">
            <w:pPr>
              <w:rPr>
                <w:i/>
                <w:iCs/>
              </w:rPr>
            </w:pPr>
            <w:r>
              <w:rPr>
                <w:i/>
                <w:iCs/>
              </w:rPr>
              <w:t xml:space="preserve"> </w:t>
            </w:r>
            <w:r w:rsidR="00033606">
              <w:t xml:space="preserve">Clause 7 of 2013 MoU provides guidelines on appointment of MSG members and terms for MSG membership (page 3-5). </w:t>
            </w:r>
          </w:p>
          <w:p w14:paraId="537CCA52" w14:textId="790A72C7" w:rsidR="00A76636" w:rsidRDefault="002949FC" w:rsidP="00A76636">
            <w:r>
              <w:t>Draft</w:t>
            </w:r>
            <w:r w:rsidR="00D73AEC">
              <w:t xml:space="preserve"> 2017 MoU link:</w:t>
            </w:r>
          </w:p>
          <w:p w14:paraId="5C38A7DD" w14:textId="4FC75542" w:rsidR="00D73AEC" w:rsidRPr="00364658" w:rsidRDefault="00DA4D66" w:rsidP="00A76636">
            <w:hyperlink r:id="rId64" w:history="1">
              <w:r w:rsidR="00626840" w:rsidRPr="00626840">
                <w:rPr>
                  <w:rStyle w:val="Hyperlink"/>
                </w:rPr>
                <w:t>http://www.pngeiti.org.pg/wp-content/uploads/2018/04/2017-Final-PNGEITI-MSG-MoU-1.pdf</w:t>
              </w:r>
            </w:hyperlink>
          </w:p>
          <w:p w14:paraId="799A9F2A" w14:textId="2D0C7F4F" w:rsidR="00B108FA" w:rsidRPr="002A201C" w:rsidRDefault="00B108FA" w:rsidP="00CB68C1">
            <w:pPr>
              <w:rPr>
                <w:i/>
                <w:iCs/>
              </w:rPr>
            </w:pPr>
          </w:p>
        </w:tc>
        <w:tc>
          <w:tcPr>
            <w:tcW w:w="3486" w:type="dxa"/>
          </w:tcPr>
          <w:p w14:paraId="4394D3E5" w14:textId="27A588EE" w:rsidR="00A76636" w:rsidRDefault="00D948AF" w:rsidP="50B53E66">
            <w:r>
              <w:t xml:space="preserve">There </w:t>
            </w:r>
            <w:proofErr w:type="gramStart"/>
            <w:r>
              <w:t>has</w:t>
            </w:r>
            <w:proofErr w:type="gramEnd"/>
            <w:r>
              <w:t xml:space="preserve"> been no deviations in practice.</w:t>
            </w:r>
          </w:p>
          <w:p w14:paraId="1482CA10" w14:textId="788E72BE" w:rsidR="00136543" w:rsidRDefault="00136543" w:rsidP="50B53E66">
            <w:pPr>
              <w:rPr>
                <w:i/>
                <w:iCs/>
              </w:rPr>
            </w:pPr>
          </w:p>
          <w:p w14:paraId="0BD4E64D" w14:textId="77777777" w:rsidR="00136543" w:rsidRPr="00474DA9" w:rsidRDefault="00136543" w:rsidP="50B53E66">
            <w:pPr>
              <w:rPr>
                <w:i/>
                <w:iCs/>
                <w:strike/>
              </w:rPr>
            </w:pPr>
          </w:p>
          <w:p w14:paraId="3BD902C6" w14:textId="47CAA125" w:rsidR="00B108FA" w:rsidRPr="002A201C" w:rsidRDefault="00B108FA" w:rsidP="00CB68C1">
            <w:pPr>
              <w:rPr>
                <w:i/>
                <w:iCs/>
              </w:rPr>
            </w:pPr>
            <w:r w:rsidRPr="002A201C">
              <w:rPr>
                <w:i/>
                <w:iCs/>
              </w:rPr>
              <w:t>[Indicate the practice in Part I and in constituency-specific questionnaires.]</w:t>
            </w:r>
          </w:p>
        </w:tc>
      </w:tr>
      <w:tr w:rsidR="00CC29D7" w:rsidRPr="002A201C" w14:paraId="211DC658" w14:textId="77777777" w:rsidTr="00DD18BE">
        <w:tc>
          <w:tcPr>
            <w:tcW w:w="1578" w:type="dxa"/>
          </w:tcPr>
          <w:p w14:paraId="78125E72" w14:textId="77777777" w:rsidR="00B108FA" w:rsidRPr="002A201C" w:rsidRDefault="00B108FA" w:rsidP="00CB68C1">
            <w:r w:rsidRPr="002A201C">
              <w:t>Decision-making procedures, e.g. rules for voting and quorum</w:t>
            </w:r>
          </w:p>
          <w:p w14:paraId="73BE3E29" w14:textId="77777777" w:rsidR="00B108FA" w:rsidRPr="002A201C" w:rsidRDefault="00B108FA" w:rsidP="00CB68C1"/>
        </w:tc>
        <w:tc>
          <w:tcPr>
            <w:tcW w:w="3997" w:type="dxa"/>
          </w:tcPr>
          <w:p w14:paraId="4560B7CD" w14:textId="77777777" w:rsidR="009E150D" w:rsidRPr="008A070F" w:rsidRDefault="009E150D" w:rsidP="009E150D">
            <w:r>
              <w:t>2013 MoU link:</w:t>
            </w:r>
          </w:p>
          <w:p w14:paraId="404F5EA4" w14:textId="274EC5D5" w:rsidR="00536C5A" w:rsidRPr="00BE094F" w:rsidRDefault="00DA4D66" w:rsidP="00536C5A">
            <w:hyperlink r:id="rId65" w:history="1">
              <w:r w:rsidR="009E150D" w:rsidRPr="00DE39A4">
                <w:rPr>
                  <w:rStyle w:val="Hyperlink"/>
                </w:rPr>
                <w:t>http://www.pngeiti.gov.pg/wp-content/2018/04/2013-MSG-Mou.pdf</w:t>
              </w:r>
            </w:hyperlink>
            <w:r w:rsidR="00536C5A" w:rsidRPr="00BE094F">
              <w:t xml:space="preserve"> </w:t>
            </w:r>
          </w:p>
          <w:p w14:paraId="0CD9116B" w14:textId="4FA89DE0" w:rsidR="00B108FA" w:rsidRDefault="001D1C7E" w:rsidP="00536C5A">
            <w:r>
              <w:t xml:space="preserve">Clause 7 of 2013 MoU contains the decision-making and voting procedures (page 6) while Schedule 1 of the MoU details the decision making </w:t>
            </w:r>
            <w:proofErr w:type="spellStart"/>
            <w:r>
              <w:t>proctocols</w:t>
            </w:r>
            <w:proofErr w:type="spellEnd"/>
            <w:r>
              <w:t xml:space="preserve"> for </w:t>
            </w:r>
            <w:r w:rsidR="006F5365">
              <w:t>PNGEITI</w:t>
            </w:r>
            <w:r>
              <w:t xml:space="preserve"> MGS</w:t>
            </w:r>
            <w:r w:rsidR="00D73AEC">
              <w:t xml:space="preserve">. </w:t>
            </w:r>
          </w:p>
          <w:p w14:paraId="2DEB2623" w14:textId="3936912C" w:rsidR="00626840" w:rsidRDefault="002949FC" w:rsidP="00536C5A">
            <w:r>
              <w:t>Draft</w:t>
            </w:r>
            <w:r w:rsidR="00626840">
              <w:t xml:space="preserve"> 2017 MoU link:</w:t>
            </w:r>
          </w:p>
          <w:p w14:paraId="6463A9BF" w14:textId="4CE3449A" w:rsidR="00626840" w:rsidRPr="002A201C" w:rsidRDefault="00DA4D66" w:rsidP="00536C5A">
            <w:hyperlink r:id="rId66" w:history="1">
              <w:r w:rsidR="00626840" w:rsidRPr="00626840">
                <w:rPr>
                  <w:rStyle w:val="Hyperlink"/>
                </w:rPr>
                <w:t>http://www.pngeiti.org.pg/wp-content/uploads/2018/04/2017-Final-PNGEITI-MSG-MoU-1.pdf</w:t>
              </w:r>
            </w:hyperlink>
          </w:p>
        </w:tc>
        <w:tc>
          <w:tcPr>
            <w:tcW w:w="3486" w:type="dxa"/>
          </w:tcPr>
          <w:p w14:paraId="36FD06AE" w14:textId="1F4D9E06" w:rsidR="001D1C7E" w:rsidRDefault="001D1C7E" w:rsidP="00CE1DF1">
            <w:pPr>
              <w:spacing w:before="0"/>
            </w:pPr>
            <w:r>
              <w:t xml:space="preserve">There </w:t>
            </w:r>
            <w:proofErr w:type="gramStart"/>
            <w:r>
              <w:t>has</w:t>
            </w:r>
            <w:proofErr w:type="gramEnd"/>
            <w:r>
              <w:t xml:space="preserve"> been no deviations from this rule</w:t>
            </w:r>
            <w:r w:rsidR="00D948AF">
              <w:t xml:space="preserve"> in practice</w:t>
            </w:r>
            <w:r>
              <w:t xml:space="preserve">. </w:t>
            </w:r>
          </w:p>
          <w:p w14:paraId="60A41BCD" w14:textId="61D83858" w:rsidR="001D1C7E" w:rsidRDefault="000F7561" w:rsidP="00CE1DF1">
            <w:pPr>
              <w:spacing w:before="0"/>
            </w:pPr>
            <w:r>
              <w:t>There is always a consensus reached in all meetings</w:t>
            </w:r>
          </w:p>
          <w:p w14:paraId="6CC9B562" w14:textId="77777777" w:rsidR="00626840" w:rsidRDefault="00626840" w:rsidP="00CB68C1">
            <w:pPr>
              <w:rPr>
                <w:i/>
                <w:iCs/>
              </w:rPr>
            </w:pPr>
          </w:p>
          <w:p w14:paraId="6E825409" w14:textId="77777777" w:rsidR="00626840" w:rsidRDefault="00626840" w:rsidP="00CB68C1">
            <w:pPr>
              <w:rPr>
                <w:i/>
                <w:iCs/>
              </w:rPr>
            </w:pPr>
          </w:p>
          <w:p w14:paraId="34571128" w14:textId="77777777" w:rsidR="00626840" w:rsidRDefault="00626840" w:rsidP="00CB68C1">
            <w:pPr>
              <w:rPr>
                <w:i/>
                <w:iCs/>
              </w:rPr>
            </w:pPr>
          </w:p>
          <w:p w14:paraId="5E73F228" w14:textId="18DEBF21" w:rsidR="00B108FA" w:rsidRPr="002A201C" w:rsidRDefault="00B108FA" w:rsidP="00CB68C1">
            <w:pPr>
              <w:rPr>
                <w:i/>
                <w:iCs/>
              </w:rPr>
            </w:pPr>
            <w:r w:rsidRPr="002A201C">
              <w:rPr>
                <w:i/>
                <w:iCs/>
              </w:rPr>
              <w:t>[Have the decision-making procedures been followed in practices? Has the MSG taken any decisions by vote?]</w:t>
            </w:r>
          </w:p>
        </w:tc>
      </w:tr>
      <w:tr w:rsidR="00CC29D7" w:rsidRPr="002A201C" w14:paraId="19649C00" w14:textId="77777777" w:rsidTr="00DD18BE">
        <w:tc>
          <w:tcPr>
            <w:tcW w:w="1578" w:type="dxa"/>
          </w:tcPr>
          <w:p w14:paraId="0E4EE155" w14:textId="77777777" w:rsidR="00B108FA" w:rsidRPr="002A201C" w:rsidRDefault="00B108FA" w:rsidP="00CB68C1">
            <w:r w:rsidRPr="002A201C">
              <w:t>Duration of the MSG’s mandate</w:t>
            </w:r>
          </w:p>
          <w:p w14:paraId="032738AC" w14:textId="77777777" w:rsidR="00B108FA" w:rsidRPr="002A201C" w:rsidRDefault="00B108FA" w:rsidP="00CB68C1"/>
        </w:tc>
        <w:tc>
          <w:tcPr>
            <w:tcW w:w="3997" w:type="dxa"/>
          </w:tcPr>
          <w:p w14:paraId="41A2E2B2" w14:textId="77777777" w:rsidR="00373C17" w:rsidRPr="008A070F" w:rsidRDefault="00373C17" w:rsidP="00373C17">
            <w:r>
              <w:t>2013 MoU link:</w:t>
            </w:r>
          </w:p>
          <w:p w14:paraId="2793549A" w14:textId="55298473" w:rsidR="001D7A74" w:rsidRPr="00BE094F" w:rsidRDefault="00DA4D66" w:rsidP="001D7A74">
            <w:hyperlink r:id="rId67" w:history="1">
              <w:r w:rsidR="00373C17" w:rsidRPr="00DE39A4">
                <w:rPr>
                  <w:rStyle w:val="Hyperlink"/>
                </w:rPr>
                <w:t>http://www.pngeiti.gov.pg/wp-content/2018/04/2013-MSG-Mou.pdf</w:t>
              </w:r>
            </w:hyperlink>
            <w:r w:rsidR="001D7A74" w:rsidRPr="00BE094F">
              <w:t xml:space="preserve"> </w:t>
            </w:r>
          </w:p>
          <w:p w14:paraId="71DE1DEF" w14:textId="0067CE4F" w:rsidR="00B108FA" w:rsidRDefault="001D1C7E" w:rsidP="001D7A74">
            <w:r>
              <w:t>As per the MoU, the PNGEITI MSG shall exist for the duration of the PNGEITI program. Until and unless the program ceases, the PNGEITI MSG mandate will cease.</w:t>
            </w:r>
          </w:p>
          <w:p w14:paraId="296266EC" w14:textId="6BD37657" w:rsidR="002949FC" w:rsidRDefault="002949FC" w:rsidP="001D7A74">
            <w:r>
              <w:lastRenderedPageBreak/>
              <w:t>The draft 2017 MoU link:</w:t>
            </w:r>
          </w:p>
          <w:p w14:paraId="12B5DA35" w14:textId="4C47FAA8" w:rsidR="002949FC" w:rsidRPr="002A201C" w:rsidRDefault="00DA4D66" w:rsidP="001D7A74">
            <w:hyperlink r:id="rId68" w:history="1">
              <w:r w:rsidR="002949FC" w:rsidRPr="002949FC">
                <w:rPr>
                  <w:rStyle w:val="Hyperlink"/>
                </w:rPr>
                <w:t>http://www.pngeiti.org.pg/wp-content/uploads/2018/04/2017-Final-PNGEITI-MSG-MoU-1.pdf</w:t>
              </w:r>
            </w:hyperlink>
          </w:p>
        </w:tc>
        <w:tc>
          <w:tcPr>
            <w:tcW w:w="3486" w:type="dxa"/>
          </w:tcPr>
          <w:p w14:paraId="75870586" w14:textId="1DB31952" w:rsidR="00FB414E" w:rsidRDefault="00437C2B" w:rsidP="00CB68C1">
            <w:r>
              <w:lastRenderedPageBreak/>
              <w:t>In practice,</w:t>
            </w:r>
            <w:r w:rsidR="00FB414E">
              <w:t xml:space="preserve"> when </w:t>
            </w:r>
            <w:proofErr w:type="gramStart"/>
            <w:r w:rsidR="00FB414E">
              <w:t>a</w:t>
            </w:r>
            <w:proofErr w:type="gramEnd"/>
            <w:r w:rsidR="00FB414E">
              <w:t xml:space="preserve"> MSG member is appointed to another position within the organization or resigns then a new MSG member is nominated to represent the entity, department, or organization.</w:t>
            </w:r>
          </w:p>
          <w:p w14:paraId="2915A870" w14:textId="77777777" w:rsidR="00FB414E" w:rsidRDefault="00FB414E" w:rsidP="00CB68C1"/>
          <w:p w14:paraId="6580CDD0" w14:textId="3899770C" w:rsidR="00B108FA" w:rsidRPr="002A201C" w:rsidRDefault="00B108FA" w:rsidP="00CB68C1">
            <w:pPr>
              <w:rPr>
                <w:i/>
                <w:iCs/>
              </w:rPr>
            </w:pPr>
            <w:r w:rsidRPr="002A201C">
              <w:rPr>
                <w:i/>
                <w:iCs/>
              </w:rPr>
              <w:lastRenderedPageBreak/>
              <w:t>[Have provisions regarding the duration of the MSG’s mandated been respected in practice?]</w:t>
            </w:r>
          </w:p>
        </w:tc>
      </w:tr>
      <w:tr w:rsidR="00CC29D7" w:rsidRPr="002A201C" w14:paraId="7306BA59" w14:textId="77777777" w:rsidTr="00DD18BE">
        <w:tc>
          <w:tcPr>
            <w:tcW w:w="1578" w:type="dxa"/>
          </w:tcPr>
          <w:p w14:paraId="43C17402" w14:textId="77777777" w:rsidR="00B108FA" w:rsidRPr="002A201C" w:rsidRDefault="00B108FA" w:rsidP="00CB68C1">
            <w:r w:rsidRPr="002A201C">
              <w:lastRenderedPageBreak/>
              <w:t>Per diems</w:t>
            </w:r>
          </w:p>
          <w:p w14:paraId="6F8C398E" w14:textId="77777777" w:rsidR="00B108FA" w:rsidRPr="002A201C" w:rsidRDefault="00B108FA" w:rsidP="00CB68C1"/>
        </w:tc>
        <w:tc>
          <w:tcPr>
            <w:tcW w:w="3997" w:type="dxa"/>
          </w:tcPr>
          <w:p w14:paraId="376C1626" w14:textId="0FFE724B" w:rsidR="00B108FA" w:rsidRDefault="00AD6BD9" w:rsidP="00CB68C1">
            <w:r>
              <w:t xml:space="preserve">Payment made by </w:t>
            </w:r>
            <w:r w:rsidR="006F5365">
              <w:t>PNGEITI</w:t>
            </w:r>
            <w:r>
              <w:t xml:space="preserve"> National Secretariat in accordance with Public Finances (Management) Act</w:t>
            </w:r>
          </w:p>
          <w:p w14:paraId="69EA6445" w14:textId="7C2EC0EE" w:rsidR="00AD6BD9" w:rsidRDefault="00DA4D66" w:rsidP="00CB68C1">
            <w:hyperlink r:id="rId69" w:history="1">
              <w:r w:rsidR="00421DF7" w:rsidRPr="00421DF7">
                <w:rPr>
                  <w:rStyle w:val="Hyperlink"/>
                </w:rPr>
                <w:t>http://www.finance.gov.pg/wp-content/uploads/2019/02/Certified_PFMA_As-Amended-2018.pdf</w:t>
              </w:r>
            </w:hyperlink>
          </w:p>
          <w:p w14:paraId="63430AE8" w14:textId="7623F234" w:rsidR="00AD6BD9" w:rsidRDefault="00A07471" w:rsidP="00CB68C1">
            <w:r>
              <w:t xml:space="preserve">MSG Meetings </w:t>
            </w:r>
            <w:proofErr w:type="gramStart"/>
            <w:r>
              <w:t>expenditure;</w:t>
            </w:r>
            <w:r w:rsidR="008B046D">
              <w:t xml:space="preserve">  For</w:t>
            </w:r>
            <w:proofErr w:type="gramEnd"/>
            <w:r w:rsidR="008B046D">
              <w:t xml:space="preserve"> the period under review all MSG meetings were held in Port Moresby, hence the National Secretariat catered for the meals only. Refer expenditure report via link: </w:t>
            </w:r>
          </w:p>
          <w:p w14:paraId="5998246A" w14:textId="77777777" w:rsidR="00A07471" w:rsidRDefault="00DA4D66" w:rsidP="00CB68C1">
            <w:hyperlink r:id="rId70" w:history="1">
              <w:r w:rsidR="00A07471" w:rsidRPr="00873785">
                <w:rPr>
                  <w:rStyle w:val="Hyperlink"/>
                </w:rPr>
                <w:t>http://www.pngeiti.org.pg/wp-content/uploads/2018/04/MSG-Meeting-Expenditures-2018-2021.pdf</w:t>
              </w:r>
            </w:hyperlink>
            <w:r w:rsidR="00A07471">
              <w:t xml:space="preserve"> </w:t>
            </w:r>
          </w:p>
          <w:p w14:paraId="7188EBB4" w14:textId="17D0246D" w:rsidR="007700B7" w:rsidRPr="002A201C" w:rsidRDefault="007700B7" w:rsidP="00CB68C1"/>
        </w:tc>
        <w:tc>
          <w:tcPr>
            <w:tcW w:w="3486" w:type="dxa"/>
          </w:tcPr>
          <w:p w14:paraId="7F4D7A0D" w14:textId="7ADEB52C" w:rsidR="00BF6DAF" w:rsidRDefault="00BF6DAF" w:rsidP="00CB68C1">
            <w:r>
              <w:t>There were no per diems paid for MSG meetings. However, if meetings were held outside of Port Moresby city limits, all logistics costs covering transportation (i.e. airfar</w:t>
            </w:r>
            <w:r w:rsidR="00B7660B">
              <w:t>e</w:t>
            </w:r>
            <w:r>
              <w:t xml:space="preserve">s and taxi fares), accommodation and meals were paid for by the </w:t>
            </w:r>
            <w:r w:rsidR="006F5365">
              <w:t>PNGEITI</w:t>
            </w:r>
            <w:r>
              <w:t xml:space="preserve"> National Secretariat. </w:t>
            </w:r>
          </w:p>
          <w:p w14:paraId="2CC7409E" w14:textId="29175610" w:rsidR="00B108FA" w:rsidRPr="002A201C" w:rsidRDefault="00B108FA" w:rsidP="00CB68C1">
            <w:pPr>
              <w:rPr>
                <w:i/>
                <w:iCs/>
              </w:rPr>
            </w:pPr>
            <w:r w:rsidRPr="002A201C">
              <w:rPr>
                <w:i/>
                <w:iCs/>
              </w:rPr>
              <w:t xml:space="preserve">[Were per diems for MSG meetings paid out in the period under review? If yes, what was the per diem per meeting and how much was paid out in total?] </w:t>
            </w:r>
          </w:p>
        </w:tc>
      </w:tr>
      <w:tr w:rsidR="00CC29D7" w:rsidRPr="002A201C" w14:paraId="1F4CE0FA" w14:textId="77777777" w:rsidTr="00DD18BE">
        <w:tc>
          <w:tcPr>
            <w:tcW w:w="1578" w:type="dxa"/>
          </w:tcPr>
          <w:p w14:paraId="6427D713" w14:textId="77777777" w:rsidR="00B108FA" w:rsidRPr="002A201C" w:rsidRDefault="00B108FA" w:rsidP="00CB68C1">
            <w:r w:rsidRPr="002A201C">
              <w:t>Frequency of meetings</w:t>
            </w:r>
          </w:p>
          <w:p w14:paraId="6772DFB9" w14:textId="77777777" w:rsidR="00B108FA" w:rsidRPr="002A201C" w:rsidRDefault="00B108FA" w:rsidP="00CB68C1"/>
        </w:tc>
        <w:tc>
          <w:tcPr>
            <w:tcW w:w="3997" w:type="dxa"/>
          </w:tcPr>
          <w:p w14:paraId="1442C69C" w14:textId="5EC6CF85" w:rsidR="00212EE9" w:rsidRDefault="00212EE9" w:rsidP="00186EF6">
            <w:r>
              <w:t>2013 MoU link:</w:t>
            </w:r>
          </w:p>
          <w:p w14:paraId="55B84883" w14:textId="21A1E5D4" w:rsidR="00186EF6" w:rsidRPr="00BE094F" w:rsidRDefault="00DA4D66" w:rsidP="00186EF6">
            <w:hyperlink r:id="rId71" w:history="1">
              <w:r w:rsidR="00212EE9" w:rsidRPr="00DE39A4">
                <w:rPr>
                  <w:rStyle w:val="Hyperlink"/>
                </w:rPr>
                <w:t>http://www.pngeiti.gov.pg/wp-content/2018/04/2013-MSG-Mou.pdf</w:t>
              </w:r>
            </w:hyperlink>
            <w:r w:rsidR="00186EF6" w:rsidRPr="00BE094F">
              <w:t xml:space="preserve"> </w:t>
            </w:r>
          </w:p>
          <w:p w14:paraId="1967BDB3" w14:textId="77777777" w:rsidR="00B108FA" w:rsidRDefault="001E3FDB" w:rsidP="00186EF6">
            <w:r>
              <w:t>Clause 7 Organisation of the PNG MGS - Meetings in 2013 MoU specifies that MSG shall determine the frequency of meetings but should have not less than 4 meetings in a year</w:t>
            </w:r>
            <w:r w:rsidR="004E2B40">
              <w:t>,</w:t>
            </w:r>
          </w:p>
          <w:p w14:paraId="62B55586" w14:textId="77777777" w:rsidR="004E2B40" w:rsidRDefault="004E2B40" w:rsidP="00186EF6"/>
          <w:p w14:paraId="1082355B" w14:textId="77777777" w:rsidR="004E2B40" w:rsidRDefault="004E2B40" w:rsidP="00186EF6">
            <w:r>
              <w:t>The 2017 MoU link:</w:t>
            </w:r>
          </w:p>
          <w:p w14:paraId="3CFDA4A8" w14:textId="0F782655" w:rsidR="004E2B40" w:rsidRPr="002A201C" w:rsidRDefault="00DA4D66" w:rsidP="00186EF6">
            <w:hyperlink r:id="rId72" w:history="1">
              <w:r w:rsidR="004E2B40" w:rsidRPr="004E2B40">
                <w:rPr>
                  <w:rStyle w:val="Hyperlink"/>
                </w:rPr>
                <w:t>http://www.pngeiti.org.pg/wp-content/uploads/2018/04/2017-Final-PNGEITI-MSG-MoU-1.pdf</w:t>
              </w:r>
            </w:hyperlink>
          </w:p>
        </w:tc>
        <w:tc>
          <w:tcPr>
            <w:tcW w:w="3486" w:type="dxa"/>
          </w:tcPr>
          <w:p w14:paraId="2DD1AF88" w14:textId="2D16DD37" w:rsidR="007A4BAF" w:rsidRDefault="0B0520E0" w:rsidP="00CB68C1">
            <w:r>
              <w:t xml:space="preserve">The meetings </w:t>
            </w:r>
            <w:r w:rsidR="00704014">
              <w:t>in the period under review</w:t>
            </w:r>
            <w:r>
              <w:t xml:space="preserve"> are as follows:</w:t>
            </w:r>
          </w:p>
          <w:p w14:paraId="458378EC" w14:textId="1269C226" w:rsidR="007A4BAF" w:rsidRDefault="007A4BAF" w:rsidP="00CB68C1">
            <w:r>
              <w:t xml:space="preserve">2021 – </w:t>
            </w:r>
            <w:r w:rsidR="00051DA1">
              <w:t xml:space="preserve">only three </w:t>
            </w:r>
            <w:r>
              <w:t>meetings</w:t>
            </w:r>
            <w:r w:rsidR="00051DA1">
              <w:t xml:space="preserve"> conducted; </w:t>
            </w:r>
            <w:r>
              <w:t xml:space="preserve"> </w:t>
            </w:r>
          </w:p>
          <w:p w14:paraId="295382BC" w14:textId="7397585C" w:rsidR="007A4BAF" w:rsidRDefault="007A4BAF" w:rsidP="00CB68C1">
            <w:r>
              <w:t>2020</w:t>
            </w:r>
            <w:r w:rsidR="00CE67BC">
              <w:t xml:space="preserve"> – </w:t>
            </w:r>
            <w:r w:rsidR="00051DA1">
              <w:t xml:space="preserve">three MSG </w:t>
            </w:r>
            <w:r w:rsidR="00CE67BC">
              <w:t>meetings</w:t>
            </w:r>
            <w:r w:rsidR="00051DA1">
              <w:t xml:space="preserve"> one and was converted to a TWG meeting; </w:t>
            </w:r>
          </w:p>
          <w:p w14:paraId="1BD61DDE" w14:textId="11781595" w:rsidR="007A4BAF" w:rsidRDefault="007A4BAF" w:rsidP="00CB68C1">
            <w:r>
              <w:t>2019</w:t>
            </w:r>
            <w:r w:rsidR="00CE67BC">
              <w:t xml:space="preserve"> – </w:t>
            </w:r>
            <w:r w:rsidR="00051DA1">
              <w:t>four</w:t>
            </w:r>
            <w:r w:rsidR="00CE67BC">
              <w:t xml:space="preserve"> meetings</w:t>
            </w:r>
          </w:p>
          <w:p w14:paraId="2E65038F" w14:textId="3878B3A1" w:rsidR="007A4BAF" w:rsidRDefault="007A4BAF" w:rsidP="00CB68C1">
            <w:r>
              <w:t>2018</w:t>
            </w:r>
            <w:r w:rsidR="00CE67BC">
              <w:t xml:space="preserve"> – </w:t>
            </w:r>
            <w:r w:rsidR="00051DA1">
              <w:t>four</w:t>
            </w:r>
            <w:r w:rsidR="00CE67BC">
              <w:t xml:space="preserve"> meetings</w:t>
            </w:r>
          </w:p>
          <w:p w14:paraId="02AC0DBE" w14:textId="717D58F7" w:rsidR="007A4BAF" w:rsidRDefault="0B0520E0" w:rsidP="00CB68C1">
            <w:r>
              <w:t xml:space="preserve">2017 </w:t>
            </w:r>
            <w:r w:rsidR="503B4357">
              <w:t xml:space="preserve">– </w:t>
            </w:r>
            <w:r w:rsidR="00051DA1">
              <w:t>four</w:t>
            </w:r>
            <w:r w:rsidR="503B4357">
              <w:t xml:space="preserve"> meetings</w:t>
            </w:r>
          </w:p>
          <w:p w14:paraId="788808F7" w14:textId="1F728BE2" w:rsidR="00E545E8" w:rsidRDefault="00E545E8" w:rsidP="00CB68C1">
            <w:r>
              <w:t>Minutes of minutes can be accessed via this link:</w:t>
            </w:r>
          </w:p>
          <w:p w14:paraId="086D2350" w14:textId="28D0EE58" w:rsidR="00E545E8" w:rsidRPr="00AE4CCC" w:rsidRDefault="00DA4D66" w:rsidP="00CB68C1">
            <w:hyperlink r:id="rId73" w:history="1">
              <w:r w:rsidR="00996545" w:rsidRPr="00996545">
                <w:rPr>
                  <w:rStyle w:val="Hyperlink"/>
                </w:rPr>
                <w:t>https://www.pngeiti.org.pg/2020-validation/</w:t>
              </w:r>
            </w:hyperlink>
          </w:p>
          <w:p w14:paraId="69A2A2CF" w14:textId="73707119" w:rsidR="00B108FA" w:rsidRPr="002A201C" w:rsidRDefault="00B108FA" w:rsidP="00CB68C1">
            <w:pPr>
              <w:rPr>
                <w:i/>
                <w:iCs/>
              </w:rPr>
            </w:pPr>
            <w:r w:rsidRPr="002A201C">
              <w:rPr>
                <w:i/>
                <w:iCs/>
              </w:rPr>
              <w:t>[How often did the MSG meet in the period under review?]</w:t>
            </w:r>
          </w:p>
        </w:tc>
      </w:tr>
      <w:tr w:rsidR="00CC29D7" w:rsidRPr="002A201C" w14:paraId="3AFBE865" w14:textId="77777777" w:rsidTr="00DD18BE">
        <w:tc>
          <w:tcPr>
            <w:tcW w:w="1578" w:type="dxa"/>
          </w:tcPr>
          <w:p w14:paraId="635FA15F" w14:textId="77777777" w:rsidR="00B108FA" w:rsidRPr="002A201C" w:rsidRDefault="00B108FA" w:rsidP="00CB68C1">
            <w:r w:rsidRPr="002A201C">
              <w:lastRenderedPageBreak/>
              <w:t>Advance notice of meetings and timely circulation of documents</w:t>
            </w:r>
          </w:p>
          <w:p w14:paraId="66BEAF72" w14:textId="77777777" w:rsidR="00B108FA" w:rsidRPr="002A201C" w:rsidRDefault="00B108FA" w:rsidP="00CB68C1"/>
        </w:tc>
        <w:tc>
          <w:tcPr>
            <w:tcW w:w="3997" w:type="dxa"/>
          </w:tcPr>
          <w:p w14:paraId="111AC045" w14:textId="30C5DE56" w:rsidR="00F02618" w:rsidRDefault="00F02618" w:rsidP="00A105DD">
            <w:r>
              <w:t>2013 MoU link:</w:t>
            </w:r>
          </w:p>
          <w:p w14:paraId="5113AD9F" w14:textId="1FB6A68E" w:rsidR="00A105DD" w:rsidRPr="00BE094F" w:rsidRDefault="00DA4D66" w:rsidP="00A105DD">
            <w:hyperlink r:id="rId74" w:history="1">
              <w:r w:rsidR="00F02618" w:rsidRPr="00DE39A4">
                <w:rPr>
                  <w:rStyle w:val="Hyperlink"/>
                </w:rPr>
                <w:t>http://www.pn</w:t>
              </w:r>
              <w:r w:rsidR="00F02618" w:rsidRPr="00A0115A">
                <w:rPr>
                  <w:rStyle w:val="Hyperlink"/>
                </w:rPr>
                <w:t>geiti.gov.pg/wp-content/2018/04/2013-MSG-Mou.pdf</w:t>
              </w:r>
            </w:hyperlink>
            <w:r w:rsidR="00A105DD" w:rsidRPr="00BE094F">
              <w:t xml:space="preserve"> </w:t>
            </w:r>
          </w:p>
          <w:p w14:paraId="3B2A98A0" w14:textId="7F1BD0EC" w:rsidR="00575636" w:rsidRDefault="008F6F40" w:rsidP="00CB68C1">
            <w:r>
              <w:t>Clause 7 Organisation of the PNG MSG - Meetings in 2013 MoU specifies that meeting announcement, agenda, and any background information should be circulated to members within a minimum of one week before the meeting</w:t>
            </w:r>
          </w:p>
          <w:p w14:paraId="5A485D2E" w14:textId="77777777" w:rsidR="001A3AD5" w:rsidRDefault="001A3AD5" w:rsidP="00CB68C1">
            <w:r>
              <w:t>The 2017 MoU link:</w:t>
            </w:r>
          </w:p>
          <w:p w14:paraId="3C5DA4DF" w14:textId="72B84AB5" w:rsidR="001A3AD5" w:rsidRPr="002A201C" w:rsidRDefault="00DA4D66" w:rsidP="00CB68C1">
            <w:hyperlink r:id="rId75" w:history="1">
              <w:r w:rsidR="001A3AD5" w:rsidRPr="001A3AD5">
                <w:rPr>
                  <w:rStyle w:val="Hyperlink"/>
                </w:rPr>
                <w:t>http://www.pngeiti.org.pg/wp-content/uploads/2018/04/2017-Final-PNGEITI-MSG-MoU-1.pdf</w:t>
              </w:r>
            </w:hyperlink>
          </w:p>
        </w:tc>
        <w:tc>
          <w:tcPr>
            <w:tcW w:w="3486" w:type="dxa"/>
          </w:tcPr>
          <w:p w14:paraId="13D24472" w14:textId="0D58138E" w:rsidR="002E4D6A" w:rsidRPr="00474DA9" w:rsidRDefault="004A5F1A" w:rsidP="002E4D6A">
            <w:pPr>
              <w:rPr>
                <w:i/>
                <w:iCs/>
              </w:rPr>
            </w:pPr>
            <w:r>
              <w:t>MSG members are notified (by way of email circulars,</w:t>
            </w:r>
            <w:r w:rsidR="00BB69A5" w:rsidDel="00BB69A5">
              <w:t xml:space="preserve"> </w:t>
            </w:r>
            <w:r>
              <w:t xml:space="preserve">letters and minutes) of the meeting at least 2 weeks in advance. This notice contains the agenda items, the signed minutes of previous meeting. This is followed by a meeting folder (containing reports, correspondences, </w:t>
            </w:r>
            <w:proofErr w:type="spellStart"/>
            <w:r>
              <w:t>etc</w:t>
            </w:r>
            <w:proofErr w:type="spellEnd"/>
            <w:r>
              <w:t>) and is circulated a week in advance for their preparation and attendance</w:t>
            </w:r>
            <w:r w:rsidR="00FD13B9">
              <w:t xml:space="preserve">. </w:t>
            </w:r>
            <w:r w:rsidR="02DA4142" w:rsidRPr="00474DA9">
              <w:rPr>
                <w:i/>
                <w:iCs/>
              </w:rPr>
              <w:t xml:space="preserve"> </w:t>
            </w:r>
          </w:p>
          <w:p w14:paraId="6F8ACD89" w14:textId="43D70DC6" w:rsidR="00B108FA" w:rsidRPr="002A201C" w:rsidRDefault="00B108FA" w:rsidP="00CB68C1">
            <w:pPr>
              <w:rPr>
                <w:i/>
                <w:iCs/>
              </w:rPr>
            </w:pPr>
            <w:r w:rsidRPr="002A201C">
              <w:rPr>
                <w:i/>
                <w:iCs/>
              </w:rPr>
              <w:t>[How much advance notice was given for MSG meetings? How much ahead of meetings were documents circulated?]</w:t>
            </w:r>
          </w:p>
        </w:tc>
      </w:tr>
      <w:tr w:rsidR="00CC29D7" w:rsidRPr="002A201C" w14:paraId="0BC8893C" w14:textId="77777777" w:rsidTr="00DD18BE">
        <w:tc>
          <w:tcPr>
            <w:tcW w:w="1578" w:type="dxa"/>
          </w:tcPr>
          <w:p w14:paraId="6D0F4C9F" w14:textId="77777777" w:rsidR="00B108FA" w:rsidRPr="002A201C" w:rsidRDefault="00B108FA" w:rsidP="00CB68C1">
            <w:r w:rsidRPr="002A201C">
              <w:t>Record-keeping</w:t>
            </w:r>
          </w:p>
          <w:p w14:paraId="7EFB591B" w14:textId="77777777" w:rsidR="00B108FA" w:rsidRPr="002A201C" w:rsidRDefault="00B108FA" w:rsidP="00CB68C1"/>
        </w:tc>
        <w:tc>
          <w:tcPr>
            <w:tcW w:w="3997" w:type="dxa"/>
          </w:tcPr>
          <w:p w14:paraId="47881080" w14:textId="48F4F250" w:rsidR="00F02618" w:rsidRDefault="00BB69A5" w:rsidP="008775D9">
            <w:r>
              <w:t>2013 MoU link:</w:t>
            </w:r>
          </w:p>
          <w:p w14:paraId="0761D61F" w14:textId="2F063566" w:rsidR="00B108FA" w:rsidRDefault="00DA4D66" w:rsidP="008775D9">
            <w:pPr>
              <w:rPr>
                <w:rStyle w:val="Hyperlink"/>
              </w:rPr>
            </w:pPr>
            <w:hyperlink r:id="rId76" w:history="1">
              <w:r w:rsidR="00F02618" w:rsidRPr="00DE39A4">
                <w:rPr>
                  <w:rStyle w:val="Hyperlink"/>
                </w:rPr>
                <w:t>http://www.pngeiti</w:t>
              </w:r>
              <w:r w:rsidR="00F02618" w:rsidRPr="00A0115A">
                <w:rPr>
                  <w:rStyle w:val="Hyperlink"/>
                </w:rPr>
                <w:t>.gov.pg/wp-content/2018/04/2013-MSG-Mou.pdf</w:t>
              </w:r>
            </w:hyperlink>
          </w:p>
          <w:p w14:paraId="41B92819" w14:textId="56666114" w:rsidR="00434C52" w:rsidRDefault="00434C52" w:rsidP="008775D9">
            <w:r>
              <w:t xml:space="preserve">Clause 7 Organisation of the PNG MGS - Meetings in 2013 MoU specifies that minutes of meeting discussions are to be kept by </w:t>
            </w:r>
            <w:r w:rsidR="006F5365">
              <w:t>PNGEITI</w:t>
            </w:r>
            <w:r>
              <w:t xml:space="preserve"> National Secretariat, circulated to MSG, discussed and made public after agreement of MSG.</w:t>
            </w:r>
          </w:p>
          <w:p w14:paraId="01BAD814" w14:textId="77777777" w:rsidR="001A3AD5" w:rsidRDefault="001A3AD5" w:rsidP="008775D9">
            <w:r>
              <w:t>The 2017 MoU Link:</w:t>
            </w:r>
          </w:p>
          <w:p w14:paraId="0B967000" w14:textId="25DFAED9" w:rsidR="001A3AD5" w:rsidRPr="002A201C" w:rsidRDefault="00DA4D66" w:rsidP="008775D9">
            <w:hyperlink r:id="rId77" w:history="1">
              <w:r w:rsidR="001A3AD5" w:rsidRPr="001A3AD5">
                <w:rPr>
                  <w:rStyle w:val="Hyperlink"/>
                </w:rPr>
                <w:t>http://www.pngeiti.org.pg/wp-content/uploads/2018/04/2017-Final-PNGEITI-MSG-MoU-1.pdf</w:t>
              </w:r>
            </w:hyperlink>
          </w:p>
        </w:tc>
        <w:tc>
          <w:tcPr>
            <w:tcW w:w="3486" w:type="dxa"/>
          </w:tcPr>
          <w:p w14:paraId="79156E31" w14:textId="77777777" w:rsidR="00DE39A4" w:rsidRDefault="00131A80" w:rsidP="00265363">
            <w:r>
              <w:t>The N</w:t>
            </w:r>
            <w:r w:rsidR="00DE39A4">
              <w:t xml:space="preserve">ational </w:t>
            </w:r>
            <w:r>
              <w:t>S</w:t>
            </w:r>
            <w:r w:rsidR="00DE39A4">
              <w:t>ecretariat</w:t>
            </w:r>
            <w:r>
              <w:t xml:space="preserve"> drafts minutes of the meetings and circulates the draft to all MSG members who attended for their comments and feedback. </w:t>
            </w:r>
          </w:p>
          <w:p w14:paraId="532AED99" w14:textId="6371CFED" w:rsidR="00131A80" w:rsidRPr="00474DA9" w:rsidRDefault="00131A80" w:rsidP="00265363">
            <w:pPr>
              <w:rPr>
                <w:strike/>
              </w:rPr>
            </w:pPr>
            <w:r>
              <w:t>Once feedback has been received, the N</w:t>
            </w:r>
            <w:r w:rsidR="00DE39A4">
              <w:t xml:space="preserve">ational </w:t>
            </w:r>
            <w:r>
              <w:t>S</w:t>
            </w:r>
            <w:r w:rsidR="00FD13B9">
              <w:t>ecretariat</w:t>
            </w:r>
            <w:r>
              <w:t xml:space="preserve"> finalizes the minutes and submits to the Chair </w:t>
            </w:r>
            <w:r w:rsidR="00FD13B9">
              <w:t xml:space="preserve">to sign. </w:t>
            </w:r>
            <w:r>
              <w:t xml:space="preserve">The Chair signs off the minutes and this is then circulated to MSG members and </w:t>
            </w:r>
            <w:r w:rsidR="00FD13B9">
              <w:t>is published</w:t>
            </w:r>
            <w:r>
              <w:t xml:space="preserve"> on the PNGEITI website</w:t>
            </w:r>
            <w:r w:rsidR="00FD13B9">
              <w:t xml:space="preserve">. </w:t>
            </w:r>
          </w:p>
          <w:p w14:paraId="255367F9" w14:textId="17DCD18F" w:rsidR="00B108FA" w:rsidRPr="002A201C" w:rsidRDefault="00B108FA" w:rsidP="00265363">
            <w:pPr>
              <w:rPr>
                <w:i/>
                <w:iCs/>
              </w:rPr>
            </w:pPr>
            <w:r w:rsidRPr="002A201C">
              <w:rPr>
                <w:i/>
                <w:iCs/>
              </w:rPr>
              <w:t>[Were written records kept of MSG discussions in the period under review?]</w:t>
            </w:r>
          </w:p>
        </w:tc>
      </w:tr>
      <w:tr w:rsidR="00B108FA" w:rsidRPr="002A201C" w14:paraId="31F64926" w14:textId="77777777" w:rsidTr="638C1507">
        <w:tc>
          <w:tcPr>
            <w:tcW w:w="9061" w:type="dxa"/>
            <w:gridSpan w:val="3"/>
            <w:shd w:val="clear" w:color="auto" w:fill="E7E6E6" w:themeFill="background2"/>
          </w:tcPr>
          <w:p w14:paraId="27458B1B" w14:textId="77777777" w:rsidR="00B108FA" w:rsidRPr="002A201C" w:rsidRDefault="00B108FA" w:rsidP="00CB68C1">
            <w:r w:rsidRPr="002A201C">
              <w:rPr>
                <w:b/>
                <w:bCs/>
              </w:rPr>
              <w:t>Other aspects covered in the ToR that the MSG wishes to highlight</w:t>
            </w:r>
          </w:p>
        </w:tc>
      </w:tr>
      <w:tr w:rsidR="00CC29D7" w:rsidRPr="002A201C" w14:paraId="042683CE" w14:textId="77777777" w:rsidTr="00DD18BE">
        <w:tc>
          <w:tcPr>
            <w:tcW w:w="1578" w:type="dxa"/>
          </w:tcPr>
          <w:p w14:paraId="50611570" w14:textId="77777777" w:rsidR="00B108FA" w:rsidRPr="002A201C" w:rsidRDefault="00B108FA" w:rsidP="00CB68C1"/>
        </w:tc>
        <w:tc>
          <w:tcPr>
            <w:tcW w:w="3997" w:type="dxa"/>
          </w:tcPr>
          <w:p w14:paraId="37805356" w14:textId="77777777" w:rsidR="00B108FA" w:rsidRPr="002A201C" w:rsidRDefault="00B108FA" w:rsidP="00CB68C1"/>
        </w:tc>
        <w:tc>
          <w:tcPr>
            <w:tcW w:w="3486" w:type="dxa"/>
          </w:tcPr>
          <w:p w14:paraId="5109E86D" w14:textId="77777777" w:rsidR="00B108FA" w:rsidRPr="002A201C" w:rsidRDefault="00B108FA" w:rsidP="00CB68C1"/>
        </w:tc>
      </w:tr>
    </w:tbl>
    <w:p w14:paraId="5E2843C5" w14:textId="03C9C26A" w:rsidR="00B108FA" w:rsidRPr="002A201C" w:rsidRDefault="001A3AD5" w:rsidP="00C74661">
      <w:pPr>
        <w:pStyle w:val="Heading2"/>
      </w:pPr>
      <w:bookmarkStart w:id="5" w:name="_Toc57974732"/>
      <w:r>
        <w:t>M</w:t>
      </w:r>
      <w:r w:rsidR="00B108FA" w:rsidRPr="002A201C">
        <w:t>SG meetings and minutes</w:t>
      </w:r>
      <w:bookmarkEnd w:id="5"/>
    </w:p>
    <w:p w14:paraId="6974B104" w14:textId="77777777" w:rsidR="00B108FA" w:rsidRPr="002A201C" w:rsidRDefault="00B108FA" w:rsidP="00B108FA">
      <w:pPr>
        <w:rPr>
          <w:b/>
          <w:bCs/>
        </w:rPr>
      </w:pPr>
      <w:r w:rsidRPr="002A201C">
        <w:rPr>
          <w:b/>
          <w:bCs/>
        </w:rPr>
        <w:t>7. Please provide the dates and a link to the published minutes of MSG meetings that have taken place in the period under review or provide any unpublished minutes as an attachment.</w:t>
      </w:r>
    </w:p>
    <w:tbl>
      <w:tblPr>
        <w:tblStyle w:val="TableGrid"/>
        <w:tblW w:w="0" w:type="auto"/>
        <w:tblLook w:val="04A0" w:firstRow="1" w:lastRow="0" w:firstColumn="1" w:lastColumn="0" w:noHBand="0" w:noVBand="1"/>
      </w:tblPr>
      <w:tblGrid>
        <w:gridCol w:w="9061"/>
      </w:tblGrid>
      <w:tr w:rsidR="00B108FA" w:rsidRPr="002A201C" w14:paraId="40A85FAE" w14:textId="77777777" w:rsidTr="50B53E66">
        <w:tc>
          <w:tcPr>
            <w:tcW w:w="9062" w:type="dxa"/>
          </w:tcPr>
          <w:p w14:paraId="13892188" w14:textId="564FAAD5" w:rsidR="00F109B0" w:rsidRDefault="07361491" w:rsidP="00CB68C1">
            <w:r>
              <w:lastRenderedPageBreak/>
              <w:t xml:space="preserve">Minutes of MSG meetings for years 2017 to 2021 can be </w:t>
            </w:r>
            <w:r w:rsidR="000E2D19">
              <w:t xml:space="preserve">accessed </w:t>
            </w:r>
            <w:r w:rsidR="386803CA">
              <w:t xml:space="preserve">under </w:t>
            </w:r>
            <w:r w:rsidR="00A85E05">
              <w:t>‘</w:t>
            </w:r>
            <w:r w:rsidR="386803CA">
              <w:t>2022 Validation</w:t>
            </w:r>
            <w:r w:rsidR="000E2D19">
              <w:t xml:space="preserve"> </w:t>
            </w:r>
            <w:r w:rsidR="00A85E05">
              <w:t xml:space="preserve">folder’ </w:t>
            </w:r>
            <w:r w:rsidR="000E2D19">
              <w:t xml:space="preserve">through this </w:t>
            </w:r>
            <w:proofErr w:type="spellStart"/>
            <w:r w:rsidR="000E2D19">
              <w:t>link:</w:t>
            </w:r>
            <w:hyperlink r:id="rId78" w:history="1">
              <w:r w:rsidR="00C640E2" w:rsidRPr="00C640E2">
                <w:rPr>
                  <w:rStyle w:val="Hyperlink"/>
                </w:rPr>
                <w:t>https</w:t>
              </w:r>
              <w:proofErr w:type="spellEnd"/>
              <w:r w:rsidR="00C640E2" w:rsidRPr="00C640E2">
                <w:rPr>
                  <w:rStyle w:val="Hyperlink"/>
                </w:rPr>
                <w:t>://www.pngeiti.org.pg/2020-validation/</w:t>
              </w:r>
            </w:hyperlink>
            <w:r w:rsidR="000E2D19">
              <w:t xml:space="preserve"> </w:t>
            </w:r>
            <w:r w:rsidR="00A85E05">
              <w:t xml:space="preserve">Links to the Meeting minutes are also listed in the table. </w:t>
            </w:r>
          </w:p>
          <w:tbl>
            <w:tblPr>
              <w:tblStyle w:val="TableGrid"/>
              <w:tblW w:w="0" w:type="auto"/>
              <w:tblInd w:w="594" w:type="dxa"/>
              <w:tblLook w:val="04A0" w:firstRow="1" w:lastRow="0" w:firstColumn="1" w:lastColumn="0" w:noHBand="0" w:noVBand="1"/>
            </w:tblPr>
            <w:tblGrid>
              <w:gridCol w:w="3823"/>
              <w:gridCol w:w="3640"/>
            </w:tblGrid>
            <w:tr w:rsidR="00F2735F" w14:paraId="7B229383" w14:textId="77777777" w:rsidTr="00F2735F">
              <w:tc>
                <w:tcPr>
                  <w:tcW w:w="3823" w:type="dxa"/>
                </w:tcPr>
                <w:p w14:paraId="71D3613B" w14:textId="55963CBD" w:rsidR="00F2735F" w:rsidRPr="00F2735F" w:rsidRDefault="00F2735F" w:rsidP="00CB68C1">
                  <w:pPr>
                    <w:rPr>
                      <w:b/>
                      <w:bCs/>
                    </w:rPr>
                  </w:pPr>
                  <w:r w:rsidRPr="00F2735F">
                    <w:rPr>
                      <w:b/>
                      <w:bCs/>
                    </w:rPr>
                    <w:t>Meeting</w:t>
                  </w:r>
                </w:p>
              </w:tc>
              <w:tc>
                <w:tcPr>
                  <w:tcW w:w="3548" w:type="dxa"/>
                </w:tcPr>
                <w:p w14:paraId="55460B0B" w14:textId="46C151A9" w:rsidR="00F2735F" w:rsidRPr="00F2735F" w:rsidRDefault="00F2735F" w:rsidP="00CB68C1">
                  <w:pPr>
                    <w:rPr>
                      <w:b/>
                      <w:bCs/>
                    </w:rPr>
                  </w:pPr>
                  <w:r w:rsidRPr="00F2735F">
                    <w:rPr>
                      <w:b/>
                      <w:bCs/>
                    </w:rPr>
                    <w:t>Date</w:t>
                  </w:r>
                </w:p>
              </w:tc>
            </w:tr>
            <w:tr w:rsidR="009265FC" w14:paraId="35284B96" w14:textId="77777777" w:rsidTr="00F2735F">
              <w:trPr>
                <w:trHeight w:val="532"/>
              </w:trPr>
              <w:tc>
                <w:tcPr>
                  <w:tcW w:w="3823" w:type="dxa"/>
                </w:tcPr>
                <w:p w14:paraId="35191F2D" w14:textId="58B5C51D" w:rsidR="009265FC" w:rsidRDefault="009265FC" w:rsidP="00CB68C1">
                  <w:r>
                    <w:t>Meeting #</w:t>
                  </w:r>
                  <w:r w:rsidR="00142084">
                    <w:t>:</w:t>
                  </w:r>
                  <w:r>
                    <w:t>3/2021</w:t>
                  </w:r>
                </w:p>
              </w:tc>
              <w:tc>
                <w:tcPr>
                  <w:tcW w:w="3548" w:type="dxa"/>
                </w:tcPr>
                <w:p w14:paraId="0F4B2016" w14:textId="14473135" w:rsidR="009265FC" w:rsidRDefault="00C12C60" w:rsidP="00CB68C1">
                  <w:r>
                    <w:t>15</w:t>
                  </w:r>
                  <w:r w:rsidRPr="00C12C60">
                    <w:rPr>
                      <w:vertAlign w:val="superscript"/>
                    </w:rPr>
                    <w:t>th</w:t>
                  </w:r>
                  <w:r>
                    <w:t xml:space="preserve"> December 2021 </w:t>
                  </w:r>
                </w:p>
                <w:p w14:paraId="1FCDCC6E" w14:textId="688A7E3B" w:rsidR="00890E40" w:rsidRDefault="00DA4D66" w:rsidP="00CB68C1">
                  <w:hyperlink r:id="rId79" w:history="1">
                    <w:r w:rsidR="00890E40" w:rsidRPr="00890E40">
                      <w:rPr>
                        <w:rStyle w:val="Hyperlink"/>
                      </w:rPr>
                      <w:t>http://www.pngeiti.org.pg/wp-content/uploads/2018/04/Minutes-of-MSG-Meeting-No.03-of-2021.pdf</w:t>
                    </w:r>
                  </w:hyperlink>
                </w:p>
              </w:tc>
            </w:tr>
            <w:tr w:rsidR="00F2735F" w14:paraId="519F1D8F" w14:textId="77777777" w:rsidTr="00F2735F">
              <w:trPr>
                <w:trHeight w:val="532"/>
              </w:trPr>
              <w:tc>
                <w:tcPr>
                  <w:tcW w:w="3823" w:type="dxa"/>
                </w:tcPr>
                <w:p w14:paraId="788205B8" w14:textId="60E1427B" w:rsidR="00F2735F" w:rsidRDefault="004A4B72" w:rsidP="00CB68C1">
                  <w:r>
                    <w:t>Meeting #:02/2021</w:t>
                  </w:r>
                </w:p>
              </w:tc>
              <w:tc>
                <w:tcPr>
                  <w:tcW w:w="3548" w:type="dxa"/>
                </w:tcPr>
                <w:p w14:paraId="5D685E95" w14:textId="77777777" w:rsidR="00F2735F" w:rsidRDefault="004A4B72" w:rsidP="00CB68C1">
                  <w:r>
                    <w:t>27</w:t>
                  </w:r>
                  <w:r w:rsidRPr="004A4B72">
                    <w:rPr>
                      <w:vertAlign w:val="superscript"/>
                    </w:rPr>
                    <w:t>th</w:t>
                  </w:r>
                  <w:r>
                    <w:t xml:space="preserve"> August</w:t>
                  </w:r>
                  <w:r w:rsidR="00F2735F">
                    <w:t xml:space="preserve"> 2021</w:t>
                  </w:r>
                </w:p>
                <w:p w14:paraId="2F224ADF" w14:textId="3F5C4DCA" w:rsidR="008649E6" w:rsidRDefault="00DA4D66" w:rsidP="00CB68C1">
                  <w:hyperlink r:id="rId80" w:history="1">
                    <w:r w:rsidR="008649E6" w:rsidRPr="008649E6">
                      <w:rPr>
                        <w:rStyle w:val="Hyperlink"/>
                      </w:rPr>
                      <w:t>http://www.pngeiti.org.pg/wp-content/uploads/2018/04/Minutes-of-the-MSG-Meeting-No.02.pdf</w:t>
                    </w:r>
                  </w:hyperlink>
                </w:p>
              </w:tc>
            </w:tr>
            <w:tr w:rsidR="00F2735F" w14:paraId="695A74B6" w14:textId="77777777" w:rsidTr="00F2735F">
              <w:tc>
                <w:tcPr>
                  <w:tcW w:w="3823" w:type="dxa"/>
                </w:tcPr>
                <w:p w14:paraId="603DDAE7" w14:textId="3E4FB00A" w:rsidR="00F2735F" w:rsidRDefault="004A4B72" w:rsidP="00CB68C1">
                  <w:r>
                    <w:t>Meeting #:01/2021</w:t>
                  </w:r>
                </w:p>
              </w:tc>
              <w:tc>
                <w:tcPr>
                  <w:tcW w:w="3548" w:type="dxa"/>
                </w:tcPr>
                <w:p w14:paraId="3F113370" w14:textId="77777777" w:rsidR="00F2735F" w:rsidRDefault="00F2735F" w:rsidP="00CB68C1">
                  <w:r>
                    <w:t>5</w:t>
                  </w:r>
                  <w:r w:rsidRPr="00F2735F">
                    <w:rPr>
                      <w:vertAlign w:val="superscript"/>
                    </w:rPr>
                    <w:t>th</w:t>
                  </w:r>
                  <w:r>
                    <w:t xml:space="preserve"> July 2021</w:t>
                  </w:r>
                </w:p>
                <w:p w14:paraId="4003B599" w14:textId="420F428C" w:rsidR="008649E6" w:rsidRDefault="00DA4D66" w:rsidP="00CB68C1">
                  <w:hyperlink r:id="rId81" w:history="1">
                    <w:r w:rsidR="00136F6E" w:rsidRPr="00136F6E">
                      <w:rPr>
                        <w:rStyle w:val="Hyperlink"/>
                      </w:rPr>
                      <w:t>http://www.pngeiti.org.pg/wp-content/uploads/2018/04/Minutes-of-MSG-Meeting-01.pdf</w:t>
                    </w:r>
                  </w:hyperlink>
                </w:p>
              </w:tc>
            </w:tr>
            <w:tr w:rsidR="00F2735F" w14:paraId="3D23E062" w14:textId="77777777" w:rsidTr="00F2735F">
              <w:tc>
                <w:tcPr>
                  <w:tcW w:w="3823" w:type="dxa"/>
                </w:tcPr>
                <w:p w14:paraId="4E3C6AEB" w14:textId="72355BD8" w:rsidR="00F2735F" w:rsidRDefault="00217D9C" w:rsidP="00CB68C1">
                  <w:r>
                    <w:t>Meeting #</w:t>
                  </w:r>
                  <w:r w:rsidR="00575102">
                    <w:t>:0</w:t>
                  </w:r>
                  <w:r>
                    <w:t>4/2020</w:t>
                  </w:r>
                </w:p>
              </w:tc>
              <w:tc>
                <w:tcPr>
                  <w:tcW w:w="3548" w:type="dxa"/>
                </w:tcPr>
                <w:p w14:paraId="183C4E51" w14:textId="77777777" w:rsidR="00F2735F" w:rsidRDefault="003608CA" w:rsidP="00CB68C1">
                  <w:r>
                    <w:t>24</w:t>
                  </w:r>
                  <w:r w:rsidRPr="003608CA">
                    <w:rPr>
                      <w:vertAlign w:val="superscript"/>
                    </w:rPr>
                    <w:t>th</w:t>
                  </w:r>
                  <w:r>
                    <w:t xml:space="preserve"> December 2020 (online via TWG)</w:t>
                  </w:r>
                </w:p>
                <w:p w14:paraId="7EDE9C6C" w14:textId="6CE3D3DB" w:rsidR="00F5241C" w:rsidRDefault="00DA4D66" w:rsidP="00CB68C1">
                  <w:hyperlink r:id="rId82" w:history="1">
                    <w:r w:rsidR="00F5241C" w:rsidRPr="00F5241C">
                      <w:rPr>
                        <w:rStyle w:val="Hyperlink"/>
                      </w:rPr>
                      <w:t>http://www.pngeiti.org.pg/wp-content/uploads/2018/04/MSG-Mtg-No.04-of-2020-TWG-mtg.pdf</w:t>
                    </w:r>
                  </w:hyperlink>
                </w:p>
              </w:tc>
            </w:tr>
            <w:tr w:rsidR="00F2735F" w14:paraId="70931C0F" w14:textId="77777777" w:rsidTr="00F2735F">
              <w:tc>
                <w:tcPr>
                  <w:tcW w:w="3823" w:type="dxa"/>
                </w:tcPr>
                <w:p w14:paraId="2463E0E7" w14:textId="2C94E6A1" w:rsidR="00F2735F" w:rsidRDefault="00300B1B" w:rsidP="00CB68C1">
                  <w:r>
                    <w:t>Meeting #</w:t>
                  </w:r>
                  <w:r w:rsidR="00575102">
                    <w:t>:0</w:t>
                  </w:r>
                  <w:r>
                    <w:t>3/2020</w:t>
                  </w:r>
                </w:p>
              </w:tc>
              <w:tc>
                <w:tcPr>
                  <w:tcW w:w="3548" w:type="dxa"/>
                </w:tcPr>
                <w:p w14:paraId="5420D23A" w14:textId="77777777" w:rsidR="00F2735F" w:rsidRDefault="00AD0E44" w:rsidP="00CB68C1">
                  <w:r>
                    <w:t>20</w:t>
                  </w:r>
                  <w:r w:rsidRPr="00AD0E44">
                    <w:rPr>
                      <w:vertAlign w:val="superscript"/>
                    </w:rPr>
                    <w:t>th</w:t>
                  </w:r>
                  <w:r>
                    <w:t xml:space="preserve"> November 2020</w:t>
                  </w:r>
                </w:p>
                <w:p w14:paraId="26B7B478" w14:textId="169DC12E" w:rsidR="00F5241C" w:rsidRDefault="00DA4D66" w:rsidP="00CB68C1">
                  <w:hyperlink r:id="rId83" w:history="1">
                    <w:r w:rsidR="00CC36E7" w:rsidRPr="00CC36E7">
                      <w:rPr>
                        <w:rStyle w:val="Hyperlink"/>
                      </w:rPr>
                      <w:t>http://www.pngeiti.org.pg/wp-content/uploads/2018/04/Minutes-of-MSG-Meeting-No.3-of-2020.pdf</w:t>
                    </w:r>
                  </w:hyperlink>
                </w:p>
              </w:tc>
            </w:tr>
            <w:tr w:rsidR="00F2735F" w14:paraId="0B940307" w14:textId="77777777" w:rsidTr="00F2735F">
              <w:tc>
                <w:tcPr>
                  <w:tcW w:w="3823" w:type="dxa"/>
                </w:tcPr>
                <w:p w14:paraId="56A85BB1" w14:textId="79AEDA79" w:rsidR="00F2735F" w:rsidRDefault="00300B1B" w:rsidP="00CB68C1">
                  <w:r>
                    <w:t>Meeting #</w:t>
                  </w:r>
                  <w:r w:rsidR="00575102">
                    <w:t>:0</w:t>
                  </w:r>
                  <w:r>
                    <w:t>2/2020</w:t>
                  </w:r>
                </w:p>
              </w:tc>
              <w:tc>
                <w:tcPr>
                  <w:tcW w:w="3548" w:type="dxa"/>
                </w:tcPr>
                <w:p w14:paraId="1E014334" w14:textId="77777777" w:rsidR="00F2735F" w:rsidRDefault="00AD0E44" w:rsidP="00CB68C1">
                  <w:r>
                    <w:t>25</w:t>
                  </w:r>
                  <w:r w:rsidRPr="00AD0E44">
                    <w:rPr>
                      <w:vertAlign w:val="superscript"/>
                    </w:rPr>
                    <w:t>th</w:t>
                  </w:r>
                  <w:r>
                    <w:t xml:space="preserve"> </w:t>
                  </w:r>
                  <w:r w:rsidR="00563053">
                    <w:t>September 2020</w:t>
                  </w:r>
                </w:p>
                <w:p w14:paraId="13D2730A" w14:textId="0EC6EF9D" w:rsidR="00CC36E7" w:rsidRDefault="00DA4D66" w:rsidP="00CB68C1">
                  <w:hyperlink r:id="rId84" w:history="1">
                    <w:r w:rsidR="00CC36E7" w:rsidRPr="00CC36E7">
                      <w:rPr>
                        <w:rStyle w:val="Hyperlink"/>
                      </w:rPr>
                      <w:t>http://www.pngeiti.org.pg/wp-content/uploads/2018/04/Signed-Minutes-of-MSG-Meeting-02-of-2020.pdf</w:t>
                    </w:r>
                  </w:hyperlink>
                </w:p>
              </w:tc>
            </w:tr>
            <w:tr w:rsidR="00F2735F" w14:paraId="29044647" w14:textId="77777777" w:rsidTr="00F2735F">
              <w:tc>
                <w:tcPr>
                  <w:tcW w:w="3823" w:type="dxa"/>
                </w:tcPr>
                <w:p w14:paraId="4844E674" w14:textId="5C531316" w:rsidR="00F2735F" w:rsidRDefault="00300B1B" w:rsidP="00CB68C1">
                  <w:r>
                    <w:lastRenderedPageBreak/>
                    <w:t>Meeting #</w:t>
                  </w:r>
                  <w:r w:rsidR="00575102">
                    <w:t>:0</w:t>
                  </w:r>
                  <w:r>
                    <w:t>1/2020</w:t>
                  </w:r>
                </w:p>
              </w:tc>
              <w:tc>
                <w:tcPr>
                  <w:tcW w:w="3548" w:type="dxa"/>
                </w:tcPr>
                <w:p w14:paraId="30493C6C" w14:textId="77777777" w:rsidR="00F2735F" w:rsidRDefault="00A46496" w:rsidP="00CB68C1">
                  <w:r>
                    <w:t>26</w:t>
                  </w:r>
                  <w:r w:rsidRPr="00A46496">
                    <w:rPr>
                      <w:vertAlign w:val="superscript"/>
                    </w:rPr>
                    <w:t>th</w:t>
                  </w:r>
                  <w:r>
                    <w:t xml:space="preserve"> June 2020</w:t>
                  </w:r>
                </w:p>
                <w:p w14:paraId="1649D1DA" w14:textId="72311FBD" w:rsidR="004A51A4" w:rsidRDefault="00DA4D66" w:rsidP="00CB68C1">
                  <w:hyperlink r:id="rId85" w:history="1">
                    <w:r w:rsidR="004A51A4" w:rsidRPr="004A51A4">
                      <w:rPr>
                        <w:rStyle w:val="Hyperlink"/>
                      </w:rPr>
                      <w:t>http://www.pngeiti.org.pg/wp-content/uploads/2018/04/Minutes-of-MSG-Meeting-01-of-2020.pdf</w:t>
                    </w:r>
                  </w:hyperlink>
                </w:p>
              </w:tc>
            </w:tr>
            <w:tr w:rsidR="00300B1B" w14:paraId="7FAE875B" w14:textId="77777777" w:rsidTr="00F2735F">
              <w:tc>
                <w:tcPr>
                  <w:tcW w:w="3823" w:type="dxa"/>
                </w:tcPr>
                <w:p w14:paraId="2408E078" w14:textId="54DD3825" w:rsidR="00300B1B" w:rsidRDefault="00300B1B" w:rsidP="00300B1B">
                  <w:r>
                    <w:t>Meeting #</w:t>
                  </w:r>
                  <w:r w:rsidR="00575102">
                    <w:t>:0</w:t>
                  </w:r>
                  <w:r>
                    <w:t>4/2019</w:t>
                  </w:r>
                </w:p>
              </w:tc>
              <w:tc>
                <w:tcPr>
                  <w:tcW w:w="3548" w:type="dxa"/>
                </w:tcPr>
                <w:p w14:paraId="2FC239C5" w14:textId="77777777" w:rsidR="00300B1B" w:rsidRDefault="00260121" w:rsidP="00300B1B">
                  <w:r>
                    <w:t>20</w:t>
                  </w:r>
                  <w:r w:rsidRPr="00260121">
                    <w:rPr>
                      <w:vertAlign w:val="superscript"/>
                    </w:rPr>
                    <w:t>th</w:t>
                  </w:r>
                  <w:r>
                    <w:t xml:space="preserve"> December 2019</w:t>
                  </w:r>
                </w:p>
                <w:p w14:paraId="03982ACC" w14:textId="28C917EF" w:rsidR="004A51A4" w:rsidRDefault="00DA4D66" w:rsidP="00300B1B">
                  <w:hyperlink r:id="rId86" w:history="1">
                    <w:r w:rsidR="007C685F" w:rsidRPr="007C685F">
                      <w:rPr>
                        <w:rStyle w:val="Hyperlink"/>
                      </w:rPr>
                      <w:t>http://www.pngeiti.org.pg/wp-content/uploads/2018/04/4th-Qtr-MSG-Meeting-2019.pdf</w:t>
                    </w:r>
                  </w:hyperlink>
                </w:p>
              </w:tc>
            </w:tr>
            <w:tr w:rsidR="00300B1B" w14:paraId="67EEDCF6" w14:textId="77777777" w:rsidTr="00F2735F">
              <w:tc>
                <w:tcPr>
                  <w:tcW w:w="3823" w:type="dxa"/>
                </w:tcPr>
                <w:p w14:paraId="0DFF92B1" w14:textId="692BF50C" w:rsidR="00300B1B" w:rsidRDefault="00300B1B" w:rsidP="00300B1B">
                  <w:r>
                    <w:t>Meeting #</w:t>
                  </w:r>
                  <w:r w:rsidR="00575102">
                    <w:t>:0</w:t>
                  </w:r>
                  <w:r>
                    <w:t>3/2019</w:t>
                  </w:r>
                </w:p>
              </w:tc>
              <w:tc>
                <w:tcPr>
                  <w:tcW w:w="3548" w:type="dxa"/>
                </w:tcPr>
                <w:p w14:paraId="011C1D89" w14:textId="77777777" w:rsidR="00300B1B" w:rsidRDefault="00DE63A4" w:rsidP="00300B1B">
                  <w:r>
                    <w:t>11</w:t>
                  </w:r>
                  <w:r w:rsidRPr="00DE63A4">
                    <w:rPr>
                      <w:vertAlign w:val="superscript"/>
                    </w:rPr>
                    <w:t>th</w:t>
                  </w:r>
                  <w:r>
                    <w:t xml:space="preserve"> October 2019</w:t>
                  </w:r>
                </w:p>
                <w:p w14:paraId="20AB552A" w14:textId="71C6CAB3" w:rsidR="007C685F" w:rsidRDefault="00DA4D66" w:rsidP="00300B1B">
                  <w:hyperlink r:id="rId87" w:history="1">
                    <w:r w:rsidR="007C685F" w:rsidRPr="007C685F">
                      <w:rPr>
                        <w:rStyle w:val="Hyperlink"/>
                      </w:rPr>
                      <w:t>http://www.pngeiti.org.pg/wp-content/uploads/2019/12/2019-PNGEITI-MSG-Meeting-Minutes-Quarter-3.pdf</w:t>
                    </w:r>
                  </w:hyperlink>
                </w:p>
              </w:tc>
            </w:tr>
            <w:tr w:rsidR="00300B1B" w14:paraId="3A8EE2C5" w14:textId="77777777" w:rsidTr="00F2735F">
              <w:tc>
                <w:tcPr>
                  <w:tcW w:w="3823" w:type="dxa"/>
                </w:tcPr>
                <w:p w14:paraId="519FA5C1" w14:textId="738266BE" w:rsidR="00300B1B" w:rsidRDefault="00300B1B" w:rsidP="00300B1B">
                  <w:r>
                    <w:t>Meeting #</w:t>
                  </w:r>
                  <w:r w:rsidR="00575102">
                    <w:t>:0</w:t>
                  </w:r>
                  <w:r>
                    <w:t>2/2019</w:t>
                  </w:r>
                </w:p>
              </w:tc>
              <w:tc>
                <w:tcPr>
                  <w:tcW w:w="3548" w:type="dxa"/>
                </w:tcPr>
                <w:p w14:paraId="3A0ACDDE" w14:textId="77777777" w:rsidR="00300B1B" w:rsidRDefault="00DE63A4" w:rsidP="00300B1B">
                  <w:r>
                    <w:t>19</w:t>
                  </w:r>
                  <w:r w:rsidRPr="00DE63A4">
                    <w:rPr>
                      <w:vertAlign w:val="superscript"/>
                    </w:rPr>
                    <w:t>th</w:t>
                  </w:r>
                  <w:r>
                    <w:t xml:space="preserve"> July 2019</w:t>
                  </w:r>
                </w:p>
                <w:p w14:paraId="74A6B587" w14:textId="0CEF4FFA" w:rsidR="007C685F" w:rsidRDefault="00DA4D66" w:rsidP="00300B1B">
                  <w:hyperlink r:id="rId88" w:history="1">
                    <w:r w:rsidR="009B626B" w:rsidRPr="009B626B">
                      <w:rPr>
                        <w:rStyle w:val="Hyperlink"/>
                      </w:rPr>
                      <w:t>http://www.pngeiti.org.pg/wp-content/uploads/2020/01/2019-PNGEITI-MSG-Meeting-Minutes-Quarter-2.pdf</w:t>
                    </w:r>
                  </w:hyperlink>
                </w:p>
              </w:tc>
            </w:tr>
            <w:tr w:rsidR="00300B1B" w14:paraId="4263C094" w14:textId="77777777" w:rsidTr="00F2735F">
              <w:tc>
                <w:tcPr>
                  <w:tcW w:w="3823" w:type="dxa"/>
                </w:tcPr>
                <w:p w14:paraId="254BA1D1" w14:textId="2E8AF353" w:rsidR="00300B1B" w:rsidRDefault="00300B1B" w:rsidP="00300B1B">
                  <w:r>
                    <w:t>Meeting #</w:t>
                  </w:r>
                  <w:r w:rsidR="00575102">
                    <w:t>:0</w:t>
                  </w:r>
                  <w:r>
                    <w:t>1/2019</w:t>
                  </w:r>
                </w:p>
              </w:tc>
              <w:tc>
                <w:tcPr>
                  <w:tcW w:w="3548" w:type="dxa"/>
                </w:tcPr>
                <w:p w14:paraId="2CA1C879" w14:textId="77777777" w:rsidR="00300B1B" w:rsidRDefault="003C0B3D" w:rsidP="00300B1B">
                  <w:r>
                    <w:t>29</w:t>
                  </w:r>
                  <w:r w:rsidRPr="003C0B3D">
                    <w:rPr>
                      <w:vertAlign w:val="superscript"/>
                    </w:rPr>
                    <w:t>th</w:t>
                  </w:r>
                  <w:r>
                    <w:t xml:space="preserve"> March 2019</w:t>
                  </w:r>
                </w:p>
                <w:p w14:paraId="618B91C3" w14:textId="2C07FD6E" w:rsidR="009B626B" w:rsidRDefault="00DA4D66" w:rsidP="00300B1B">
                  <w:hyperlink r:id="rId89" w:history="1">
                    <w:r w:rsidR="0030654D" w:rsidRPr="0030654D">
                      <w:rPr>
                        <w:rStyle w:val="Hyperlink"/>
                      </w:rPr>
                      <w:t>http://www.pngeiti.org.pg/wp-content/uploads/2018/04/1st-Qtr-MSG-Meeting-2019.pdf</w:t>
                    </w:r>
                  </w:hyperlink>
                </w:p>
              </w:tc>
            </w:tr>
            <w:tr w:rsidR="00300B1B" w14:paraId="5BDDAC6E" w14:textId="77777777" w:rsidTr="00F2735F">
              <w:tc>
                <w:tcPr>
                  <w:tcW w:w="3823" w:type="dxa"/>
                </w:tcPr>
                <w:p w14:paraId="07DFC656" w14:textId="1DD59EB2" w:rsidR="00300B1B" w:rsidRDefault="00300B1B" w:rsidP="00300B1B">
                  <w:r>
                    <w:t>Meeting #</w:t>
                  </w:r>
                  <w:r w:rsidR="00575102">
                    <w:t>:0</w:t>
                  </w:r>
                  <w:r>
                    <w:t>4/2018</w:t>
                  </w:r>
                </w:p>
              </w:tc>
              <w:tc>
                <w:tcPr>
                  <w:tcW w:w="3548" w:type="dxa"/>
                </w:tcPr>
                <w:p w14:paraId="2EF71A4F" w14:textId="77777777" w:rsidR="00300B1B" w:rsidRDefault="004C01FB" w:rsidP="00300B1B">
                  <w:r>
                    <w:t>21</w:t>
                  </w:r>
                  <w:r w:rsidRPr="004C01FB">
                    <w:rPr>
                      <w:vertAlign w:val="superscript"/>
                    </w:rPr>
                    <w:t>st</w:t>
                  </w:r>
                  <w:r>
                    <w:t xml:space="preserve"> December 2018</w:t>
                  </w:r>
                </w:p>
                <w:p w14:paraId="2EC8792E" w14:textId="34569FD1" w:rsidR="0030654D" w:rsidRDefault="00DA4D66" w:rsidP="00300B1B">
                  <w:hyperlink r:id="rId90" w:history="1">
                    <w:r w:rsidR="005322C5" w:rsidRPr="005322C5">
                      <w:rPr>
                        <w:rStyle w:val="Hyperlink"/>
                      </w:rPr>
                      <w:t>http://www.pngeiti.org.pg/wp-content/uploads/2018/04/MSG-Meeting-4-2018.pdf</w:t>
                    </w:r>
                  </w:hyperlink>
                </w:p>
              </w:tc>
            </w:tr>
            <w:tr w:rsidR="00300B1B" w14:paraId="35AD2218" w14:textId="77777777" w:rsidTr="00F2735F">
              <w:tc>
                <w:tcPr>
                  <w:tcW w:w="3823" w:type="dxa"/>
                </w:tcPr>
                <w:p w14:paraId="622CE62E" w14:textId="55E51A67" w:rsidR="00300B1B" w:rsidRDefault="00300B1B" w:rsidP="00300B1B">
                  <w:r>
                    <w:t>Meeting #</w:t>
                  </w:r>
                  <w:r w:rsidR="00575102">
                    <w:t>:0</w:t>
                  </w:r>
                  <w:r>
                    <w:t>3/2018</w:t>
                  </w:r>
                </w:p>
              </w:tc>
              <w:tc>
                <w:tcPr>
                  <w:tcW w:w="3548" w:type="dxa"/>
                </w:tcPr>
                <w:p w14:paraId="1A262D42" w14:textId="77777777" w:rsidR="00300B1B" w:rsidRDefault="003A048C" w:rsidP="00300B1B">
                  <w:r>
                    <w:t>28</w:t>
                  </w:r>
                  <w:r w:rsidRPr="003A048C">
                    <w:rPr>
                      <w:vertAlign w:val="superscript"/>
                    </w:rPr>
                    <w:t>th</w:t>
                  </w:r>
                  <w:r>
                    <w:t xml:space="preserve"> September 2018</w:t>
                  </w:r>
                </w:p>
                <w:p w14:paraId="6F8753F7" w14:textId="228FB6BA" w:rsidR="005322C5" w:rsidRDefault="00DA4D66" w:rsidP="00300B1B">
                  <w:hyperlink r:id="rId91" w:history="1">
                    <w:r w:rsidR="009A1350" w:rsidRPr="009A1350">
                      <w:rPr>
                        <w:rStyle w:val="Hyperlink"/>
                      </w:rPr>
                      <w:t>http://www.pngeiti.org.pg/wp-content/uploads/2018/04/PNGEITI-MSG-Meeting-Minutes-Quarter-3.pdf</w:t>
                    </w:r>
                  </w:hyperlink>
                </w:p>
              </w:tc>
            </w:tr>
            <w:tr w:rsidR="00300B1B" w14:paraId="2C303C3C" w14:textId="77777777" w:rsidTr="00F2735F">
              <w:tc>
                <w:tcPr>
                  <w:tcW w:w="3823" w:type="dxa"/>
                </w:tcPr>
                <w:p w14:paraId="4E01B3D5" w14:textId="248B4A87" w:rsidR="00300B1B" w:rsidRDefault="00300B1B" w:rsidP="00300B1B">
                  <w:r>
                    <w:lastRenderedPageBreak/>
                    <w:t>Meeting #</w:t>
                  </w:r>
                  <w:r w:rsidR="00575102">
                    <w:t>:0</w:t>
                  </w:r>
                  <w:r>
                    <w:t>2/2018</w:t>
                  </w:r>
                </w:p>
              </w:tc>
              <w:tc>
                <w:tcPr>
                  <w:tcW w:w="3548" w:type="dxa"/>
                </w:tcPr>
                <w:p w14:paraId="564CC19F" w14:textId="77777777" w:rsidR="00300B1B" w:rsidRDefault="003A048C" w:rsidP="00300B1B">
                  <w:r>
                    <w:t>29</w:t>
                  </w:r>
                  <w:r w:rsidRPr="003A048C">
                    <w:rPr>
                      <w:vertAlign w:val="superscript"/>
                    </w:rPr>
                    <w:t>th</w:t>
                  </w:r>
                  <w:r>
                    <w:t xml:space="preserve"> June 2018</w:t>
                  </w:r>
                </w:p>
                <w:p w14:paraId="325CC64D" w14:textId="6A7F74BC" w:rsidR="009A1350" w:rsidRDefault="00DA4D66" w:rsidP="00300B1B">
                  <w:hyperlink r:id="rId92" w:history="1">
                    <w:r w:rsidR="00083DE7" w:rsidRPr="00083DE7">
                      <w:rPr>
                        <w:rStyle w:val="Hyperlink"/>
                      </w:rPr>
                      <w:t>http://www.pngeiti.org.pg/wp-content/uploads/2018/04/PNGEITI-MSG-Meeting-Minutes-Quarter-2-1.pdf</w:t>
                    </w:r>
                  </w:hyperlink>
                </w:p>
              </w:tc>
            </w:tr>
            <w:tr w:rsidR="00300B1B" w14:paraId="65EEB1B8" w14:textId="77777777" w:rsidTr="00F2735F">
              <w:tc>
                <w:tcPr>
                  <w:tcW w:w="3823" w:type="dxa"/>
                </w:tcPr>
                <w:p w14:paraId="7E5D9F9F" w14:textId="1813BCDA" w:rsidR="00300B1B" w:rsidRDefault="00300B1B" w:rsidP="00300B1B">
                  <w:r>
                    <w:t>Meeting #</w:t>
                  </w:r>
                  <w:r w:rsidR="00575102">
                    <w:t>:0</w:t>
                  </w:r>
                  <w:r>
                    <w:t>1/201</w:t>
                  </w:r>
                  <w:r w:rsidR="006E5525">
                    <w:t>8</w:t>
                  </w:r>
                </w:p>
              </w:tc>
              <w:tc>
                <w:tcPr>
                  <w:tcW w:w="3548" w:type="dxa"/>
                </w:tcPr>
                <w:p w14:paraId="73B7238A" w14:textId="77777777" w:rsidR="00300B1B" w:rsidRDefault="003A048C" w:rsidP="00300B1B">
                  <w:r>
                    <w:t>29</w:t>
                  </w:r>
                  <w:r w:rsidRPr="003A048C">
                    <w:rPr>
                      <w:vertAlign w:val="superscript"/>
                    </w:rPr>
                    <w:t>th</w:t>
                  </w:r>
                  <w:r>
                    <w:t xml:space="preserve"> April 2018</w:t>
                  </w:r>
                </w:p>
                <w:p w14:paraId="68C197F0" w14:textId="68DA1E8A" w:rsidR="00083DE7" w:rsidRDefault="00DA4D66" w:rsidP="00300B1B">
                  <w:hyperlink r:id="rId93" w:history="1">
                    <w:r w:rsidR="00BC1C2B" w:rsidRPr="00BC1C2B">
                      <w:rPr>
                        <w:rStyle w:val="Hyperlink"/>
                      </w:rPr>
                      <w:t>http://www.pngeiti.org.pg/wp-content/uploads/2018/04/PNGEITI-MSG-Meeting-Minutes-Quarter-1.pdf</w:t>
                    </w:r>
                  </w:hyperlink>
                </w:p>
              </w:tc>
            </w:tr>
            <w:tr w:rsidR="00300B1B" w14:paraId="62A8DF25" w14:textId="77777777" w:rsidTr="00F2735F">
              <w:tc>
                <w:tcPr>
                  <w:tcW w:w="3823" w:type="dxa"/>
                </w:tcPr>
                <w:p w14:paraId="1124D064" w14:textId="74649434" w:rsidR="00300B1B" w:rsidRDefault="00300B1B" w:rsidP="00300B1B">
                  <w:r>
                    <w:t>Meeting #</w:t>
                  </w:r>
                  <w:r w:rsidR="00575102">
                    <w:t>:0</w:t>
                  </w:r>
                  <w:r>
                    <w:t>4/2017</w:t>
                  </w:r>
                </w:p>
              </w:tc>
              <w:tc>
                <w:tcPr>
                  <w:tcW w:w="3548" w:type="dxa"/>
                </w:tcPr>
                <w:p w14:paraId="2EA49E05" w14:textId="77777777" w:rsidR="00300B1B" w:rsidRDefault="007C7CC6" w:rsidP="00300B1B">
                  <w:r>
                    <w:t>24</w:t>
                  </w:r>
                  <w:r w:rsidRPr="007C7CC6">
                    <w:rPr>
                      <w:vertAlign w:val="superscript"/>
                    </w:rPr>
                    <w:t>th</w:t>
                  </w:r>
                  <w:r>
                    <w:t xml:space="preserve"> November 2017</w:t>
                  </w:r>
                </w:p>
                <w:p w14:paraId="4C5B390F" w14:textId="560AC166" w:rsidR="00BC1C2B" w:rsidRDefault="00DA4D66" w:rsidP="00300B1B">
                  <w:hyperlink r:id="rId94" w:history="1">
                    <w:r w:rsidR="009E3CA2" w:rsidRPr="009E3CA2">
                      <w:rPr>
                        <w:rStyle w:val="Hyperlink"/>
                      </w:rPr>
                      <w:t>http://www.pngeiti.org.pg/wp-content/uploads/2018/04/MSG-Meeting-No.04-%E2%80%93-2017.pdf</w:t>
                    </w:r>
                  </w:hyperlink>
                </w:p>
              </w:tc>
            </w:tr>
            <w:tr w:rsidR="00300B1B" w14:paraId="09B390AC" w14:textId="77777777" w:rsidTr="00F2735F">
              <w:tc>
                <w:tcPr>
                  <w:tcW w:w="3823" w:type="dxa"/>
                </w:tcPr>
                <w:p w14:paraId="03858176" w14:textId="18415A5D" w:rsidR="00300B1B" w:rsidRDefault="00300B1B" w:rsidP="00300B1B">
                  <w:r>
                    <w:t>Meeting #</w:t>
                  </w:r>
                  <w:r w:rsidR="00575102">
                    <w:t>:0</w:t>
                  </w:r>
                  <w:r>
                    <w:t>3/2017</w:t>
                  </w:r>
                </w:p>
              </w:tc>
              <w:tc>
                <w:tcPr>
                  <w:tcW w:w="3548" w:type="dxa"/>
                </w:tcPr>
                <w:p w14:paraId="5326E21C" w14:textId="77777777" w:rsidR="00300B1B" w:rsidRDefault="00EF6A2B" w:rsidP="00300B1B">
                  <w:r>
                    <w:t>24</w:t>
                  </w:r>
                  <w:r w:rsidRPr="00EF6A2B">
                    <w:rPr>
                      <w:vertAlign w:val="superscript"/>
                    </w:rPr>
                    <w:t>th</w:t>
                  </w:r>
                  <w:r>
                    <w:t xml:space="preserve"> September 2017</w:t>
                  </w:r>
                </w:p>
                <w:p w14:paraId="33C43860" w14:textId="39F6F155" w:rsidR="00BC1C2B" w:rsidRDefault="00DA4D66" w:rsidP="00300B1B">
                  <w:hyperlink r:id="rId95" w:history="1">
                    <w:r w:rsidR="00C6736D" w:rsidRPr="00C6736D">
                      <w:rPr>
                        <w:rStyle w:val="Hyperlink"/>
                      </w:rPr>
                      <w:t>http://www.pngeiti.org.pg/wp-content/uploads/2018/04/MSG-Meeting-No.03-2017.pdf</w:t>
                    </w:r>
                  </w:hyperlink>
                </w:p>
              </w:tc>
            </w:tr>
            <w:tr w:rsidR="00300B1B" w14:paraId="11019E3D" w14:textId="77777777" w:rsidTr="00F2735F">
              <w:tc>
                <w:tcPr>
                  <w:tcW w:w="3823" w:type="dxa"/>
                </w:tcPr>
                <w:p w14:paraId="525EABF8" w14:textId="5C1EB5D3" w:rsidR="00300B1B" w:rsidRDefault="00300B1B" w:rsidP="00300B1B">
                  <w:r>
                    <w:t>Meeting #</w:t>
                  </w:r>
                  <w:r w:rsidR="00575102">
                    <w:t>:0</w:t>
                  </w:r>
                  <w:r>
                    <w:t>2/2017</w:t>
                  </w:r>
                </w:p>
              </w:tc>
              <w:tc>
                <w:tcPr>
                  <w:tcW w:w="3548" w:type="dxa"/>
                </w:tcPr>
                <w:p w14:paraId="2C66AEE8" w14:textId="77777777" w:rsidR="00300B1B" w:rsidRDefault="00F6288C" w:rsidP="00300B1B">
                  <w:r>
                    <w:t>2</w:t>
                  </w:r>
                  <w:r w:rsidRPr="00F6288C">
                    <w:rPr>
                      <w:vertAlign w:val="superscript"/>
                    </w:rPr>
                    <w:t>nd</w:t>
                  </w:r>
                  <w:r>
                    <w:t xml:space="preserve"> June 2017</w:t>
                  </w:r>
                </w:p>
                <w:p w14:paraId="14F83478" w14:textId="31ACF29C" w:rsidR="00BC1C2B" w:rsidRDefault="00DA4D66" w:rsidP="00300B1B">
                  <w:hyperlink r:id="rId96" w:history="1">
                    <w:r w:rsidR="00470FDC" w:rsidRPr="00470FDC">
                      <w:rPr>
                        <w:rStyle w:val="Hyperlink"/>
                      </w:rPr>
                      <w:t>http://www.pngeiti.org.pg/wp-content/uploads/2018/04/MSG-Meeting-No.02-2017.pdf</w:t>
                    </w:r>
                  </w:hyperlink>
                </w:p>
              </w:tc>
            </w:tr>
            <w:tr w:rsidR="00300B1B" w14:paraId="615BD92A" w14:textId="77777777" w:rsidTr="00F2735F">
              <w:tc>
                <w:tcPr>
                  <w:tcW w:w="3823" w:type="dxa"/>
                </w:tcPr>
                <w:p w14:paraId="062037F2" w14:textId="215B2B59" w:rsidR="00300B1B" w:rsidRDefault="00300B1B" w:rsidP="00300B1B">
                  <w:r>
                    <w:t>Meeting #</w:t>
                  </w:r>
                  <w:r w:rsidR="00575102">
                    <w:t>:0</w:t>
                  </w:r>
                  <w:r>
                    <w:t>1/2017</w:t>
                  </w:r>
                </w:p>
              </w:tc>
              <w:tc>
                <w:tcPr>
                  <w:tcW w:w="3548" w:type="dxa"/>
                </w:tcPr>
                <w:p w14:paraId="505B2394" w14:textId="77777777" w:rsidR="00300B1B" w:rsidRDefault="006E5525" w:rsidP="00300B1B">
                  <w:r>
                    <w:t>6</w:t>
                  </w:r>
                  <w:r w:rsidRPr="006E5525">
                    <w:rPr>
                      <w:vertAlign w:val="superscript"/>
                    </w:rPr>
                    <w:t>th</w:t>
                  </w:r>
                  <w:r>
                    <w:t xml:space="preserve"> March 2017</w:t>
                  </w:r>
                </w:p>
                <w:p w14:paraId="1D0EF1B8" w14:textId="66B9F537" w:rsidR="00BC1C2B" w:rsidRDefault="00DA4D66" w:rsidP="00300B1B">
                  <w:hyperlink r:id="rId97" w:history="1">
                    <w:r w:rsidR="00632172" w:rsidRPr="00632172">
                      <w:rPr>
                        <w:rStyle w:val="Hyperlink"/>
                      </w:rPr>
                      <w:t>http://www.pngeiti.org.pg/wp-content/uploads/2018/04/MSG-Meeting-No.01-2017.pdf</w:t>
                    </w:r>
                  </w:hyperlink>
                </w:p>
              </w:tc>
            </w:tr>
          </w:tbl>
          <w:p w14:paraId="4E4ED0AD" w14:textId="4D8C9FF8" w:rsidR="00D13D88" w:rsidRPr="002A201C" w:rsidRDefault="00D13D88" w:rsidP="000A3604"/>
        </w:tc>
      </w:tr>
    </w:tbl>
    <w:p w14:paraId="30522FF1" w14:textId="77777777" w:rsidR="00B108FA" w:rsidRPr="002A201C" w:rsidRDefault="00B108FA" w:rsidP="00C74661">
      <w:pPr>
        <w:pStyle w:val="Heading2"/>
      </w:pPr>
      <w:bookmarkStart w:id="6" w:name="_Toc57974733"/>
      <w:r w:rsidRPr="002A201C">
        <w:lastRenderedPageBreak/>
        <w:t>MSG approval</w:t>
      </w:r>
      <w:bookmarkEnd w:id="6"/>
    </w:p>
    <w:p w14:paraId="6E08D8AA" w14:textId="77777777" w:rsidR="00B108FA" w:rsidRPr="002A201C" w:rsidRDefault="00B108FA" w:rsidP="00B108FA">
      <w:pPr>
        <w:rPr>
          <w:b/>
          <w:bCs/>
        </w:rPr>
      </w:pPr>
      <w:r w:rsidRPr="002A201C">
        <w:rPr>
          <w:b/>
          <w:bCs/>
        </w:rPr>
        <w:t>8. Date of MSG approval of this submission.</w:t>
      </w:r>
    </w:p>
    <w:tbl>
      <w:tblPr>
        <w:tblStyle w:val="TableGrid"/>
        <w:tblW w:w="0" w:type="auto"/>
        <w:tblLook w:val="04A0" w:firstRow="1" w:lastRow="0" w:firstColumn="1" w:lastColumn="0" w:noHBand="0" w:noVBand="1"/>
      </w:tblPr>
      <w:tblGrid>
        <w:gridCol w:w="9061"/>
      </w:tblGrid>
      <w:tr w:rsidR="00B108FA" w:rsidRPr="002A201C" w14:paraId="76F9A211" w14:textId="77777777" w:rsidTr="50B53E66">
        <w:tc>
          <w:tcPr>
            <w:tcW w:w="9062" w:type="dxa"/>
          </w:tcPr>
          <w:p w14:paraId="4FC5F712" w14:textId="26455C97" w:rsidR="00751DE0" w:rsidRDefault="3D6DC5B9" w:rsidP="00CB68C1">
            <w:r>
              <w:lastRenderedPageBreak/>
              <w:t>2</w:t>
            </w:r>
            <w:r w:rsidR="1C85A4BE">
              <w:t>5</w:t>
            </w:r>
            <w:r w:rsidRPr="50B53E66">
              <w:rPr>
                <w:vertAlign w:val="superscript"/>
              </w:rPr>
              <w:t>th</w:t>
            </w:r>
            <w:r>
              <w:t xml:space="preserve"> </w:t>
            </w:r>
            <w:r w:rsidR="00A85E05">
              <w:t>March</w:t>
            </w:r>
            <w:r>
              <w:t xml:space="preserve"> </w:t>
            </w:r>
            <w:r w:rsidR="45DAF9C2">
              <w:t>2022</w:t>
            </w:r>
            <w:r w:rsidR="00A85E05">
              <w:t xml:space="preserve"> </w:t>
            </w:r>
          </w:p>
          <w:p w14:paraId="51DE685B" w14:textId="0B3797DE" w:rsidR="00B108FA" w:rsidRPr="002A201C" w:rsidRDefault="00751DE0" w:rsidP="00CB68C1">
            <w:r>
              <w:t>The MSG TWG approved th</w:t>
            </w:r>
            <w:r w:rsidR="004B5DFB">
              <w:t>is submission</w:t>
            </w:r>
            <w:r>
              <w:t xml:space="preserve">; </w:t>
            </w:r>
            <w:hyperlink r:id="rId98" w:history="1">
              <w:r w:rsidRPr="00AA37EA">
                <w:rPr>
                  <w:rStyle w:val="Hyperlink"/>
                </w:rPr>
                <w:t>http://www.pngeiti.org.pg/wp-content/uploads/2022/02/Minutes-Pre-validation-final-Workshop.pdf</w:t>
              </w:r>
            </w:hyperlink>
            <w:r>
              <w:t xml:space="preserve"> </w:t>
            </w:r>
          </w:p>
          <w:p w14:paraId="5C5654A2" w14:textId="77777777" w:rsidR="00B108FA" w:rsidRPr="002A201C" w:rsidRDefault="00B108FA" w:rsidP="00CB68C1"/>
        </w:tc>
      </w:tr>
    </w:tbl>
    <w:p w14:paraId="61CB507F" w14:textId="568F5ACA" w:rsidR="00B108FA" w:rsidRDefault="00B108FA" w:rsidP="00B108FA"/>
    <w:p w14:paraId="404FF22E" w14:textId="77777777" w:rsidR="00B108FA" w:rsidRPr="002A201C" w:rsidRDefault="00B108FA" w:rsidP="00B108FA">
      <w:pPr>
        <w:pStyle w:val="Heading1"/>
        <w:rPr>
          <w:rFonts w:ascii="Franklin Gothic Book" w:hAnsi="Franklin Gothic Book"/>
        </w:rPr>
      </w:pPr>
      <w:bookmarkStart w:id="7" w:name="_Toc57974734"/>
      <w:r w:rsidRPr="002A201C">
        <w:rPr>
          <w:rFonts w:ascii="Franklin Gothic Book" w:hAnsi="Franklin Gothic Book"/>
        </w:rPr>
        <w:t>Part II: Government engagement</w:t>
      </w:r>
      <w:bookmarkEnd w:id="7"/>
    </w:p>
    <w:p w14:paraId="6EC37F7E" w14:textId="6D557228" w:rsidR="00B108FA" w:rsidRPr="002A201C" w:rsidRDefault="00B108FA" w:rsidP="00B108FA">
      <w:pPr>
        <w:rPr>
          <w:i/>
          <w:iCs/>
        </w:rPr>
      </w:pPr>
      <w:r w:rsidRPr="002A201C">
        <w:rPr>
          <w:i/>
          <w:iCs/>
        </w:rPr>
        <w:t xml:space="preserve">This questionnaire seeks to collect information from government MSG members about the engagement of the government in the EITI process from </w:t>
      </w:r>
      <w:r w:rsidR="00855E3D">
        <w:rPr>
          <w:i/>
          <w:iCs/>
        </w:rPr>
        <w:t>2017</w:t>
      </w:r>
      <w:r w:rsidR="00855E3D" w:rsidRPr="002A201C">
        <w:rPr>
          <w:i/>
          <w:iCs/>
        </w:rPr>
        <w:t xml:space="preserve"> </w:t>
      </w:r>
      <w:r w:rsidRPr="002A201C">
        <w:rPr>
          <w:i/>
          <w:iCs/>
        </w:rPr>
        <w:t xml:space="preserve">to </w:t>
      </w:r>
      <w:r w:rsidR="00465B63">
        <w:rPr>
          <w:i/>
          <w:iCs/>
        </w:rPr>
        <w:t>2022 (March)</w:t>
      </w:r>
      <w:r w:rsidRPr="002A201C">
        <w:rPr>
          <w:i/>
          <w:iCs/>
        </w:rPr>
        <w:t>. Government MSG members are requested to fill out the form together and either submit it directly to the Validation team (</w:t>
      </w:r>
      <w:hyperlink r:id="rId99" w:history="1">
        <w:r w:rsidRPr="002A201C">
          <w:rPr>
            <w:rStyle w:val="Hyperlink"/>
            <w:i/>
            <w:iCs/>
          </w:rPr>
          <w:t>xxx@eiti.org</w:t>
        </w:r>
      </w:hyperlink>
      <w:r w:rsidRPr="002A201C">
        <w:rPr>
          <w:i/>
          <w:iCs/>
        </w:rPr>
        <w:t>) or request the National Coordinator to submit it. Government MSG members may also mandate the National Coordinator to fill out the questionnaire. The deadline for submitting the form to the Validation team is (insert Validation commencement date). It is recommended that government MSG members coordinate to agree one submission. Diverging views within the constituency can be documented in the form. The signatories of the submission should be indicated at the bottom of the form. Stakeholders may contact the Validation team directly to provide additional views.</w:t>
      </w:r>
    </w:p>
    <w:p w14:paraId="5CFEED86" w14:textId="77777777" w:rsidR="00B108FA" w:rsidRPr="002A201C" w:rsidRDefault="00B108FA" w:rsidP="00B108FA">
      <w:pPr>
        <w:rPr>
          <w:b/>
          <w:bCs/>
        </w:rPr>
      </w:pPr>
      <w:r w:rsidRPr="002A201C">
        <w:rPr>
          <w:b/>
          <w:bCs/>
        </w:rPr>
        <w:t>1. Examples of statements or actions in support of the EITI and/or matters in the scope of the EITI Standard by high-level government representatives, such as ministers or the head of state.</w:t>
      </w:r>
    </w:p>
    <w:tbl>
      <w:tblPr>
        <w:tblStyle w:val="TableGrid"/>
        <w:tblW w:w="0" w:type="auto"/>
        <w:tblLook w:val="04A0" w:firstRow="1" w:lastRow="0" w:firstColumn="1" w:lastColumn="0" w:noHBand="0" w:noVBand="1"/>
      </w:tblPr>
      <w:tblGrid>
        <w:gridCol w:w="9061"/>
      </w:tblGrid>
      <w:tr w:rsidR="00B108FA" w:rsidRPr="002A201C" w14:paraId="21410979" w14:textId="77777777" w:rsidTr="00793296">
        <w:tc>
          <w:tcPr>
            <w:tcW w:w="9061" w:type="dxa"/>
          </w:tcPr>
          <w:p w14:paraId="08E26D8F" w14:textId="624E15C1" w:rsidR="00235212" w:rsidRPr="00364658" w:rsidRDefault="00235212" w:rsidP="00CB68C1">
            <w:pPr>
              <w:rPr>
                <w:b/>
                <w:bCs/>
              </w:rPr>
            </w:pPr>
            <w:r w:rsidRPr="00364658">
              <w:rPr>
                <w:b/>
                <w:bCs/>
              </w:rPr>
              <w:t>Statements</w:t>
            </w:r>
            <w:r w:rsidR="0072536C">
              <w:rPr>
                <w:b/>
                <w:bCs/>
              </w:rPr>
              <w:t xml:space="preserve"> and/or actions in support of EITI</w:t>
            </w:r>
            <w:r w:rsidR="004F2909">
              <w:rPr>
                <w:b/>
                <w:bCs/>
              </w:rPr>
              <w:t xml:space="preserve"> by High-level government representatives</w:t>
            </w:r>
            <w:r w:rsidRPr="00364658">
              <w:rPr>
                <w:b/>
                <w:bCs/>
              </w:rPr>
              <w:t>:</w:t>
            </w:r>
          </w:p>
          <w:p w14:paraId="60E344BF" w14:textId="22F880A6" w:rsidR="00E04912" w:rsidRDefault="00502BB6" w:rsidP="00CB68C1">
            <w:r>
              <w:t>Examples of statements or actions in support of EITI by high level government representatives include:</w:t>
            </w:r>
          </w:p>
          <w:p w14:paraId="6B0CA27F" w14:textId="5078BC93" w:rsidR="00BC2732" w:rsidRDefault="00BC2732" w:rsidP="00D87B56">
            <w:pPr>
              <w:pStyle w:val="ListParagraph"/>
              <w:numPr>
                <w:ilvl w:val="0"/>
                <w:numId w:val="8"/>
              </w:numPr>
            </w:pPr>
            <w:r>
              <w:t>7</w:t>
            </w:r>
            <w:r w:rsidRPr="00364658">
              <w:rPr>
                <w:vertAlign w:val="superscript"/>
              </w:rPr>
              <w:t>th</w:t>
            </w:r>
            <w:r>
              <w:t xml:space="preserve"> September 2021, Governor </w:t>
            </w:r>
            <w:proofErr w:type="spellStart"/>
            <w:r>
              <w:t>Numu</w:t>
            </w:r>
            <w:proofErr w:type="spellEnd"/>
            <w:r>
              <w:t xml:space="preserve"> in support of establishment of Extractive Industries Transparency Commission</w:t>
            </w:r>
          </w:p>
          <w:p w14:paraId="42E73256" w14:textId="0B7621EE" w:rsidR="00BC2732" w:rsidRPr="00364658" w:rsidRDefault="00DA4D66" w:rsidP="00364658">
            <w:hyperlink r:id="rId100" w:history="1">
              <w:r w:rsidR="003004BE" w:rsidRPr="003004BE">
                <w:rPr>
                  <w:rStyle w:val="Hyperlink"/>
                </w:rPr>
                <w:t>https://www.pngeiti.org.pg/governor-numu-in-support-for-the-establishment-of-the-extractive-industries-transparency-commission/</w:t>
              </w:r>
            </w:hyperlink>
          </w:p>
          <w:p w14:paraId="7BAE9E6B" w14:textId="63AFB885" w:rsidR="003004BE" w:rsidRDefault="008E7E17" w:rsidP="00D87B56">
            <w:pPr>
              <w:pStyle w:val="ListParagraph"/>
              <w:numPr>
                <w:ilvl w:val="0"/>
                <w:numId w:val="8"/>
              </w:numPr>
            </w:pPr>
            <w:r>
              <w:t>29</w:t>
            </w:r>
            <w:r w:rsidRPr="00364658">
              <w:rPr>
                <w:vertAlign w:val="superscript"/>
              </w:rPr>
              <w:t>th</w:t>
            </w:r>
            <w:r>
              <w:t xml:space="preserve"> September 2021, Governor Robert </w:t>
            </w:r>
            <w:proofErr w:type="spellStart"/>
            <w:r>
              <w:t>Agarobe</w:t>
            </w:r>
            <w:proofErr w:type="spellEnd"/>
            <w:r>
              <w:t xml:space="preserve"> opening remarks at workshop on transparency</w:t>
            </w:r>
            <w:r w:rsidR="001574A6">
              <w:t xml:space="preserve"> and honesty as cornerstone of guiding principles for resource governance</w:t>
            </w:r>
          </w:p>
          <w:p w14:paraId="6746AF83" w14:textId="02593D53" w:rsidR="001574A6" w:rsidRPr="00364658" w:rsidRDefault="00DA4D66" w:rsidP="00364658">
            <w:hyperlink r:id="rId101" w:history="1">
              <w:r w:rsidR="00B55647" w:rsidRPr="00B55647">
                <w:rPr>
                  <w:rStyle w:val="Hyperlink"/>
                </w:rPr>
                <w:t>https://www.pngeiti.org.pg/transparency-and-honesty-cornerstone-guiding-principles-for-resource-governance-agarobe/</w:t>
              </w:r>
            </w:hyperlink>
          </w:p>
          <w:p w14:paraId="715FBEC3" w14:textId="4EAE4FDC" w:rsidR="00241CB8" w:rsidRDefault="00DF5FC4" w:rsidP="00D87B56">
            <w:pPr>
              <w:pStyle w:val="ListParagraph"/>
              <w:numPr>
                <w:ilvl w:val="0"/>
                <w:numId w:val="8"/>
              </w:numPr>
            </w:pPr>
            <w:r>
              <w:t>13</w:t>
            </w:r>
            <w:r w:rsidRPr="00364658">
              <w:rPr>
                <w:vertAlign w:val="superscript"/>
              </w:rPr>
              <w:t>th</w:t>
            </w:r>
            <w:r>
              <w:t xml:space="preserve"> July 2021, Sir Julius Chan statement on proposed extractive industries transparency commission law to keep everyone in check</w:t>
            </w:r>
          </w:p>
          <w:p w14:paraId="103A7CD2" w14:textId="1748A57F" w:rsidR="00DF5FC4" w:rsidRPr="00364658" w:rsidRDefault="00DA4D66" w:rsidP="00364658">
            <w:hyperlink r:id="rId102" w:history="1">
              <w:r w:rsidR="001C6E7E" w:rsidRPr="001C6E7E">
                <w:rPr>
                  <w:rFonts w:eastAsia="Cambria" w:cs="Arial"/>
                  <w:color w:val="0000FF"/>
                  <w:u w:val="single"/>
                </w:rPr>
                <w:t>Proposed Extractive Industries Transparency Commission Law will keep all in-check – PNGEITI</w:t>
              </w:r>
            </w:hyperlink>
          </w:p>
          <w:p w14:paraId="30260BE5" w14:textId="106E6219" w:rsidR="002422D7" w:rsidRDefault="002422D7" w:rsidP="00D87B56">
            <w:pPr>
              <w:pStyle w:val="ListParagraph"/>
              <w:numPr>
                <w:ilvl w:val="0"/>
                <w:numId w:val="8"/>
              </w:numPr>
            </w:pPr>
            <w:r>
              <w:lastRenderedPageBreak/>
              <w:t>2</w:t>
            </w:r>
            <w:r w:rsidRPr="00364658">
              <w:rPr>
                <w:vertAlign w:val="superscript"/>
              </w:rPr>
              <w:t>nd</w:t>
            </w:r>
            <w:r>
              <w:t xml:space="preserve"> August 2021, Morobe Governor Ginson Saonu opening remarks on PNGEITI Transparency Commission Bill to make all </w:t>
            </w:r>
            <w:proofErr w:type="spellStart"/>
            <w:r>
              <w:t>transaxtions</w:t>
            </w:r>
            <w:proofErr w:type="spellEnd"/>
            <w:r>
              <w:t xml:space="preserve"> in mining and petroleum value chain</w:t>
            </w:r>
            <w:r w:rsidR="006E04EC">
              <w:t xml:space="preserve"> transparent</w:t>
            </w:r>
          </w:p>
          <w:p w14:paraId="75B60C68" w14:textId="2B400EF4" w:rsidR="006E04EC" w:rsidRPr="00364658" w:rsidRDefault="00DA4D66" w:rsidP="00364658">
            <w:hyperlink r:id="rId103" w:history="1">
              <w:r w:rsidR="006E04EC" w:rsidRPr="006E04EC">
                <w:rPr>
                  <w:rStyle w:val="Hyperlink"/>
                </w:rPr>
                <w:t>https://www.pngeiti.org.pg/make-all-transactions-in-mining-and-petroleum-value-chain-transparent-ginson-saonu/</w:t>
              </w:r>
            </w:hyperlink>
          </w:p>
          <w:p w14:paraId="4080006A" w14:textId="50ADA1D3" w:rsidR="00502BB6" w:rsidRPr="00364658" w:rsidRDefault="001B30B6" w:rsidP="00D87B56">
            <w:pPr>
              <w:pStyle w:val="ListParagraph"/>
              <w:numPr>
                <w:ilvl w:val="0"/>
                <w:numId w:val="8"/>
              </w:numPr>
            </w:pPr>
            <w:r>
              <w:t>1</w:t>
            </w:r>
            <w:r w:rsidRPr="00364658">
              <w:rPr>
                <w:vertAlign w:val="superscript"/>
              </w:rPr>
              <w:t>st</w:t>
            </w:r>
            <w:r>
              <w:t xml:space="preserve"> February 2018, </w:t>
            </w:r>
            <w:r w:rsidR="001C6E7E">
              <w:t>Former</w:t>
            </w:r>
            <w:r w:rsidR="00D672F6">
              <w:t xml:space="preserve"> Prime Minister Peter O’Neil on the halt on tax credit scheme </w:t>
            </w:r>
          </w:p>
          <w:p w14:paraId="48C146DD" w14:textId="43EA41AF" w:rsidR="00502BB6" w:rsidRDefault="00DA4D66" w:rsidP="00CB68C1">
            <w:hyperlink r:id="rId104" w:history="1">
              <w:r w:rsidR="00E04912" w:rsidRPr="00E04912">
                <w:rPr>
                  <w:rStyle w:val="Hyperlink"/>
                </w:rPr>
                <w:t>https://www.pngeiti.org.pg/pngeiti-welcomes-halt-on-tax-credit-scheme/</w:t>
              </w:r>
            </w:hyperlink>
          </w:p>
          <w:p w14:paraId="1F81C755" w14:textId="4913C1F2" w:rsidR="00450E98" w:rsidRDefault="00450E98" w:rsidP="00D87B56">
            <w:pPr>
              <w:pStyle w:val="ListParagraph"/>
              <w:numPr>
                <w:ilvl w:val="0"/>
                <w:numId w:val="8"/>
              </w:numPr>
            </w:pPr>
            <w:r>
              <w:t>20</w:t>
            </w:r>
            <w:r w:rsidRPr="00364658">
              <w:rPr>
                <w:vertAlign w:val="superscript"/>
              </w:rPr>
              <w:t>th</w:t>
            </w:r>
            <w:r>
              <w:t xml:space="preserve"> September 2018, Reports, recommendations, reforms: How the EITI is improving PNG’s natural resource management </w:t>
            </w:r>
          </w:p>
          <w:p w14:paraId="26738B2E" w14:textId="6C554966" w:rsidR="00450E98" w:rsidRPr="00364658" w:rsidRDefault="00DA4D66" w:rsidP="00364658">
            <w:hyperlink r:id="rId105" w:history="1">
              <w:r w:rsidR="00931CF0" w:rsidRPr="00364658">
                <w:rPr>
                  <w:rStyle w:val="Hyperlink"/>
                </w:rPr>
                <w:t>https://www.pngeiti.org.pg/reports-recommendations-reforms-how-the-eiti-is-improving-pngs-natural-resource-management/</w:t>
              </w:r>
            </w:hyperlink>
          </w:p>
          <w:p w14:paraId="541E9047" w14:textId="2FBBE407" w:rsidR="00E91743" w:rsidRPr="00364658" w:rsidRDefault="001B30B6" w:rsidP="00D87B56">
            <w:pPr>
              <w:pStyle w:val="ListParagraph"/>
              <w:numPr>
                <w:ilvl w:val="0"/>
                <w:numId w:val="8"/>
              </w:numPr>
            </w:pPr>
            <w:r>
              <w:t>15</w:t>
            </w:r>
            <w:r w:rsidRPr="00364658">
              <w:rPr>
                <w:vertAlign w:val="superscript"/>
              </w:rPr>
              <w:t>th</w:t>
            </w:r>
            <w:r>
              <w:t xml:space="preserve"> April 2019, </w:t>
            </w:r>
            <w:r w:rsidR="001A0759">
              <w:t xml:space="preserve">Appointment of former Deputy Prime Minister and Treasurer to the Board of EITI International </w:t>
            </w:r>
          </w:p>
          <w:p w14:paraId="0FCBAE63" w14:textId="77777777" w:rsidR="00D345E8" w:rsidRDefault="00DA4D66" w:rsidP="00CB68C1">
            <w:hyperlink r:id="rId106" w:history="1">
              <w:r w:rsidR="0072536C" w:rsidRPr="0072536C">
                <w:rPr>
                  <w:rStyle w:val="Hyperlink"/>
                </w:rPr>
                <w:t>https://www.pngeiti.org.pg/deputy-prime-minister-and-treasurer-appointed-to-the-eiti-international-board/</w:t>
              </w:r>
            </w:hyperlink>
          </w:p>
          <w:p w14:paraId="2A6DECEA" w14:textId="39F38CB9" w:rsidR="0072536C" w:rsidRDefault="007313C0" w:rsidP="00D87B56">
            <w:pPr>
              <w:pStyle w:val="ListParagraph"/>
              <w:numPr>
                <w:ilvl w:val="0"/>
                <w:numId w:val="8"/>
              </w:numPr>
            </w:pPr>
            <w:r>
              <w:t>2</w:t>
            </w:r>
            <w:r w:rsidRPr="00364658">
              <w:rPr>
                <w:vertAlign w:val="superscript"/>
              </w:rPr>
              <w:t>nd</w:t>
            </w:r>
            <w:r>
              <w:t xml:space="preserve"> August 2019, PNGEITI participa</w:t>
            </w:r>
            <w:r w:rsidR="001574A6">
              <w:t>tes</w:t>
            </w:r>
            <w:r>
              <w:t xml:space="preserve"> in the 8</w:t>
            </w:r>
            <w:r w:rsidRPr="00364658">
              <w:rPr>
                <w:vertAlign w:val="superscript"/>
              </w:rPr>
              <w:t>th</w:t>
            </w:r>
            <w:r>
              <w:t xml:space="preserve"> EITI Global Conference </w:t>
            </w:r>
          </w:p>
          <w:p w14:paraId="71D31E1C" w14:textId="3A1C5667" w:rsidR="007313C0" w:rsidRPr="00364658" w:rsidRDefault="00DA4D66" w:rsidP="00364658">
            <w:hyperlink r:id="rId107" w:history="1">
              <w:r w:rsidR="00BB12D1" w:rsidRPr="00BB12D1">
                <w:rPr>
                  <w:rStyle w:val="Hyperlink"/>
                </w:rPr>
                <w:t>https://www.pngeiti.org.pg/3411-2/</w:t>
              </w:r>
            </w:hyperlink>
          </w:p>
          <w:p w14:paraId="60C89033" w14:textId="7E64F58C" w:rsidR="00BA4EB7" w:rsidRDefault="00C14FFF" w:rsidP="00D87B56">
            <w:pPr>
              <w:pStyle w:val="ListParagraph"/>
              <w:numPr>
                <w:ilvl w:val="0"/>
                <w:numId w:val="8"/>
              </w:numPr>
            </w:pPr>
            <w:r>
              <w:t>12</w:t>
            </w:r>
            <w:r w:rsidRPr="00364658">
              <w:rPr>
                <w:vertAlign w:val="superscript"/>
              </w:rPr>
              <w:t>th</w:t>
            </w:r>
            <w:r>
              <w:t xml:space="preserve"> – 17</w:t>
            </w:r>
            <w:r w:rsidRPr="00364658">
              <w:rPr>
                <w:vertAlign w:val="superscript"/>
              </w:rPr>
              <w:t>th</w:t>
            </w:r>
            <w:r>
              <w:t xml:space="preserve"> October 2020 PNGEITI participated in </w:t>
            </w:r>
            <w:proofErr w:type="spellStart"/>
            <w:r>
              <w:t>Wooklark</w:t>
            </w:r>
            <w:proofErr w:type="spellEnd"/>
            <w:r>
              <w:t xml:space="preserve"> Mining MoA review and Mr. Alkan </w:t>
            </w:r>
            <w:r w:rsidR="00F575DC">
              <w:t>statement that EITI provisions were to be included in project agreements.</w:t>
            </w:r>
          </w:p>
          <w:p w14:paraId="27CE8D0A" w14:textId="77777777" w:rsidR="0072536C" w:rsidRDefault="00DA4D66" w:rsidP="00CB68C1">
            <w:hyperlink r:id="rId108" w:history="1">
              <w:r w:rsidR="00E6070D" w:rsidRPr="00E6070D">
                <w:rPr>
                  <w:rStyle w:val="Hyperlink"/>
                </w:rPr>
                <w:t>https://www.pngeiti.org.pg/pngeiti-ensures-eiti-reporting-clauses-are-included-in-the-project-agreement-reviews/</w:t>
              </w:r>
            </w:hyperlink>
          </w:p>
          <w:p w14:paraId="30DD998C" w14:textId="7FC7A7C4" w:rsidR="00F575DC" w:rsidRPr="00364658" w:rsidRDefault="00CD4B13" w:rsidP="00D87B56">
            <w:pPr>
              <w:pStyle w:val="ListParagraph"/>
              <w:numPr>
                <w:ilvl w:val="0"/>
                <w:numId w:val="8"/>
              </w:numPr>
            </w:pPr>
            <w:r>
              <w:t>Statement by Mr. Alkan, Head of National Secretariat on public disclosure of resource project agreements</w:t>
            </w:r>
          </w:p>
          <w:p w14:paraId="3A8D21BE" w14:textId="1C5A323E" w:rsidR="00F575DC" w:rsidRDefault="00DA4D66" w:rsidP="00CB68C1">
            <w:hyperlink r:id="rId109" w:history="1">
              <w:r w:rsidR="00CD4B13" w:rsidRPr="005C1FBD">
                <w:rPr>
                  <w:rStyle w:val="Hyperlink"/>
                </w:rPr>
                <w:t>https://www.pngeiti.org.pg/papua-new-guinea-is-required-to-publicly-disclose-resource-project-agreements/</w:t>
              </w:r>
            </w:hyperlink>
          </w:p>
          <w:p w14:paraId="4B4631BD" w14:textId="54C10335" w:rsidR="00163C6A" w:rsidRDefault="00DA4D66" w:rsidP="00CB68C1">
            <w:hyperlink r:id="rId110" w:history="1">
              <w:r w:rsidR="00163C6A" w:rsidRPr="00163C6A">
                <w:rPr>
                  <w:rStyle w:val="Hyperlink"/>
                </w:rPr>
                <w:t>https://www.pngeiti.org.pg/benefits-of-contract-transparency/</w:t>
              </w:r>
            </w:hyperlink>
          </w:p>
          <w:p w14:paraId="221BECB0" w14:textId="77777777" w:rsidR="004F2909" w:rsidRDefault="004F2909" w:rsidP="001656A0">
            <w:pPr>
              <w:rPr>
                <w:b/>
                <w:bCs/>
              </w:rPr>
            </w:pPr>
          </w:p>
          <w:p w14:paraId="7F306A4A" w14:textId="2C4304CD" w:rsidR="00B654A1" w:rsidRDefault="00B654A1" w:rsidP="001656A0">
            <w:pPr>
              <w:rPr>
                <w:b/>
                <w:bCs/>
              </w:rPr>
            </w:pPr>
            <w:r>
              <w:rPr>
                <w:b/>
                <w:bCs/>
              </w:rPr>
              <w:t>NEC Decisions in support of EITI</w:t>
            </w:r>
          </w:p>
          <w:p w14:paraId="3F9405A0" w14:textId="77777777" w:rsidR="003526E5" w:rsidRPr="003526E5" w:rsidRDefault="003526E5" w:rsidP="00D87B56">
            <w:pPr>
              <w:numPr>
                <w:ilvl w:val="0"/>
                <w:numId w:val="8"/>
              </w:numPr>
              <w:rPr>
                <w:rFonts w:eastAsia="Cambria" w:cs="Arial"/>
              </w:rPr>
            </w:pPr>
            <w:r w:rsidRPr="003526E5">
              <w:rPr>
                <w:rFonts w:eastAsia="Cambria" w:cs="Arial"/>
              </w:rPr>
              <w:t xml:space="preserve">2011 National Executive Council Decision No. 47 approved establishment of a State Technical Working Group (TWG) to work on the EITI and approved Treasury to be the lead department. </w:t>
            </w:r>
          </w:p>
          <w:p w14:paraId="2CA8A737" w14:textId="77777777" w:rsidR="003526E5" w:rsidRPr="003526E5" w:rsidRDefault="00DA4D66" w:rsidP="003526E5">
            <w:hyperlink r:id="rId111" w:history="1">
              <w:r w:rsidR="003526E5" w:rsidRPr="003526E5">
                <w:rPr>
                  <w:rFonts w:eastAsia="Cambria" w:cs="Arial"/>
                  <w:color w:val="0000FF"/>
                  <w:u w:val="single"/>
                </w:rPr>
                <w:t>http://www.pngeiti.org.pg/wp-content/uploads/2021/06/2011-NEC-Decision-No-.47.pdf</w:t>
              </w:r>
            </w:hyperlink>
          </w:p>
          <w:p w14:paraId="5D23A585" w14:textId="77777777" w:rsidR="003526E5" w:rsidRPr="003526E5" w:rsidRDefault="003526E5" w:rsidP="00D87B56">
            <w:pPr>
              <w:numPr>
                <w:ilvl w:val="0"/>
                <w:numId w:val="8"/>
              </w:numPr>
              <w:rPr>
                <w:rFonts w:eastAsia="Cambria" w:cs="Arial"/>
              </w:rPr>
            </w:pPr>
            <w:r w:rsidRPr="003526E5">
              <w:rPr>
                <w:rFonts w:eastAsia="Cambria" w:cs="Arial"/>
              </w:rPr>
              <w:lastRenderedPageBreak/>
              <w:t xml:space="preserve">2013 National Executive Council Decision No. 90 approved PNG to sign up to the EITI implementation process and approved the Treasury to make </w:t>
            </w:r>
            <w:proofErr w:type="gramStart"/>
            <w:r w:rsidRPr="003526E5">
              <w:rPr>
                <w:rFonts w:eastAsia="Cambria" w:cs="Arial"/>
              </w:rPr>
              <w:t>a</w:t>
            </w:r>
            <w:proofErr w:type="gramEnd"/>
            <w:r w:rsidRPr="003526E5">
              <w:rPr>
                <w:rFonts w:eastAsia="Cambria" w:cs="Arial"/>
              </w:rPr>
              <w:t xml:space="preserve"> unequivocal public statement on this. </w:t>
            </w:r>
          </w:p>
          <w:p w14:paraId="3B91D687" w14:textId="77777777" w:rsidR="003526E5" w:rsidRPr="003526E5" w:rsidRDefault="00DA4D66" w:rsidP="003526E5">
            <w:hyperlink r:id="rId112" w:history="1">
              <w:r w:rsidR="003526E5" w:rsidRPr="003526E5">
                <w:rPr>
                  <w:rFonts w:eastAsia="Cambria" w:cs="Arial"/>
                  <w:color w:val="0000FF"/>
                  <w:u w:val="single"/>
                </w:rPr>
                <w:t>http://www.pngeiti.org.pg/wp-content/uploads/2021/06/2013-NEC-Decision-No.-90.pdf</w:t>
              </w:r>
            </w:hyperlink>
          </w:p>
          <w:p w14:paraId="64DFD281" w14:textId="77777777" w:rsidR="003526E5" w:rsidRPr="003526E5" w:rsidRDefault="003526E5" w:rsidP="00D87B56">
            <w:pPr>
              <w:numPr>
                <w:ilvl w:val="0"/>
                <w:numId w:val="8"/>
              </w:numPr>
              <w:rPr>
                <w:rFonts w:eastAsia="Cambria" w:cs="Arial"/>
              </w:rPr>
            </w:pPr>
            <w:r w:rsidRPr="003526E5">
              <w:rPr>
                <w:rFonts w:eastAsia="Cambria" w:cs="Arial"/>
              </w:rPr>
              <w:t xml:space="preserve">2017 National Executive Council Decision No.91 approved publication of the first PNGEITI 2013 Report </w:t>
            </w:r>
          </w:p>
          <w:p w14:paraId="01D97CAF" w14:textId="77777777" w:rsidR="003A1F77" w:rsidRDefault="00DA4D66" w:rsidP="00D87B56">
            <w:pPr>
              <w:numPr>
                <w:ilvl w:val="0"/>
                <w:numId w:val="8"/>
              </w:numPr>
              <w:rPr>
                <w:rFonts w:eastAsia="Cambria" w:cs="Arial"/>
              </w:rPr>
            </w:pPr>
            <w:hyperlink r:id="rId113" w:history="1">
              <w:r w:rsidR="003526E5" w:rsidRPr="003526E5">
                <w:rPr>
                  <w:rFonts w:eastAsia="Cambria" w:cs="Arial"/>
                  <w:color w:val="0000FF"/>
                  <w:u w:val="single"/>
                </w:rPr>
                <w:t>http://www.pngeiti.org.pg/wp-content/uploads/2021/06/2017-NEC-Decision-No.-91.pdf</w:t>
              </w:r>
            </w:hyperlink>
          </w:p>
          <w:p w14:paraId="799B9A6B" w14:textId="6F78A186" w:rsidR="003526E5" w:rsidRPr="003526E5" w:rsidRDefault="003526E5" w:rsidP="00D87B56">
            <w:pPr>
              <w:numPr>
                <w:ilvl w:val="0"/>
                <w:numId w:val="8"/>
              </w:numPr>
              <w:rPr>
                <w:rFonts w:eastAsia="Cambria" w:cs="Arial"/>
              </w:rPr>
            </w:pPr>
            <w:r w:rsidRPr="003526E5">
              <w:rPr>
                <w:rFonts w:eastAsia="Cambria" w:cs="Arial"/>
              </w:rPr>
              <w:t xml:space="preserve">2014 NEC Decision No. 840 approved the establishment </w:t>
            </w:r>
            <w:proofErr w:type="gramStart"/>
            <w:r w:rsidRPr="003526E5">
              <w:rPr>
                <w:rFonts w:eastAsia="Cambria" w:cs="Arial"/>
              </w:rPr>
              <w:t>of  a</w:t>
            </w:r>
            <w:proofErr w:type="gramEnd"/>
            <w:r w:rsidRPr="003526E5">
              <w:rPr>
                <w:rFonts w:eastAsia="Cambria" w:cs="Arial"/>
              </w:rPr>
              <w:t xml:space="preserve"> PNGEITI National Secretariat Trust Account to be managed by Treasury</w:t>
            </w:r>
          </w:p>
          <w:p w14:paraId="617FE8DD" w14:textId="77777777" w:rsidR="003526E5" w:rsidRPr="003526E5" w:rsidRDefault="00DA4D66" w:rsidP="003526E5">
            <w:pPr>
              <w:rPr>
                <w:rFonts w:eastAsia="Cambria" w:cs="Arial"/>
              </w:rPr>
            </w:pPr>
            <w:hyperlink r:id="rId114" w:history="1">
              <w:r w:rsidR="003526E5" w:rsidRPr="003526E5">
                <w:rPr>
                  <w:rFonts w:eastAsia="Cambria" w:cs="Arial"/>
                  <w:color w:val="0000FF"/>
                  <w:u w:val="single"/>
                </w:rPr>
                <w:t>http://www.pngeiti.org.pg/wp-content/uploads/2021/06/2014-PNGEITI-Trust-instrument.-No.-840.pdf</w:t>
              </w:r>
            </w:hyperlink>
          </w:p>
          <w:p w14:paraId="03155901" w14:textId="77777777" w:rsidR="003526E5" w:rsidRPr="003526E5" w:rsidRDefault="003526E5" w:rsidP="00D87B56">
            <w:pPr>
              <w:numPr>
                <w:ilvl w:val="0"/>
                <w:numId w:val="8"/>
              </w:numPr>
              <w:rPr>
                <w:rFonts w:eastAsia="Cambria" w:cs="Arial"/>
              </w:rPr>
            </w:pPr>
            <w:r w:rsidRPr="003526E5">
              <w:rPr>
                <w:rFonts w:eastAsia="Cambria" w:cs="Arial"/>
              </w:rPr>
              <w:t xml:space="preserve">2019 NEC Decision No. 80 approved the PNGEITI National Policy for Transparency and Accountability in the Extractive Sector in Papua New Guinea as well as the commencement of the process into development of legislation to establish a Statutory Commission to oversee EITI implementation process. </w:t>
            </w:r>
          </w:p>
          <w:p w14:paraId="6504325C" w14:textId="77777777" w:rsidR="003526E5" w:rsidRPr="003526E5" w:rsidRDefault="003526E5" w:rsidP="003526E5">
            <w:pPr>
              <w:rPr>
                <w:rFonts w:eastAsia="Cambria" w:cs="Arial"/>
              </w:rPr>
            </w:pPr>
            <w:r w:rsidRPr="003526E5">
              <w:rPr>
                <w:rFonts w:eastAsia="Cambria" w:cs="Arial"/>
                <w:color w:val="0000FF"/>
                <w:u w:val="single"/>
              </w:rPr>
              <w:t xml:space="preserve"> </w:t>
            </w:r>
            <w:hyperlink r:id="rId115" w:history="1">
              <w:r w:rsidRPr="003526E5">
                <w:rPr>
                  <w:rFonts w:eastAsia="Cambria" w:cs="Arial"/>
                  <w:color w:val="0000FF"/>
                  <w:u w:val="single"/>
                </w:rPr>
                <w:t>http://www.pngeiti.org.pg/wp-content/uploads/2021/06/2019-NEC-Decision-No.-80.pdf</w:t>
              </w:r>
            </w:hyperlink>
          </w:p>
          <w:p w14:paraId="59B39CB3" w14:textId="77777777" w:rsidR="004974B1" w:rsidRDefault="004974B1" w:rsidP="004974B1">
            <w:pPr>
              <w:spacing w:before="120" w:after="120"/>
              <w:rPr>
                <w:b/>
                <w:bCs/>
              </w:rPr>
            </w:pPr>
          </w:p>
          <w:p w14:paraId="487062C7" w14:textId="08810BF0" w:rsidR="002E1B9F" w:rsidRDefault="00D00E41" w:rsidP="004974B1">
            <w:pPr>
              <w:spacing w:before="120" w:after="120"/>
              <w:rPr>
                <w:b/>
                <w:bCs/>
              </w:rPr>
            </w:pPr>
            <w:r>
              <w:rPr>
                <w:b/>
                <w:bCs/>
              </w:rPr>
              <w:t>Budgetary Support for PNGEITI in PNG National Budgets</w:t>
            </w:r>
            <w:r w:rsidR="00360EE6">
              <w:rPr>
                <w:b/>
                <w:bCs/>
              </w:rPr>
              <w:t>:</w:t>
            </w:r>
          </w:p>
          <w:p w14:paraId="7A9775CF" w14:textId="77777777" w:rsidR="00D00E41" w:rsidRPr="00D00E41" w:rsidRDefault="00D00E41" w:rsidP="00D87B56">
            <w:pPr>
              <w:numPr>
                <w:ilvl w:val="0"/>
                <w:numId w:val="8"/>
              </w:numPr>
              <w:rPr>
                <w:rFonts w:eastAsia="Cambria" w:cs="Arial"/>
              </w:rPr>
            </w:pPr>
            <w:r w:rsidRPr="00D00E41">
              <w:rPr>
                <w:rFonts w:eastAsia="Cambria" w:cs="Arial"/>
              </w:rPr>
              <w:t>Budget 2022 – page 154 Clause 10.6 Extractive Sector Project Updates and page 233</w:t>
            </w:r>
          </w:p>
          <w:p w14:paraId="1F8F6ECD" w14:textId="77777777" w:rsidR="00D00E41" w:rsidRPr="00D00E41" w:rsidRDefault="00DA4D66" w:rsidP="00D00E41">
            <w:pPr>
              <w:rPr>
                <w:rFonts w:eastAsia="Cambria" w:cs="Arial"/>
                <w:color w:val="0000FF"/>
                <w:u w:val="single"/>
              </w:rPr>
            </w:pPr>
            <w:hyperlink r:id="rId116" w:history="1">
              <w:r w:rsidR="00D00E41" w:rsidRPr="00D00E41">
                <w:rPr>
                  <w:rFonts w:eastAsia="Cambria" w:cs="Arial"/>
                  <w:color w:val="0000FF"/>
                  <w:u w:val="single"/>
                </w:rPr>
                <w:t>http://www.treasury.gov.pg/html/national_budget/files/2022/Volume%202a.pdf</w:t>
              </w:r>
            </w:hyperlink>
            <w:r w:rsidR="00D00E41" w:rsidRPr="00D00E41">
              <w:rPr>
                <w:rFonts w:eastAsia="Cambria" w:cs="Arial"/>
                <w:color w:val="0000FF"/>
                <w:u w:val="single"/>
              </w:rPr>
              <w:t xml:space="preserve">    </w:t>
            </w:r>
          </w:p>
          <w:p w14:paraId="5C9A77D3" w14:textId="77777777" w:rsidR="00D00E41" w:rsidRPr="00D00E41" w:rsidRDefault="00D00E41" w:rsidP="00D87B56">
            <w:pPr>
              <w:numPr>
                <w:ilvl w:val="0"/>
                <w:numId w:val="8"/>
              </w:numPr>
              <w:rPr>
                <w:rFonts w:eastAsia="Cambria" w:cs="Arial"/>
              </w:rPr>
            </w:pPr>
            <w:r w:rsidRPr="00D00E41">
              <w:rPr>
                <w:rFonts w:eastAsia="Cambria" w:cs="Arial"/>
              </w:rPr>
              <w:t>Budget 2021 – page 137 – 138 Clause 9.8 Extractive Industries Updates</w:t>
            </w:r>
          </w:p>
          <w:p w14:paraId="2CF3D330" w14:textId="77777777" w:rsidR="00D00E41" w:rsidRPr="00D00E41" w:rsidRDefault="00DA4D66" w:rsidP="00D00E41">
            <w:pPr>
              <w:rPr>
                <w:rFonts w:eastAsia="Cambria" w:cs="Arial"/>
              </w:rPr>
            </w:pPr>
            <w:hyperlink r:id="rId117" w:history="1">
              <w:r w:rsidR="00D00E41" w:rsidRPr="00D00E41">
                <w:rPr>
                  <w:rFonts w:eastAsia="Cambria" w:cs="Arial"/>
                  <w:color w:val="0000FF"/>
                  <w:u w:val="single"/>
                </w:rPr>
                <w:t>https://www.treasury.gov.pg/html/national_budget/files/2021/2021%20Budget%20Volume%201.pdf</w:t>
              </w:r>
            </w:hyperlink>
            <w:r w:rsidR="00D00E41" w:rsidRPr="00D00E41">
              <w:rPr>
                <w:rFonts w:eastAsia="Cambria" w:cs="Arial"/>
              </w:rPr>
              <w:t xml:space="preserve">  and </w:t>
            </w:r>
            <w:hyperlink r:id="rId118" w:history="1">
              <w:r w:rsidR="00D00E41" w:rsidRPr="00D00E41">
                <w:rPr>
                  <w:rFonts w:eastAsia="Cambria" w:cs="Arial"/>
                  <w:color w:val="0000FF"/>
                  <w:u w:val="single"/>
                </w:rPr>
                <w:t>Page 218</w:t>
              </w:r>
            </w:hyperlink>
            <w:r w:rsidR="00D00E41" w:rsidRPr="00D00E41">
              <w:rPr>
                <w:rFonts w:eastAsia="Cambria" w:cs="Arial"/>
              </w:rPr>
              <w:t xml:space="preserve"> </w:t>
            </w:r>
          </w:p>
          <w:p w14:paraId="20F9A3BE" w14:textId="77777777" w:rsidR="00D00E41" w:rsidRPr="00D00E41" w:rsidRDefault="00D00E41" w:rsidP="00D87B56">
            <w:pPr>
              <w:numPr>
                <w:ilvl w:val="0"/>
                <w:numId w:val="8"/>
              </w:numPr>
              <w:rPr>
                <w:rFonts w:eastAsia="Cambria" w:cs="Arial"/>
              </w:rPr>
            </w:pPr>
            <w:r w:rsidRPr="00D00E41">
              <w:rPr>
                <w:rFonts w:eastAsia="Cambria" w:cs="Arial"/>
              </w:rPr>
              <w:t>Budget 2020 – Clause 10.7 page 131 – Extractive Resource Sector Updates</w:t>
            </w:r>
          </w:p>
          <w:p w14:paraId="240B788E" w14:textId="77777777" w:rsidR="00D00E41" w:rsidRPr="00D00E41" w:rsidRDefault="00DA4D66" w:rsidP="00D00E41">
            <w:pPr>
              <w:rPr>
                <w:rFonts w:eastAsia="Cambria" w:cs="Arial"/>
              </w:rPr>
            </w:pPr>
            <w:hyperlink r:id="rId119" w:history="1">
              <w:r w:rsidR="00D00E41" w:rsidRPr="00D00E41">
                <w:rPr>
                  <w:rFonts w:eastAsia="Cambria" w:cs="Arial"/>
                  <w:color w:val="0000FF"/>
                  <w:u w:val="single"/>
                </w:rPr>
                <w:t>https://www.treasury.gov.pg/html/national_budget/files/2020/2020%20Budget%20Volume%201.pdf</w:t>
              </w:r>
            </w:hyperlink>
            <w:r w:rsidR="00D00E41" w:rsidRPr="00D00E41">
              <w:rPr>
                <w:rFonts w:eastAsia="Cambria" w:cs="Arial"/>
              </w:rPr>
              <w:t xml:space="preserve">  and </w:t>
            </w:r>
            <w:hyperlink r:id="rId120" w:history="1">
              <w:r w:rsidR="00D00E41" w:rsidRPr="00D00E41">
                <w:rPr>
                  <w:rFonts w:eastAsia="Cambria" w:cs="Arial"/>
                  <w:color w:val="0000FF"/>
                  <w:u w:val="single"/>
                </w:rPr>
                <w:t>Page 215</w:t>
              </w:r>
            </w:hyperlink>
          </w:p>
          <w:p w14:paraId="671CB2D4" w14:textId="77777777" w:rsidR="00D00E41" w:rsidRPr="00D00E41" w:rsidRDefault="00D00E41" w:rsidP="00D87B56">
            <w:pPr>
              <w:numPr>
                <w:ilvl w:val="0"/>
                <w:numId w:val="8"/>
              </w:numPr>
              <w:rPr>
                <w:rFonts w:eastAsia="Cambria" w:cs="Arial"/>
              </w:rPr>
            </w:pPr>
            <w:r w:rsidRPr="00D00E41">
              <w:rPr>
                <w:rFonts w:eastAsia="Cambria" w:cs="Arial"/>
              </w:rPr>
              <w:t xml:space="preserve">Budget 2019 – page 160 Clause 10.6 Extractive Industries Transparency Initiative (PNGEITI) </w:t>
            </w:r>
          </w:p>
          <w:p w14:paraId="530567A6" w14:textId="77777777" w:rsidR="00D00E41" w:rsidRPr="00D00E41" w:rsidRDefault="00DA4D66" w:rsidP="00D00E41">
            <w:pPr>
              <w:rPr>
                <w:rFonts w:eastAsia="Cambria" w:cs="Arial"/>
              </w:rPr>
            </w:pPr>
            <w:hyperlink r:id="rId121" w:history="1">
              <w:r w:rsidR="00D00E41" w:rsidRPr="00D00E41">
                <w:rPr>
                  <w:rFonts w:eastAsia="Cambria" w:cs="Arial"/>
                  <w:color w:val="0000FF"/>
                  <w:u w:val="single"/>
                </w:rPr>
                <w:t>https://www.treasury.gov.pg/html/national_budget/files/2019/Volume%201.pdf</w:t>
              </w:r>
            </w:hyperlink>
            <w:r w:rsidR="00D00E41" w:rsidRPr="00D00E41">
              <w:rPr>
                <w:rFonts w:eastAsia="Cambria" w:cs="Arial"/>
              </w:rPr>
              <w:t xml:space="preserve"> and  </w:t>
            </w:r>
            <w:hyperlink r:id="rId122" w:history="1">
              <w:r w:rsidR="00D00E41" w:rsidRPr="00D00E41">
                <w:rPr>
                  <w:rFonts w:eastAsia="Cambria" w:cs="Arial"/>
                  <w:color w:val="0000FF"/>
                  <w:u w:val="single"/>
                </w:rPr>
                <w:t>Page 200</w:t>
              </w:r>
            </w:hyperlink>
          </w:p>
          <w:p w14:paraId="11663615" w14:textId="77777777" w:rsidR="00D00E41" w:rsidRPr="00D00E41" w:rsidRDefault="00D00E41" w:rsidP="00D87B56">
            <w:pPr>
              <w:numPr>
                <w:ilvl w:val="0"/>
                <w:numId w:val="8"/>
              </w:numPr>
              <w:rPr>
                <w:rFonts w:eastAsia="Cambria" w:cs="Arial"/>
              </w:rPr>
            </w:pPr>
            <w:r w:rsidRPr="00D00E41">
              <w:rPr>
                <w:rFonts w:eastAsia="Cambria" w:cs="Arial"/>
              </w:rPr>
              <w:t>Budget 2018 – page 188</w:t>
            </w:r>
          </w:p>
          <w:p w14:paraId="193570E3" w14:textId="77777777" w:rsidR="00D00E41" w:rsidRPr="00D00E41" w:rsidRDefault="00DA4D66" w:rsidP="00D00E41">
            <w:pPr>
              <w:rPr>
                <w:rFonts w:eastAsia="Cambria" w:cs="Arial"/>
              </w:rPr>
            </w:pPr>
            <w:hyperlink r:id="rId123" w:history="1">
              <w:r w:rsidR="00D00E41" w:rsidRPr="00D00E41">
                <w:rPr>
                  <w:rFonts w:eastAsia="Cambria" w:cs="Arial"/>
                  <w:color w:val="0000FF"/>
                  <w:u w:val="single"/>
                </w:rPr>
                <w:t xml:space="preserve">  https://www.treasury.gov.pg/html/national_budget/files/2018/Volume%202a.pdf</w:t>
              </w:r>
            </w:hyperlink>
          </w:p>
          <w:p w14:paraId="32388337" w14:textId="77777777" w:rsidR="00D00E41" w:rsidRPr="00D00E41" w:rsidRDefault="00D00E41" w:rsidP="00D87B56">
            <w:pPr>
              <w:numPr>
                <w:ilvl w:val="0"/>
                <w:numId w:val="8"/>
              </w:numPr>
              <w:rPr>
                <w:rFonts w:eastAsia="Cambria" w:cs="Arial"/>
              </w:rPr>
            </w:pPr>
            <w:r w:rsidRPr="00D00E41">
              <w:rPr>
                <w:rFonts w:eastAsia="Cambria" w:cs="Arial"/>
              </w:rPr>
              <w:lastRenderedPageBreak/>
              <w:t>Budget 2017 – page 185</w:t>
            </w:r>
          </w:p>
          <w:p w14:paraId="02266EBB" w14:textId="78381274" w:rsidR="00360EE6" w:rsidRPr="00ED0268" w:rsidRDefault="00DA4D66" w:rsidP="001656A0">
            <w:pPr>
              <w:rPr>
                <w:rFonts w:eastAsia="Cambria" w:cs="Arial"/>
              </w:rPr>
            </w:pPr>
            <w:hyperlink r:id="rId124" w:history="1">
              <w:r w:rsidR="00D00E41" w:rsidRPr="00D00E41">
                <w:rPr>
                  <w:rFonts w:eastAsia="Cambria" w:cs="Arial"/>
                  <w:color w:val="0000FF"/>
                  <w:u w:val="single"/>
                </w:rPr>
                <w:t>https://www.treasury.gov.pg/html/national_budget/files/2017/Vol2a-Revenue%20and%20Expenditure%20National%20Govt%20Depts.pdf</w:t>
              </w:r>
            </w:hyperlink>
          </w:p>
          <w:p w14:paraId="75F71BCF" w14:textId="60BE62E1" w:rsidR="00360EE6" w:rsidRDefault="00360EE6" w:rsidP="001656A0">
            <w:pPr>
              <w:rPr>
                <w:b/>
                <w:bCs/>
              </w:rPr>
            </w:pPr>
            <w:r>
              <w:rPr>
                <w:b/>
                <w:bCs/>
              </w:rPr>
              <w:t>Projects addressing EITI requirements:</w:t>
            </w:r>
          </w:p>
          <w:p w14:paraId="4D293891" w14:textId="1CCFA283" w:rsidR="00360EE6" w:rsidRPr="00360EE6" w:rsidRDefault="00360EE6" w:rsidP="00360EE6">
            <w:pPr>
              <w:rPr>
                <w:rFonts w:eastAsia="Cambria" w:cs="Arial"/>
              </w:rPr>
            </w:pPr>
            <w:r>
              <w:rPr>
                <w:rFonts w:eastAsia="Cambria" w:cs="Arial"/>
              </w:rPr>
              <w:t xml:space="preserve">The government supports PNGEITI through budgetary support that funds projects addressing EITI requirements. Some of the project reports are as follows: </w:t>
            </w:r>
          </w:p>
          <w:p w14:paraId="63B3BD41" w14:textId="24A18D64" w:rsidR="00360EE6" w:rsidRPr="00360EE6" w:rsidRDefault="00360EE6" w:rsidP="00D87B56">
            <w:pPr>
              <w:numPr>
                <w:ilvl w:val="0"/>
                <w:numId w:val="8"/>
              </w:numPr>
              <w:rPr>
                <w:rFonts w:eastAsia="Cambria" w:cs="Arial"/>
              </w:rPr>
            </w:pPr>
            <w:r w:rsidRPr="00360EE6">
              <w:rPr>
                <w:rFonts w:eastAsia="Cambria" w:cs="Arial"/>
              </w:rPr>
              <w:t>National Policy on Transparency and Accountability in the Extractive Sector in PNG</w:t>
            </w:r>
            <w:r w:rsidR="00801DF3">
              <w:rPr>
                <w:rFonts w:eastAsia="Cambria" w:cs="Arial"/>
              </w:rPr>
              <w:t xml:space="preserve"> which was approved by NEC in March 2019 resulting in a draft </w:t>
            </w:r>
            <w:r w:rsidR="0038489E">
              <w:rPr>
                <w:rFonts w:eastAsia="Cambria" w:cs="Arial"/>
              </w:rPr>
              <w:t>‘</w:t>
            </w:r>
            <w:r w:rsidRPr="00360EE6">
              <w:rPr>
                <w:rFonts w:eastAsia="Cambria" w:cs="Arial"/>
              </w:rPr>
              <w:t xml:space="preserve">National Policy on Transparency and Accountability in the Extractives Sector in PNG’ (PNGEITI Policy): </w:t>
            </w:r>
          </w:p>
          <w:p w14:paraId="01704CF8" w14:textId="77777777" w:rsidR="00360EE6" w:rsidRPr="00360EE6" w:rsidRDefault="00DA4D66" w:rsidP="00360EE6">
            <w:pPr>
              <w:rPr>
                <w:rFonts w:eastAsia="Cambria" w:cs="Arial"/>
              </w:rPr>
            </w:pPr>
            <w:hyperlink r:id="rId125" w:history="1">
              <w:r w:rsidR="00360EE6" w:rsidRPr="00360EE6">
                <w:rPr>
                  <w:rFonts w:eastAsia="Cambria" w:cs="Arial"/>
                  <w:color w:val="0000FF"/>
                  <w:u w:val="single"/>
                </w:rPr>
                <w:t>PNG-EITI-National-Policy_Draft-Final-1.pdf (pngeiti.org.pg)</w:t>
              </w:r>
            </w:hyperlink>
          </w:p>
          <w:p w14:paraId="4C457E37" w14:textId="77777777" w:rsidR="00360EE6" w:rsidRPr="00360EE6" w:rsidRDefault="00360EE6" w:rsidP="00D87B56">
            <w:pPr>
              <w:numPr>
                <w:ilvl w:val="0"/>
                <w:numId w:val="8"/>
              </w:numPr>
              <w:rPr>
                <w:rFonts w:eastAsia="Cambria" w:cs="Arial"/>
              </w:rPr>
            </w:pPr>
            <w:r w:rsidRPr="00360EE6">
              <w:rPr>
                <w:rFonts w:eastAsia="Cambria" w:cs="Arial"/>
              </w:rPr>
              <w:t>Beneficial Ownership Disclosure</w:t>
            </w:r>
          </w:p>
          <w:p w14:paraId="2107DFB2" w14:textId="77777777" w:rsidR="00360EE6" w:rsidRPr="00360EE6" w:rsidRDefault="00DA4D66" w:rsidP="00360EE6">
            <w:pPr>
              <w:rPr>
                <w:rFonts w:eastAsia="Cambria" w:cs="Arial"/>
              </w:rPr>
            </w:pPr>
            <w:hyperlink r:id="rId126" w:history="1">
              <w:r w:rsidR="00360EE6" w:rsidRPr="00360EE6">
                <w:rPr>
                  <w:rFonts w:eastAsia="Cambria" w:cs="Arial"/>
                  <w:color w:val="0000FF"/>
                  <w:u w:val="single"/>
                </w:rPr>
                <w:t>Word template_Portrait_global_160517 (pngeiti.org.pg)</w:t>
              </w:r>
            </w:hyperlink>
          </w:p>
          <w:p w14:paraId="461D7B31" w14:textId="77777777" w:rsidR="00360EE6" w:rsidRPr="00360EE6" w:rsidRDefault="00360EE6" w:rsidP="00D87B56">
            <w:pPr>
              <w:numPr>
                <w:ilvl w:val="0"/>
                <w:numId w:val="8"/>
              </w:numPr>
              <w:rPr>
                <w:rFonts w:eastAsia="Cambria" w:cs="Arial"/>
              </w:rPr>
            </w:pPr>
            <w:r w:rsidRPr="00360EE6">
              <w:rPr>
                <w:rFonts w:eastAsia="Cambria" w:cs="Arial"/>
              </w:rPr>
              <w:t>Sub-National Payments</w:t>
            </w:r>
          </w:p>
          <w:p w14:paraId="740BE43C" w14:textId="77777777" w:rsidR="00360EE6" w:rsidRPr="00360EE6" w:rsidRDefault="00DA4D66" w:rsidP="00360EE6">
            <w:pPr>
              <w:rPr>
                <w:rFonts w:eastAsia="Cambria" w:cs="Arial"/>
              </w:rPr>
            </w:pPr>
            <w:hyperlink r:id="rId127" w:history="1">
              <w:r w:rsidR="00360EE6" w:rsidRPr="00360EE6">
                <w:rPr>
                  <w:rFonts w:eastAsia="Cambria" w:cs="Arial"/>
                  <w:color w:val="0000FF"/>
                  <w:u w:val="single"/>
                </w:rPr>
                <w:t>PNGEITI-Subnational-Payments-Report-May-2019.pdf</w:t>
              </w:r>
            </w:hyperlink>
          </w:p>
          <w:p w14:paraId="073FBF0C" w14:textId="64F1735C" w:rsidR="00360EE6" w:rsidRPr="00360EE6" w:rsidRDefault="00360EE6" w:rsidP="00D87B56">
            <w:pPr>
              <w:numPr>
                <w:ilvl w:val="0"/>
                <w:numId w:val="8"/>
              </w:numPr>
              <w:rPr>
                <w:rFonts w:eastAsia="Cambria" w:cs="Arial"/>
              </w:rPr>
            </w:pPr>
            <w:r w:rsidRPr="00360EE6">
              <w:rPr>
                <w:rFonts w:eastAsia="Cambria" w:cs="Arial"/>
              </w:rPr>
              <w:t>SOE Scoping Study</w:t>
            </w:r>
            <w:r w:rsidR="00215CB6">
              <w:rPr>
                <w:rFonts w:eastAsia="Cambria" w:cs="Arial"/>
              </w:rPr>
              <w:t xml:space="preserve"> addresses </w:t>
            </w:r>
            <w:r w:rsidR="00EF33E8">
              <w:rPr>
                <w:rFonts w:eastAsia="Cambria" w:cs="Arial"/>
              </w:rPr>
              <w:t xml:space="preserve">issues around addressing </w:t>
            </w:r>
            <w:r w:rsidR="00215CB6">
              <w:rPr>
                <w:rFonts w:eastAsia="Cambria" w:cs="Arial"/>
              </w:rPr>
              <w:t xml:space="preserve">requirements </w:t>
            </w:r>
            <w:r w:rsidR="00A647F5">
              <w:rPr>
                <w:rFonts w:eastAsia="Cambria" w:cs="Arial"/>
              </w:rPr>
              <w:t>2.1 legal framework, 2.6 state participation, 4.2 sale of state’s share and 4.5 transactions relating to SOEs and quasi-fiscal payments</w:t>
            </w:r>
          </w:p>
          <w:p w14:paraId="3390DC8B" w14:textId="77777777" w:rsidR="00360EE6" w:rsidRPr="00360EE6" w:rsidRDefault="00DA4D66" w:rsidP="00360EE6">
            <w:pPr>
              <w:rPr>
                <w:rFonts w:eastAsia="Cambria" w:cs="Arial"/>
              </w:rPr>
            </w:pPr>
            <w:hyperlink r:id="rId128" w:history="1">
              <w:r w:rsidR="00360EE6" w:rsidRPr="00360EE6">
                <w:rPr>
                  <w:rFonts w:eastAsia="Cambria" w:cs="Arial"/>
                  <w:color w:val="0000FF"/>
                  <w:u w:val="single"/>
                </w:rPr>
                <w:t>SOE SCOPING STUDY (pngeiti.org.pg)</w:t>
              </w:r>
            </w:hyperlink>
          </w:p>
          <w:p w14:paraId="1DBBF728" w14:textId="5F23F47F" w:rsidR="0038489E" w:rsidRDefault="0038489E" w:rsidP="00D87B56">
            <w:pPr>
              <w:numPr>
                <w:ilvl w:val="0"/>
                <w:numId w:val="8"/>
              </w:numPr>
              <w:rPr>
                <w:rFonts w:eastAsia="Cambria" w:cs="Arial"/>
              </w:rPr>
            </w:pPr>
            <w:r>
              <w:rPr>
                <w:rFonts w:eastAsia="Cambria" w:cs="Arial"/>
              </w:rPr>
              <w:t>Contract Transparency Study</w:t>
            </w:r>
            <w:r w:rsidR="00A647F5">
              <w:rPr>
                <w:rFonts w:eastAsia="Cambria" w:cs="Arial"/>
              </w:rPr>
              <w:t xml:space="preserve"> </w:t>
            </w:r>
            <w:r w:rsidR="00FD4E23">
              <w:rPr>
                <w:rFonts w:eastAsia="Cambria" w:cs="Arial"/>
              </w:rPr>
              <w:t xml:space="preserve">addresses issues around addressing requirement </w:t>
            </w:r>
          </w:p>
          <w:p w14:paraId="6271C170" w14:textId="7E66B5AF" w:rsidR="0038489E" w:rsidRDefault="00DA4D66" w:rsidP="00364658">
            <w:pPr>
              <w:rPr>
                <w:rFonts w:eastAsia="Cambria" w:cs="Arial"/>
              </w:rPr>
            </w:pPr>
            <w:hyperlink r:id="rId129" w:history="1">
              <w:r w:rsidR="004D25E0" w:rsidRPr="004D25E0">
                <w:rPr>
                  <w:rStyle w:val="Hyperlink"/>
                  <w:rFonts w:eastAsia="Cambria" w:cs="Arial"/>
                </w:rPr>
                <w:t>http://www.pngeiti.org.pg/wp-content/uploads/2022/02/PNGEITI-Contract-Transparency-Report-Final-Copy.pdf</w:t>
              </w:r>
            </w:hyperlink>
          </w:p>
          <w:p w14:paraId="57698847" w14:textId="0771399D" w:rsidR="00360EE6" w:rsidRPr="00360EE6" w:rsidRDefault="00360EE6" w:rsidP="00D87B56">
            <w:pPr>
              <w:numPr>
                <w:ilvl w:val="0"/>
                <w:numId w:val="8"/>
              </w:numPr>
              <w:rPr>
                <w:rFonts w:eastAsia="Cambria" w:cs="Arial"/>
              </w:rPr>
            </w:pPr>
            <w:r w:rsidRPr="00360EE6">
              <w:rPr>
                <w:rFonts w:eastAsia="Cambria" w:cs="Arial"/>
              </w:rPr>
              <w:t>The Progress of OGP in Papua New Guinea</w:t>
            </w:r>
          </w:p>
          <w:p w14:paraId="069DE616" w14:textId="3F00AFC0" w:rsidR="00360EE6" w:rsidRDefault="00DA4D66" w:rsidP="00360EE6">
            <w:pPr>
              <w:rPr>
                <w:color w:val="0000FF"/>
                <w:u w:val="single"/>
              </w:rPr>
            </w:pPr>
            <w:hyperlink r:id="rId130" w:history="1">
              <w:r w:rsidR="00360EE6" w:rsidRPr="00360EE6">
                <w:rPr>
                  <w:rFonts w:eastAsia="Cambria" w:cs="Arial"/>
                  <w:color w:val="0000FF"/>
                  <w:u w:val="single"/>
                </w:rPr>
                <w:t>The Progress of OGP in Papua New Guinea (opengovpartnership.org)</w:t>
              </w:r>
            </w:hyperlink>
          </w:p>
          <w:p w14:paraId="18631F56" w14:textId="13594B2B" w:rsidR="000737B3" w:rsidRPr="00360EE6" w:rsidRDefault="00DA4D66" w:rsidP="00360EE6">
            <w:pPr>
              <w:rPr>
                <w:rFonts w:eastAsia="Cambria" w:cs="Arial"/>
                <w:color w:val="0000FF"/>
                <w:u w:val="single"/>
              </w:rPr>
            </w:pPr>
            <w:hyperlink r:id="rId131" w:history="1">
              <w:r w:rsidR="000737B3" w:rsidRPr="00AA37EA">
                <w:rPr>
                  <w:rStyle w:val="Hyperlink"/>
                </w:rPr>
                <w:t>https://www.cimcpng.net/index.php/committees/governance-service-delivery-sectoral-committee/gsdsc-publications</w:t>
              </w:r>
            </w:hyperlink>
            <w:r w:rsidR="000737B3">
              <w:rPr>
                <w:rFonts w:eastAsia="Cambria" w:cs="Arial"/>
                <w:color w:val="0000FF"/>
                <w:u w:val="single"/>
              </w:rPr>
              <w:t xml:space="preserve"> </w:t>
            </w:r>
          </w:p>
          <w:p w14:paraId="1FB942B6" w14:textId="3734E905" w:rsidR="00B654A1" w:rsidRPr="00364658" w:rsidRDefault="00B654A1" w:rsidP="00364658"/>
        </w:tc>
      </w:tr>
    </w:tbl>
    <w:p w14:paraId="57153A20" w14:textId="77777777" w:rsidR="00B108FA" w:rsidRPr="002A201C" w:rsidRDefault="00B108FA" w:rsidP="00B108FA"/>
    <w:p w14:paraId="6463CF4A" w14:textId="77777777" w:rsidR="00B108FA" w:rsidRPr="002A201C" w:rsidRDefault="00B108FA" w:rsidP="00B108FA">
      <w:pPr>
        <w:rPr>
          <w:b/>
          <w:bCs/>
        </w:rPr>
      </w:pPr>
      <w:r w:rsidRPr="002A201C">
        <w:rPr>
          <w:b/>
          <w:bCs/>
        </w:rPr>
        <w:t>2. Name and position of senior individual leading implementation.</w:t>
      </w:r>
    </w:p>
    <w:tbl>
      <w:tblPr>
        <w:tblStyle w:val="TableGrid"/>
        <w:tblW w:w="0" w:type="auto"/>
        <w:tblLook w:val="04A0" w:firstRow="1" w:lastRow="0" w:firstColumn="1" w:lastColumn="0" w:noHBand="0" w:noVBand="1"/>
      </w:tblPr>
      <w:tblGrid>
        <w:gridCol w:w="9061"/>
      </w:tblGrid>
      <w:tr w:rsidR="00B108FA" w:rsidRPr="002A201C" w14:paraId="61570E29" w14:textId="77777777" w:rsidTr="00CB68C1">
        <w:tc>
          <w:tcPr>
            <w:tcW w:w="9062" w:type="dxa"/>
          </w:tcPr>
          <w:p w14:paraId="61E38BED" w14:textId="4C03C056" w:rsidR="00B108FA" w:rsidRDefault="00237F55" w:rsidP="004211EA">
            <w:r>
              <w:t>Hon. Ian Ling-Stuckey,</w:t>
            </w:r>
            <w:r w:rsidR="006B3E80">
              <w:t xml:space="preserve"> CMG,</w:t>
            </w:r>
            <w:r>
              <w:t xml:space="preserve"> </w:t>
            </w:r>
            <w:r w:rsidR="00290E8A">
              <w:t xml:space="preserve">MP, </w:t>
            </w:r>
            <w:r w:rsidR="00AC3F1E">
              <w:t xml:space="preserve">Minister for </w:t>
            </w:r>
            <w:r w:rsidR="00290E8A">
              <w:t>Treasurer</w:t>
            </w:r>
            <w:r w:rsidR="0051656A">
              <w:t xml:space="preserve"> &amp;</w:t>
            </w:r>
            <w:r w:rsidR="00290E8A">
              <w:t xml:space="preserve"> Chairman of </w:t>
            </w:r>
            <w:r w:rsidR="006F5365">
              <w:t>PNGEITI</w:t>
            </w:r>
            <w:r w:rsidR="0051656A">
              <w:t xml:space="preserve"> MSG</w:t>
            </w:r>
          </w:p>
          <w:p w14:paraId="42B97F57" w14:textId="323978FF" w:rsidR="00A40D20" w:rsidRPr="002A201C" w:rsidRDefault="00A40D20" w:rsidP="004211EA"/>
        </w:tc>
      </w:tr>
    </w:tbl>
    <w:p w14:paraId="6A4D611E" w14:textId="77777777" w:rsidR="00B108FA" w:rsidRPr="002A201C" w:rsidRDefault="00B108FA" w:rsidP="00B108FA">
      <w:pPr>
        <w:rPr>
          <w:b/>
          <w:bCs/>
        </w:rPr>
      </w:pPr>
      <w:r w:rsidRPr="002A201C">
        <w:rPr>
          <w:b/>
          <w:bCs/>
        </w:rPr>
        <w:lastRenderedPageBreak/>
        <w:t xml:space="preserve">3. Describe the process for nominating government MSG members, including whether consideration was given to ensuring the seniority and diversity of representation. </w:t>
      </w:r>
    </w:p>
    <w:tbl>
      <w:tblPr>
        <w:tblStyle w:val="TableGrid"/>
        <w:tblW w:w="0" w:type="auto"/>
        <w:tblLook w:val="04A0" w:firstRow="1" w:lastRow="0" w:firstColumn="1" w:lastColumn="0" w:noHBand="0" w:noVBand="1"/>
      </w:tblPr>
      <w:tblGrid>
        <w:gridCol w:w="4531"/>
        <w:gridCol w:w="4530"/>
      </w:tblGrid>
      <w:tr w:rsidR="00B108FA" w:rsidRPr="002A201C" w14:paraId="58498FE8" w14:textId="77777777" w:rsidTr="419F641C">
        <w:tc>
          <w:tcPr>
            <w:tcW w:w="4531" w:type="dxa"/>
            <w:shd w:val="clear" w:color="auto" w:fill="E7E6E6" w:themeFill="background2"/>
          </w:tcPr>
          <w:p w14:paraId="3593B0B6" w14:textId="77777777" w:rsidR="00B108FA" w:rsidRPr="002A201C" w:rsidRDefault="00B108FA" w:rsidP="00CB68C1">
            <w:r w:rsidRPr="002A201C">
              <w:t>Agreed procedure for selecting government MSG members</w:t>
            </w:r>
          </w:p>
        </w:tc>
        <w:tc>
          <w:tcPr>
            <w:tcW w:w="4531" w:type="dxa"/>
            <w:shd w:val="clear" w:color="auto" w:fill="E7E6E6" w:themeFill="background2"/>
          </w:tcPr>
          <w:p w14:paraId="7DEF16C5" w14:textId="77777777" w:rsidR="00B108FA" w:rsidRPr="002A201C" w:rsidRDefault="00B108FA" w:rsidP="00CB68C1">
            <w:r w:rsidRPr="002A201C">
              <w:t>Practice in the period under review</w:t>
            </w:r>
          </w:p>
        </w:tc>
      </w:tr>
      <w:tr w:rsidR="00B108FA" w:rsidRPr="002A201C" w14:paraId="22F1D26A" w14:textId="77777777" w:rsidTr="419F641C">
        <w:tc>
          <w:tcPr>
            <w:tcW w:w="4531" w:type="dxa"/>
          </w:tcPr>
          <w:p w14:paraId="59912BDF" w14:textId="28B2211A" w:rsidR="00B108FA" w:rsidRDefault="00AD3634" w:rsidP="00CB68C1">
            <w:r>
              <w:t>2013 MoU, Clause 7- Organisation of the PNG MSG</w:t>
            </w:r>
            <w:r w:rsidR="00FD39D3">
              <w:t xml:space="preserve"> </w:t>
            </w:r>
            <w:r>
              <w:t>states that MSG will comprise the agreed representation of members from GoPNG, CSO and EI</w:t>
            </w:r>
            <w:r w:rsidR="00FD39D3">
              <w:t xml:space="preserve"> </w:t>
            </w:r>
            <w:r w:rsidR="00930680">
              <w:t xml:space="preserve">which comprises 7 members from GoPNG, 7 members from CSO and 7 members from EI with a minimum of 2 alternatives. </w:t>
            </w:r>
          </w:p>
          <w:p w14:paraId="6B84528E" w14:textId="5A76C1B5" w:rsidR="00FC5D0E" w:rsidRDefault="00DA4D66" w:rsidP="00CB68C1">
            <w:pPr>
              <w:rPr>
                <w:rStyle w:val="Hyperlink"/>
              </w:rPr>
            </w:pPr>
            <w:hyperlink r:id="rId132" w:history="1">
              <w:r w:rsidR="00FC5D0E" w:rsidRPr="00BE094F">
                <w:rPr>
                  <w:rStyle w:val="Hyperlink"/>
                </w:rPr>
                <w:t>http://www.pngeiti.gov.pg/wp-content/2018/04/2013-MSG-Mou.pdf</w:t>
              </w:r>
            </w:hyperlink>
          </w:p>
          <w:p w14:paraId="412805F1" w14:textId="74FE7651" w:rsidR="00D4128A" w:rsidRPr="00226DD9" w:rsidRDefault="00D4128A" w:rsidP="00CB68C1">
            <w:pPr>
              <w:rPr>
                <w:rStyle w:val="Hyperlink"/>
                <w:color w:val="auto"/>
                <w:u w:val="none"/>
              </w:rPr>
            </w:pPr>
            <w:r w:rsidRPr="00226DD9">
              <w:rPr>
                <w:rStyle w:val="Hyperlink"/>
                <w:color w:val="auto"/>
                <w:u w:val="none"/>
              </w:rPr>
              <w:t>The Draft 2017 MoU also outlines the nomination process and can be accessed via link:</w:t>
            </w:r>
          </w:p>
          <w:p w14:paraId="610E04B3" w14:textId="7A713E76" w:rsidR="00D4128A" w:rsidRDefault="00DA4D66" w:rsidP="00CB68C1">
            <w:pPr>
              <w:rPr>
                <w:rStyle w:val="Hyperlink"/>
              </w:rPr>
            </w:pPr>
            <w:hyperlink r:id="rId133" w:history="1">
              <w:r w:rsidR="00D4128A" w:rsidRPr="00D4128A">
                <w:rPr>
                  <w:rStyle w:val="Hyperlink"/>
                </w:rPr>
                <w:t>http://www.pngeiti.org.pg/wp-content/uploads/2018/04/2017-Final-PNGEITI-MSG-MoU-1.pdf</w:t>
              </w:r>
            </w:hyperlink>
          </w:p>
          <w:p w14:paraId="1922995D" w14:textId="5B72225D" w:rsidR="00FC4621" w:rsidRPr="002A201C" w:rsidRDefault="00FC4621" w:rsidP="00884618"/>
        </w:tc>
        <w:tc>
          <w:tcPr>
            <w:tcW w:w="4531" w:type="dxa"/>
          </w:tcPr>
          <w:p w14:paraId="4D3A4A7E" w14:textId="062200D0" w:rsidR="00902AD0" w:rsidRDefault="00381091" w:rsidP="00FD4627">
            <w:r>
              <w:t>The National Secretariat writes</w:t>
            </w:r>
            <w:r w:rsidR="00506374">
              <w:t xml:space="preserve"> </w:t>
            </w:r>
            <w:r w:rsidR="00ED0268">
              <w:t>to invite</w:t>
            </w:r>
            <w:r w:rsidR="00506374">
              <w:t xml:space="preserve"> government </w:t>
            </w:r>
            <w:r>
              <w:t>representatives</w:t>
            </w:r>
            <w:r w:rsidR="00506374">
              <w:t xml:space="preserve"> to be MSG members. </w:t>
            </w:r>
            <w:r w:rsidR="000B3882">
              <w:t xml:space="preserve">The letters are addressed to the departmental heads requesting their membership. </w:t>
            </w:r>
          </w:p>
          <w:p w14:paraId="570005E2" w14:textId="59FD668F" w:rsidR="00A80ED7" w:rsidRPr="00474DA9" w:rsidRDefault="00A80ED7" w:rsidP="419F641C">
            <w:pPr>
              <w:rPr>
                <w:rStyle w:val="Hyperlink"/>
                <w:strike/>
              </w:rPr>
            </w:pPr>
          </w:p>
          <w:p w14:paraId="026CCC9A" w14:textId="74F7A8E4" w:rsidR="00B108FA" w:rsidRPr="002A201C" w:rsidRDefault="00226DD9" w:rsidP="00474DA9">
            <w:pPr>
              <w:pStyle w:val="ListParagraph"/>
              <w:ind w:left="0"/>
            </w:pPr>
            <w:r>
              <w:t>There are no deviations in practice</w:t>
            </w:r>
            <w:r w:rsidR="00343FED">
              <w:t xml:space="preserve">. </w:t>
            </w:r>
            <w:r w:rsidR="00021653">
              <w:t xml:space="preserve"> </w:t>
            </w:r>
          </w:p>
        </w:tc>
      </w:tr>
    </w:tbl>
    <w:p w14:paraId="175E66FB" w14:textId="77777777" w:rsidR="00B108FA" w:rsidRPr="002A201C" w:rsidRDefault="00B108FA" w:rsidP="00B108FA">
      <w:pPr>
        <w:rPr>
          <w:b/>
          <w:bCs/>
        </w:rPr>
      </w:pPr>
      <w:r w:rsidRPr="002A201C">
        <w:rPr>
          <w:b/>
          <w:bCs/>
        </w:rPr>
        <w:t>4. If any MSG representatives changed during the MSG’s term, please describe the process followed for replacing them.</w:t>
      </w:r>
    </w:p>
    <w:tbl>
      <w:tblPr>
        <w:tblStyle w:val="TableGrid"/>
        <w:tblW w:w="0" w:type="auto"/>
        <w:tblLook w:val="04A0" w:firstRow="1" w:lastRow="0" w:firstColumn="1" w:lastColumn="0" w:noHBand="0" w:noVBand="1"/>
      </w:tblPr>
      <w:tblGrid>
        <w:gridCol w:w="4531"/>
        <w:gridCol w:w="4530"/>
      </w:tblGrid>
      <w:tr w:rsidR="00B108FA" w:rsidRPr="002A201C" w14:paraId="24D1E104" w14:textId="77777777" w:rsidTr="515661E3">
        <w:tc>
          <w:tcPr>
            <w:tcW w:w="4531" w:type="dxa"/>
            <w:shd w:val="clear" w:color="auto" w:fill="E7E6E6" w:themeFill="background2"/>
          </w:tcPr>
          <w:p w14:paraId="1BA1718B" w14:textId="77777777" w:rsidR="00B108FA" w:rsidRPr="002A201C" w:rsidRDefault="00B108FA" w:rsidP="00CB68C1">
            <w:r w:rsidRPr="002A201C">
              <w:t>Agreed procedure for replacing government MSG members</w:t>
            </w:r>
          </w:p>
        </w:tc>
        <w:tc>
          <w:tcPr>
            <w:tcW w:w="4531" w:type="dxa"/>
            <w:shd w:val="clear" w:color="auto" w:fill="E7E6E6" w:themeFill="background2"/>
          </w:tcPr>
          <w:p w14:paraId="1B8DAA7B" w14:textId="77777777" w:rsidR="00B108FA" w:rsidRPr="002A201C" w:rsidRDefault="00B108FA" w:rsidP="00CB68C1">
            <w:r w:rsidRPr="002A201C">
              <w:t>Practice in the period under review</w:t>
            </w:r>
          </w:p>
        </w:tc>
      </w:tr>
      <w:tr w:rsidR="00B108FA" w:rsidRPr="002A201C" w14:paraId="519BF9B5" w14:textId="77777777" w:rsidTr="515661E3">
        <w:tc>
          <w:tcPr>
            <w:tcW w:w="4531" w:type="dxa"/>
          </w:tcPr>
          <w:p w14:paraId="2D3AC6B2" w14:textId="77777777" w:rsidR="00C62D6A" w:rsidRDefault="00657503" w:rsidP="00CB68C1">
            <w:r>
              <w:t xml:space="preserve">Per MoU 2013 </w:t>
            </w:r>
            <w:r w:rsidR="00C62D6A">
              <w:t xml:space="preserve">“Government will select its members from its State Working Group through appropriate internal processes and direct engagement with participating ministries, agencies and departments as required” (page 4). </w:t>
            </w:r>
          </w:p>
          <w:p w14:paraId="0B0270AA" w14:textId="5C7A1690" w:rsidR="00A03E4E" w:rsidRDefault="00A03E4E" w:rsidP="00CB68C1">
            <w:r>
              <w:t>The MOU also states that “each representative sector shall have the right to independently select and replace its members on the PNG MSG” (page</w:t>
            </w:r>
            <w:r w:rsidR="009359C4">
              <w:t xml:space="preserve"> 5). </w:t>
            </w:r>
          </w:p>
          <w:p w14:paraId="3C8CE479" w14:textId="01FDE297" w:rsidR="00C62D6A" w:rsidRDefault="00DA4D66" w:rsidP="00CB68C1">
            <w:hyperlink r:id="rId134" w:history="1">
              <w:r w:rsidR="00C62D6A" w:rsidRPr="000E6C4E">
                <w:rPr>
                  <w:rStyle w:val="Hyperlink"/>
                </w:rPr>
                <w:t>http://www.pngeiti.gov.pg/wp-content/2018/04/2013-MSG-Mou.pdf</w:t>
              </w:r>
            </w:hyperlink>
          </w:p>
          <w:p w14:paraId="5A37004C" w14:textId="77777777" w:rsidR="00347AD5" w:rsidRDefault="00347AD5" w:rsidP="00CB68C1"/>
          <w:p w14:paraId="4B050CBF" w14:textId="77777777" w:rsidR="00D543BC" w:rsidRDefault="00D543BC" w:rsidP="00D543BC">
            <w:r>
              <w:t>The draft MSG MOU of 2017 that was drafted to formalize this practice but was not signed by all members. This draft MOU describes the process of nominating constituent members to the PNGEITI MSG.</w:t>
            </w:r>
          </w:p>
          <w:p w14:paraId="7D5CC89C" w14:textId="004884A6" w:rsidR="00347AD5" w:rsidRDefault="00DA4D66" w:rsidP="00CB68C1">
            <w:hyperlink r:id="rId135" w:history="1">
              <w:r w:rsidR="00D543BC" w:rsidRPr="00D543BC">
                <w:rPr>
                  <w:rStyle w:val="Hyperlink"/>
                </w:rPr>
                <w:t>http://www.pngeiti.org.pg/wp-content/uploads/2018/04/2017-Final-PNGEITI-MSG-MoU-1.pdf</w:t>
              </w:r>
            </w:hyperlink>
          </w:p>
          <w:p w14:paraId="22B21000" w14:textId="1E83ACE7" w:rsidR="00B108FA" w:rsidRPr="002A201C" w:rsidRDefault="00657503" w:rsidP="00CB68C1">
            <w:r>
              <w:t xml:space="preserve"> </w:t>
            </w:r>
          </w:p>
        </w:tc>
        <w:tc>
          <w:tcPr>
            <w:tcW w:w="4531" w:type="dxa"/>
          </w:tcPr>
          <w:p w14:paraId="2257EDD3" w14:textId="77777777" w:rsidR="007B5414" w:rsidRDefault="054DBCB3" w:rsidP="007B5414">
            <w:r>
              <w:lastRenderedPageBreak/>
              <w:t xml:space="preserve">During </w:t>
            </w:r>
            <w:r w:rsidR="000B3882">
              <w:t xml:space="preserve">the </w:t>
            </w:r>
            <w:r>
              <w:t>period</w:t>
            </w:r>
            <w:r w:rsidR="000B3882">
              <w:t xml:space="preserve"> under review</w:t>
            </w:r>
            <w:r>
              <w:t xml:space="preserve">, </w:t>
            </w:r>
            <w:r w:rsidR="009B6253">
              <w:t>there were some members from the government that were either replaced through internal movement or resignation.</w:t>
            </w:r>
            <w:r w:rsidR="007B5414">
              <w:t xml:space="preserve"> </w:t>
            </w:r>
            <w:r w:rsidR="007B5414" w:rsidRPr="007C458C">
              <w:t xml:space="preserve">This is addressed at </w:t>
            </w:r>
            <w:proofErr w:type="spellStart"/>
            <w:r w:rsidR="007B5414" w:rsidRPr="007C458C">
              <w:t>constitutency</w:t>
            </w:r>
            <w:proofErr w:type="spellEnd"/>
            <w:r w:rsidR="007B5414" w:rsidRPr="007C458C">
              <w:t xml:space="preserve"> level as stated in the MoU. </w:t>
            </w:r>
          </w:p>
          <w:p w14:paraId="7660B249" w14:textId="76A490E7" w:rsidR="007B5414" w:rsidRPr="002A201C" w:rsidRDefault="007B5414" w:rsidP="007B5414">
            <w:r w:rsidRPr="007C458C">
              <w:t xml:space="preserve">There is no process or documentation taken up by the MSG. As and when there is a new appointment or reshuffle, replacement internally (departments, organisations etc.) </w:t>
            </w:r>
            <w:r w:rsidRPr="007C458C">
              <w:lastRenderedPageBreak/>
              <w:t xml:space="preserve">then the replacement is </w:t>
            </w:r>
            <w:proofErr w:type="gramStart"/>
            <w:r w:rsidRPr="007C458C">
              <w:t>effected</w:t>
            </w:r>
            <w:proofErr w:type="gramEnd"/>
            <w:r w:rsidRPr="007C458C">
              <w:t xml:space="preserve"> – as per internal procedures</w:t>
            </w:r>
            <w:r>
              <w:t>.</w:t>
            </w:r>
          </w:p>
          <w:p w14:paraId="447536F1" w14:textId="224B6D87" w:rsidR="000B2C1C" w:rsidRDefault="009D3423" w:rsidP="0063282A">
            <w:r>
              <w:t xml:space="preserve">For Minister responsible for EITI, who is also the Chair, the changes occurred due to </w:t>
            </w:r>
            <w:r w:rsidR="6B42B059">
              <w:t>cabinet reshuffle</w:t>
            </w:r>
            <w:r w:rsidR="00C910D5">
              <w:t xml:space="preserve"> </w:t>
            </w:r>
            <w:r>
              <w:t xml:space="preserve">and change in government (2018). </w:t>
            </w:r>
          </w:p>
          <w:p w14:paraId="77CC8FE2" w14:textId="77777777" w:rsidR="00B108FA" w:rsidRPr="002A201C" w:rsidRDefault="00B108FA" w:rsidP="00CB68C1"/>
          <w:p w14:paraId="7DB8BDAB" w14:textId="77777777" w:rsidR="00B108FA" w:rsidRPr="002A201C" w:rsidRDefault="00B108FA" w:rsidP="00CB68C1"/>
          <w:p w14:paraId="335150F8" w14:textId="77777777" w:rsidR="00B108FA" w:rsidRPr="002A201C" w:rsidRDefault="00B108FA" w:rsidP="00CB68C1"/>
        </w:tc>
      </w:tr>
    </w:tbl>
    <w:p w14:paraId="5A3F4AAB" w14:textId="77777777" w:rsidR="00B108FA" w:rsidRPr="002A201C" w:rsidRDefault="00B108FA" w:rsidP="00B108FA"/>
    <w:p w14:paraId="49207416" w14:textId="77777777" w:rsidR="00B108FA" w:rsidRPr="002A201C" w:rsidRDefault="00B108FA" w:rsidP="00B108FA">
      <w:pPr>
        <w:rPr>
          <w:b/>
          <w:bCs/>
        </w:rPr>
      </w:pPr>
      <w:r w:rsidRPr="002A201C">
        <w:rPr>
          <w:b/>
          <w:bCs/>
        </w:rPr>
        <w:t>5. Government resources directed to EITI implementation in the period under review, such as staff and funding for work plan activities.</w:t>
      </w:r>
    </w:p>
    <w:tbl>
      <w:tblPr>
        <w:tblStyle w:val="TableGrid"/>
        <w:tblW w:w="0" w:type="auto"/>
        <w:tblLook w:val="04A0" w:firstRow="1" w:lastRow="0" w:firstColumn="1" w:lastColumn="0" w:noHBand="0" w:noVBand="1"/>
      </w:tblPr>
      <w:tblGrid>
        <w:gridCol w:w="9061"/>
      </w:tblGrid>
      <w:tr w:rsidR="00B108FA" w:rsidRPr="002A201C" w14:paraId="49F45183" w14:textId="77777777" w:rsidTr="00CB68C1">
        <w:tc>
          <w:tcPr>
            <w:tcW w:w="9062" w:type="dxa"/>
          </w:tcPr>
          <w:p w14:paraId="7D125465" w14:textId="276F8019" w:rsidR="00B108FA" w:rsidRDefault="00C62D6A" w:rsidP="00CB68C1">
            <w:r>
              <w:t xml:space="preserve">Government supports implementation of EITI through budgetary funding </w:t>
            </w:r>
            <w:r w:rsidR="007250F1">
              <w:t>of the National Secretariat to facilitate EITI implementation</w:t>
            </w:r>
            <w:r w:rsidR="00241B32">
              <w:t>.</w:t>
            </w:r>
            <w:r w:rsidR="00220306">
              <w:t xml:space="preserve"> The </w:t>
            </w:r>
            <w:r w:rsidR="001F7A55">
              <w:t>financial performance for years 2017 to</w:t>
            </w:r>
            <w:r w:rsidR="00220306">
              <w:t xml:space="preserve"> 202</w:t>
            </w:r>
            <w:r w:rsidR="001F7A55">
              <w:t>1</w:t>
            </w:r>
            <w:r w:rsidR="00220306">
              <w:t xml:space="preserve"> </w:t>
            </w:r>
            <w:r w:rsidR="001F7A55">
              <w:t xml:space="preserve">can be accessed via the links as highlighted in the table below. </w:t>
            </w:r>
          </w:p>
          <w:p w14:paraId="496AE39E" w14:textId="316E0A34" w:rsidR="001F7A55" w:rsidRDefault="001F7A55" w:rsidP="00CB68C1">
            <w:r>
              <w:t xml:space="preserve">Details of </w:t>
            </w:r>
            <w:r w:rsidR="00F82998">
              <w:t xml:space="preserve">annual planned </w:t>
            </w:r>
            <w:r>
              <w:t>budget</w:t>
            </w:r>
            <w:r w:rsidR="00F82998">
              <w:t>s</w:t>
            </w:r>
            <w:r>
              <w:t xml:space="preserve"> </w:t>
            </w:r>
            <w:r w:rsidR="00F82998">
              <w:t xml:space="preserve">can also be accessed via PNGEITI Annual Work Plans on the following link: </w:t>
            </w:r>
            <w:hyperlink r:id="rId136" w:history="1">
              <w:r w:rsidR="00EF70D2" w:rsidRPr="00EF70D2">
                <w:rPr>
                  <w:rStyle w:val="Hyperlink"/>
                </w:rPr>
                <w:t>http://www.pngeiti.org.pg/2020-validation/</w:t>
              </w:r>
            </w:hyperlink>
          </w:p>
          <w:tbl>
            <w:tblPr>
              <w:tblStyle w:val="TableGrid"/>
              <w:tblW w:w="0" w:type="auto"/>
              <w:tblLook w:val="04A0" w:firstRow="1" w:lastRow="0" w:firstColumn="1" w:lastColumn="0" w:noHBand="0" w:noVBand="1"/>
            </w:tblPr>
            <w:tblGrid>
              <w:gridCol w:w="733"/>
              <w:gridCol w:w="1230"/>
              <w:gridCol w:w="1628"/>
              <w:gridCol w:w="3636"/>
            </w:tblGrid>
            <w:tr w:rsidR="002F725D" w:rsidRPr="001620AF" w14:paraId="7CE77A35" w14:textId="31C236C7" w:rsidTr="00474DA9">
              <w:trPr>
                <w:trHeight w:val="804"/>
              </w:trPr>
              <w:tc>
                <w:tcPr>
                  <w:tcW w:w="733" w:type="dxa"/>
                </w:tcPr>
                <w:p w14:paraId="53158DA3" w14:textId="52FB932C" w:rsidR="002F725D" w:rsidRPr="001620AF" w:rsidRDefault="002F725D" w:rsidP="00E51AEB">
                  <w:r>
                    <w:t>Year</w:t>
                  </w:r>
                </w:p>
              </w:tc>
              <w:tc>
                <w:tcPr>
                  <w:tcW w:w="1230" w:type="dxa"/>
                </w:tcPr>
                <w:p w14:paraId="1A3E1900" w14:textId="395BD385" w:rsidR="002F725D" w:rsidRPr="001620AF" w:rsidRDefault="002F725D" w:rsidP="00E51AEB">
                  <w:r>
                    <w:t>Budget allocation (PGK)</w:t>
                  </w:r>
                </w:p>
              </w:tc>
              <w:tc>
                <w:tcPr>
                  <w:tcW w:w="1628" w:type="dxa"/>
                </w:tcPr>
                <w:p w14:paraId="2FB246F7" w14:textId="33F9C847" w:rsidR="002F725D" w:rsidRPr="001620AF" w:rsidRDefault="002F725D" w:rsidP="00E51AEB">
                  <w:r>
                    <w:t>Annual Plan Budget (PGK)</w:t>
                  </w:r>
                </w:p>
              </w:tc>
              <w:tc>
                <w:tcPr>
                  <w:tcW w:w="1628" w:type="dxa"/>
                </w:tcPr>
                <w:p w14:paraId="655949C5" w14:textId="258331BF" w:rsidR="002F725D" w:rsidRPr="001620AF" w:rsidRDefault="002F725D" w:rsidP="00E51AEB">
                  <w:r>
                    <w:t>Actual Expenditure (PGK)</w:t>
                  </w:r>
                </w:p>
              </w:tc>
            </w:tr>
            <w:tr w:rsidR="002F725D" w:rsidRPr="001620AF" w14:paraId="3DC585EE" w14:textId="71ECD1F9" w:rsidTr="00474DA9">
              <w:tc>
                <w:tcPr>
                  <w:tcW w:w="733" w:type="dxa"/>
                </w:tcPr>
                <w:p w14:paraId="41C07597" w14:textId="1F631150" w:rsidR="002F725D" w:rsidRDefault="002F725D" w:rsidP="00E51AEB">
                  <w:r>
                    <w:t>2022</w:t>
                  </w:r>
                </w:p>
              </w:tc>
              <w:tc>
                <w:tcPr>
                  <w:tcW w:w="1230" w:type="dxa"/>
                </w:tcPr>
                <w:p w14:paraId="0F6C049D" w14:textId="3684B31B" w:rsidR="002F725D" w:rsidRPr="001620AF" w:rsidRDefault="002F725D" w:rsidP="00E51AEB">
                  <w:r>
                    <w:t>3,000,000</w:t>
                  </w:r>
                </w:p>
              </w:tc>
              <w:tc>
                <w:tcPr>
                  <w:tcW w:w="1628" w:type="dxa"/>
                </w:tcPr>
                <w:p w14:paraId="3DF9BDF2" w14:textId="6B0901D7" w:rsidR="002F725D" w:rsidRPr="001620AF" w:rsidRDefault="002F725D" w:rsidP="00E51AEB">
                  <w:r>
                    <w:t>4,499.300</w:t>
                  </w:r>
                </w:p>
              </w:tc>
              <w:tc>
                <w:tcPr>
                  <w:tcW w:w="1628" w:type="dxa"/>
                </w:tcPr>
                <w:p w14:paraId="30F8CE9F" w14:textId="7E600A8A" w:rsidR="002F725D" w:rsidRPr="001620AF" w:rsidRDefault="002F725D" w:rsidP="00E51AEB">
                  <w:r>
                    <w:t>Not applicable</w:t>
                  </w:r>
                </w:p>
              </w:tc>
            </w:tr>
            <w:tr w:rsidR="002F725D" w:rsidRPr="001620AF" w14:paraId="08202A66" w14:textId="3AB89A10" w:rsidTr="00474DA9">
              <w:tc>
                <w:tcPr>
                  <w:tcW w:w="733" w:type="dxa"/>
                </w:tcPr>
                <w:p w14:paraId="574834D8" w14:textId="1B7EB86E" w:rsidR="002F725D" w:rsidRPr="001620AF" w:rsidRDefault="002F725D" w:rsidP="00E51AEB">
                  <w:r>
                    <w:t>2021</w:t>
                  </w:r>
                </w:p>
              </w:tc>
              <w:tc>
                <w:tcPr>
                  <w:tcW w:w="1230" w:type="dxa"/>
                </w:tcPr>
                <w:p w14:paraId="419791AC" w14:textId="3511EAF7" w:rsidR="002F725D" w:rsidRPr="001620AF" w:rsidRDefault="002F725D" w:rsidP="00E51AEB">
                  <w:r>
                    <w:t>3,000.000</w:t>
                  </w:r>
                </w:p>
              </w:tc>
              <w:tc>
                <w:tcPr>
                  <w:tcW w:w="1628" w:type="dxa"/>
                </w:tcPr>
                <w:p w14:paraId="6A2BDD69" w14:textId="6665AB6B" w:rsidR="002F725D" w:rsidRPr="001620AF" w:rsidRDefault="002F725D" w:rsidP="00E51AEB">
                  <w:r>
                    <w:t>4,499,300</w:t>
                  </w:r>
                </w:p>
              </w:tc>
              <w:tc>
                <w:tcPr>
                  <w:tcW w:w="1628" w:type="dxa"/>
                </w:tcPr>
                <w:p w14:paraId="04EF31DA" w14:textId="77777777" w:rsidR="002F725D" w:rsidRDefault="002F725D" w:rsidP="00E51AEB">
                  <w:r>
                    <w:t>3,269,452</w:t>
                  </w:r>
                </w:p>
                <w:p w14:paraId="2FDA05CC" w14:textId="2618FE56" w:rsidR="00C34492" w:rsidRPr="001620AF" w:rsidRDefault="00DA4D66" w:rsidP="00E51AEB">
                  <w:hyperlink r:id="rId137" w:history="1">
                    <w:r w:rsidR="00962AEB" w:rsidRPr="00962AEB">
                      <w:rPr>
                        <w:rStyle w:val="Hyperlink"/>
                      </w:rPr>
                      <w:t>http://www.pngeiti.org.pg/wp-content/uploads/2018/04/PNGEITI-Financial-Performance-DEC-2021.pdf</w:t>
                    </w:r>
                  </w:hyperlink>
                </w:p>
              </w:tc>
            </w:tr>
            <w:tr w:rsidR="00C34492" w:rsidRPr="001620AF" w14:paraId="72102724" w14:textId="77777777" w:rsidTr="00474DA9">
              <w:tc>
                <w:tcPr>
                  <w:tcW w:w="733" w:type="dxa"/>
                </w:tcPr>
                <w:p w14:paraId="4CCB9068" w14:textId="7456260F" w:rsidR="00C34492" w:rsidRDefault="00C34492" w:rsidP="00E51AEB">
                  <w:r>
                    <w:t>2020</w:t>
                  </w:r>
                </w:p>
              </w:tc>
              <w:tc>
                <w:tcPr>
                  <w:tcW w:w="1230" w:type="dxa"/>
                </w:tcPr>
                <w:p w14:paraId="386FB5CE" w14:textId="318A5842" w:rsidR="00C34492" w:rsidRDefault="00C34492" w:rsidP="00E51AEB">
                  <w:r>
                    <w:t>3,000,000</w:t>
                  </w:r>
                </w:p>
              </w:tc>
              <w:tc>
                <w:tcPr>
                  <w:tcW w:w="1628" w:type="dxa"/>
                </w:tcPr>
                <w:p w14:paraId="309E7960" w14:textId="1F8CE164" w:rsidR="00C34492" w:rsidRDefault="00C34492" w:rsidP="00E51AEB">
                  <w:r>
                    <w:t>5,734,300</w:t>
                  </w:r>
                </w:p>
              </w:tc>
              <w:tc>
                <w:tcPr>
                  <w:tcW w:w="1628" w:type="dxa"/>
                </w:tcPr>
                <w:p w14:paraId="47327125" w14:textId="77777777" w:rsidR="00C34492" w:rsidRDefault="00C34492" w:rsidP="00E51AEB">
                  <w:r>
                    <w:t>1,7</w:t>
                  </w:r>
                  <w:r w:rsidR="00B8608E">
                    <w:t>48,841</w:t>
                  </w:r>
                </w:p>
                <w:p w14:paraId="4AA33409" w14:textId="22E936C4" w:rsidR="00962AEB" w:rsidDel="002330EC" w:rsidRDefault="00DA4D66" w:rsidP="00E51AEB">
                  <w:hyperlink r:id="rId138" w:history="1">
                    <w:r w:rsidR="00962AEB" w:rsidRPr="00962AEB">
                      <w:rPr>
                        <w:rStyle w:val="Hyperlink"/>
                      </w:rPr>
                      <w:t>http://www.pngeiti.org.pg/wp-content/uploads/2018/04/PNGEITI-</w:t>
                    </w:r>
                    <w:r w:rsidR="00962AEB" w:rsidRPr="00962AEB">
                      <w:rPr>
                        <w:rStyle w:val="Hyperlink"/>
                      </w:rPr>
                      <w:lastRenderedPageBreak/>
                      <w:t>Financial-Performance-DEC-2020.pdf</w:t>
                    </w:r>
                  </w:hyperlink>
                </w:p>
              </w:tc>
            </w:tr>
            <w:tr w:rsidR="002F725D" w:rsidRPr="001620AF" w14:paraId="18C3FC11" w14:textId="6FBE9129" w:rsidTr="00474DA9">
              <w:tc>
                <w:tcPr>
                  <w:tcW w:w="733" w:type="dxa"/>
                </w:tcPr>
                <w:p w14:paraId="5FEF3B88" w14:textId="419D7499" w:rsidR="002F725D" w:rsidRPr="001620AF" w:rsidRDefault="002F725D" w:rsidP="00E51AEB">
                  <w:r>
                    <w:lastRenderedPageBreak/>
                    <w:t>2019</w:t>
                  </w:r>
                </w:p>
              </w:tc>
              <w:tc>
                <w:tcPr>
                  <w:tcW w:w="1230" w:type="dxa"/>
                </w:tcPr>
                <w:p w14:paraId="77CBC43E" w14:textId="2385491D" w:rsidR="002F725D" w:rsidRPr="001620AF" w:rsidRDefault="002F725D" w:rsidP="00E51AEB">
                  <w:r>
                    <w:t>2,700,000</w:t>
                  </w:r>
                </w:p>
              </w:tc>
              <w:tc>
                <w:tcPr>
                  <w:tcW w:w="1628" w:type="dxa"/>
                </w:tcPr>
                <w:p w14:paraId="5F3477AE" w14:textId="72387D4F" w:rsidR="002F725D" w:rsidRPr="001620AF" w:rsidRDefault="002F725D" w:rsidP="00E51AEB">
                  <w:r>
                    <w:t>4,184,300</w:t>
                  </w:r>
                </w:p>
              </w:tc>
              <w:tc>
                <w:tcPr>
                  <w:tcW w:w="1628" w:type="dxa"/>
                </w:tcPr>
                <w:p w14:paraId="0128976C" w14:textId="77777777" w:rsidR="002F725D" w:rsidRDefault="002F725D" w:rsidP="00E51AEB">
                  <w:r>
                    <w:t>3,110,004</w:t>
                  </w:r>
                </w:p>
                <w:p w14:paraId="7AE04378" w14:textId="10047D02" w:rsidR="00962AEB" w:rsidRPr="001620AF" w:rsidRDefault="00DA4D66" w:rsidP="00E51AEB">
                  <w:hyperlink r:id="rId139" w:history="1">
                    <w:r w:rsidR="000F5D5B" w:rsidRPr="000F5D5B">
                      <w:rPr>
                        <w:rStyle w:val="Hyperlink"/>
                      </w:rPr>
                      <w:t>http://www.pngeiti.org.pg/wp-content/uploads/2018/04/2019-Statement-of-Financial-Performance.pdf</w:t>
                    </w:r>
                  </w:hyperlink>
                </w:p>
              </w:tc>
            </w:tr>
            <w:tr w:rsidR="002F725D" w:rsidRPr="001620AF" w14:paraId="0D6D4801" w14:textId="3053280B" w:rsidTr="00474DA9">
              <w:tc>
                <w:tcPr>
                  <w:tcW w:w="733" w:type="dxa"/>
                </w:tcPr>
                <w:p w14:paraId="2B2476C2" w14:textId="56687F41" w:rsidR="002F725D" w:rsidRPr="001620AF" w:rsidRDefault="002F725D" w:rsidP="00E51AEB">
                  <w:r>
                    <w:t>2018</w:t>
                  </w:r>
                </w:p>
              </w:tc>
              <w:tc>
                <w:tcPr>
                  <w:tcW w:w="1230" w:type="dxa"/>
                </w:tcPr>
                <w:p w14:paraId="30ECB0C4" w14:textId="57AF88F6" w:rsidR="002F725D" w:rsidRPr="001620AF" w:rsidRDefault="002F725D" w:rsidP="00E51AEB">
                  <w:r>
                    <w:t>2,700,000</w:t>
                  </w:r>
                </w:p>
              </w:tc>
              <w:tc>
                <w:tcPr>
                  <w:tcW w:w="1628" w:type="dxa"/>
                </w:tcPr>
                <w:p w14:paraId="03462334" w14:textId="726AE3AB" w:rsidR="002F725D" w:rsidRPr="001620AF" w:rsidRDefault="002F725D" w:rsidP="00E51AEB">
                  <w:r>
                    <w:t>5,030,300</w:t>
                  </w:r>
                </w:p>
              </w:tc>
              <w:tc>
                <w:tcPr>
                  <w:tcW w:w="1628" w:type="dxa"/>
                </w:tcPr>
                <w:p w14:paraId="42FDD380" w14:textId="77777777" w:rsidR="002F725D" w:rsidRDefault="002F725D" w:rsidP="00E51AEB">
                  <w:r>
                    <w:t>3,501,090</w:t>
                  </w:r>
                </w:p>
                <w:p w14:paraId="34C126C2" w14:textId="4993A3CB" w:rsidR="000F5D5B" w:rsidRPr="001620AF" w:rsidRDefault="00DA4D66" w:rsidP="00E51AEB">
                  <w:hyperlink r:id="rId140" w:history="1">
                    <w:r w:rsidR="00AD3150" w:rsidRPr="00AD3150">
                      <w:rPr>
                        <w:rStyle w:val="Hyperlink"/>
                      </w:rPr>
                      <w:t>http://www.pngeiti.org.pg/wp-content/uploads/2018/04/2018-Statement-of-Financial-Performance.pdf</w:t>
                    </w:r>
                  </w:hyperlink>
                </w:p>
              </w:tc>
            </w:tr>
            <w:tr w:rsidR="002F725D" w:rsidRPr="001620AF" w14:paraId="3A84F0F5" w14:textId="76991E34" w:rsidTr="00474DA9">
              <w:tc>
                <w:tcPr>
                  <w:tcW w:w="733" w:type="dxa"/>
                </w:tcPr>
                <w:p w14:paraId="63CE0C07" w14:textId="6E39205E" w:rsidR="002F725D" w:rsidRPr="001620AF" w:rsidRDefault="002F725D" w:rsidP="00E51AEB">
                  <w:r w:rsidRPr="006B4683">
                    <w:t>2017</w:t>
                  </w:r>
                </w:p>
              </w:tc>
              <w:tc>
                <w:tcPr>
                  <w:tcW w:w="1230" w:type="dxa"/>
                </w:tcPr>
                <w:p w14:paraId="72B06632" w14:textId="275FF3F1" w:rsidR="002F725D" w:rsidRPr="001620AF" w:rsidRDefault="002F725D" w:rsidP="00E51AEB">
                  <w:r>
                    <w:t>4,600,000</w:t>
                  </w:r>
                </w:p>
              </w:tc>
              <w:tc>
                <w:tcPr>
                  <w:tcW w:w="1628" w:type="dxa"/>
                </w:tcPr>
                <w:p w14:paraId="744D7D74" w14:textId="0B5E46A3" w:rsidR="002F725D" w:rsidRPr="001620AF" w:rsidRDefault="002F725D" w:rsidP="00E51AEB">
                  <w:r>
                    <w:t>4,905,000</w:t>
                  </w:r>
                </w:p>
              </w:tc>
              <w:tc>
                <w:tcPr>
                  <w:tcW w:w="1628" w:type="dxa"/>
                </w:tcPr>
                <w:p w14:paraId="435A0775" w14:textId="77777777" w:rsidR="002F725D" w:rsidRDefault="002F725D" w:rsidP="00E51AEB">
                  <w:r>
                    <w:t>2,688,228</w:t>
                  </w:r>
                </w:p>
                <w:p w14:paraId="5BD2BD8E" w14:textId="4E6E381B" w:rsidR="00AD3150" w:rsidRPr="001620AF" w:rsidRDefault="00DA4D66" w:rsidP="00E51AEB">
                  <w:hyperlink r:id="rId141" w:history="1">
                    <w:r w:rsidR="00AD3150" w:rsidRPr="00AD3150">
                      <w:rPr>
                        <w:rStyle w:val="Hyperlink"/>
                      </w:rPr>
                      <w:t>http://www.pngeiti.org.pg/wp-content/uploads/2018/04/2017-Statement-of-Financial-Performance.pdf</w:t>
                    </w:r>
                  </w:hyperlink>
                </w:p>
              </w:tc>
            </w:tr>
          </w:tbl>
          <w:p w14:paraId="38D12139" w14:textId="5F2A7A5B" w:rsidR="00E46771" w:rsidRPr="00993A52" w:rsidRDefault="004814F5" w:rsidP="007A75A6">
            <w:r>
              <w:t xml:space="preserve"> </w:t>
            </w:r>
          </w:p>
        </w:tc>
      </w:tr>
    </w:tbl>
    <w:p w14:paraId="68C177F1" w14:textId="69ADFA0C" w:rsidR="00B108FA" w:rsidRPr="002A201C" w:rsidRDefault="00B108FA" w:rsidP="00B108FA">
      <w:pPr>
        <w:rPr>
          <w:b/>
          <w:bCs/>
        </w:rPr>
      </w:pPr>
      <w:r w:rsidRPr="002A201C">
        <w:rPr>
          <w:b/>
          <w:bCs/>
        </w:rPr>
        <w:lastRenderedPageBreak/>
        <w:t>6. Efforts undertaken by the government to ensure an enabling environment for company and CSO participation in the EITI and/or to remove any obstacles to EITI disclosures.</w:t>
      </w:r>
    </w:p>
    <w:tbl>
      <w:tblPr>
        <w:tblStyle w:val="TableGrid"/>
        <w:tblW w:w="0" w:type="auto"/>
        <w:tblLook w:val="04A0" w:firstRow="1" w:lastRow="0" w:firstColumn="1" w:lastColumn="0" w:noHBand="0" w:noVBand="1"/>
      </w:tblPr>
      <w:tblGrid>
        <w:gridCol w:w="9061"/>
      </w:tblGrid>
      <w:tr w:rsidR="00B108FA" w:rsidRPr="002A201C" w14:paraId="64AAC9F1" w14:textId="77777777" w:rsidTr="515661E3">
        <w:tc>
          <w:tcPr>
            <w:tcW w:w="9062" w:type="dxa"/>
          </w:tcPr>
          <w:p w14:paraId="1FE925A3" w14:textId="014DE96E" w:rsidR="00B108FA" w:rsidRDefault="008F2D69" w:rsidP="00CB68C1">
            <w:r>
              <w:t>Government has provided enabling environment for</w:t>
            </w:r>
            <w:r w:rsidR="00BC1A8E">
              <w:t xml:space="preserve"> SOEs,</w:t>
            </w:r>
            <w:r>
              <w:t xml:space="preserve"> </w:t>
            </w:r>
            <w:r w:rsidR="007847C5">
              <w:t>I</w:t>
            </w:r>
            <w:r w:rsidR="00BC1A8E">
              <w:t xml:space="preserve">ndustry </w:t>
            </w:r>
            <w:r>
              <w:t xml:space="preserve">and CSO participation through </w:t>
            </w:r>
            <w:r w:rsidR="0002279B">
              <w:t>the following avenues;</w:t>
            </w:r>
          </w:p>
          <w:p w14:paraId="7AADD756" w14:textId="0110F311" w:rsidR="0002279B" w:rsidRDefault="00F7147B" w:rsidP="00D87B56">
            <w:pPr>
              <w:pStyle w:val="ListParagraph"/>
              <w:numPr>
                <w:ilvl w:val="0"/>
                <w:numId w:val="4"/>
              </w:numPr>
            </w:pPr>
            <w:r>
              <w:t>Membership to MSG and participation through decision making at its meeting and participation as members of MSG Technical Working Groups (TWGs).</w:t>
            </w:r>
            <w:r w:rsidR="003C2354">
              <w:t xml:space="preserve"> </w:t>
            </w:r>
          </w:p>
          <w:p w14:paraId="0FA9D6E2" w14:textId="73E546E6" w:rsidR="006E404F" w:rsidRDefault="00953003" w:rsidP="00D87B56">
            <w:pPr>
              <w:pStyle w:val="ListParagraph"/>
              <w:numPr>
                <w:ilvl w:val="0"/>
                <w:numId w:val="4"/>
              </w:numPr>
            </w:pPr>
            <w:r>
              <w:t>National Secretariat has hosted a series of activities to partner with CSOs</w:t>
            </w:r>
            <w:r w:rsidR="00B90050">
              <w:t xml:space="preserve">. There was meeting held to </w:t>
            </w:r>
            <w:proofErr w:type="spellStart"/>
            <w:r w:rsidR="00B90050">
              <w:t>dicuss</w:t>
            </w:r>
            <w:proofErr w:type="spellEnd"/>
            <w:r w:rsidR="00B90050">
              <w:t xml:space="preserve"> this - </w:t>
            </w:r>
            <w:r w:rsidR="006E404F">
              <w:t>minutes can be accessed through this link</w:t>
            </w:r>
          </w:p>
          <w:p w14:paraId="2C858645" w14:textId="6E1D4331" w:rsidR="00F7147B" w:rsidRDefault="00953003" w:rsidP="006E404F">
            <w:pPr>
              <w:pStyle w:val="ListParagraph"/>
              <w:rPr>
                <w:rStyle w:val="Hyperlink"/>
              </w:rPr>
            </w:pPr>
            <w:r>
              <w:t xml:space="preserve"> </w:t>
            </w:r>
            <w:hyperlink r:id="rId142" w:history="1">
              <w:r w:rsidR="009E0C78" w:rsidRPr="009E0C78">
                <w:rPr>
                  <w:rStyle w:val="Hyperlink"/>
                  <w:rFonts w:eastAsia="Cambria" w:cs="Arial"/>
                </w:rPr>
                <w:t>http://www.pngeiti.org.pg/wp-content/uploads/2018/04/Meeting-with-Civil-SOciety-Organization.pdf</w:t>
              </w:r>
            </w:hyperlink>
          </w:p>
          <w:p w14:paraId="0724148A" w14:textId="40AFC52E" w:rsidR="00EA6DD1" w:rsidRPr="00EA6DD1" w:rsidRDefault="006A4557" w:rsidP="00D87B56">
            <w:pPr>
              <w:pStyle w:val="ListParagraph"/>
              <w:numPr>
                <w:ilvl w:val="0"/>
                <w:numId w:val="4"/>
              </w:numPr>
              <w:rPr>
                <w:rFonts w:eastAsia="Cambria" w:cs="Arial"/>
              </w:rPr>
            </w:pPr>
            <w:r>
              <w:t xml:space="preserve">The proposed </w:t>
            </w:r>
            <w:r w:rsidR="00C21433">
              <w:t xml:space="preserve">legislation to </w:t>
            </w:r>
            <w:r w:rsidR="00EA6DD1">
              <w:t xml:space="preserve">establish PNGEITI as a statutory body was required </w:t>
            </w:r>
            <w:r w:rsidR="008649C2">
              <w:t xml:space="preserve">to </w:t>
            </w:r>
            <w:r w:rsidR="00EA6DD1">
              <w:t xml:space="preserve">undergo a wider consultation </w:t>
            </w:r>
            <w:r w:rsidR="008649C2">
              <w:t xml:space="preserve">which the National Secretariat conducted a series of consultations in </w:t>
            </w:r>
            <w:proofErr w:type="gramStart"/>
            <w:r w:rsidR="008649C2">
              <w:t>the  provinces</w:t>
            </w:r>
            <w:proofErr w:type="gramEnd"/>
            <w:r w:rsidR="008649C2">
              <w:t xml:space="preserve"> . Refer to reports and further information under links provided below.  </w:t>
            </w:r>
          </w:p>
          <w:p w14:paraId="57626F28" w14:textId="1D8EB361" w:rsidR="007F26C9" w:rsidRDefault="007E7E1E" w:rsidP="0051295D">
            <w:r w:rsidRPr="00364658">
              <w:rPr>
                <w:b/>
                <w:bCs/>
              </w:rPr>
              <w:lastRenderedPageBreak/>
              <w:t>Policy and Legislation Overview</w:t>
            </w:r>
            <w:r w:rsidR="00A22AD9">
              <w:t>:</w:t>
            </w:r>
            <w:r>
              <w:t xml:space="preserve"> </w:t>
            </w:r>
          </w:p>
          <w:p w14:paraId="3C3EAA17" w14:textId="45458745" w:rsidR="007F26C9" w:rsidRDefault="00336356" w:rsidP="0051295D">
            <w:r>
              <w:t xml:space="preserve">Upon NEC approval, the MSG established a </w:t>
            </w:r>
            <w:r w:rsidR="008649C2">
              <w:t xml:space="preserve">technical </w:t>
            </w:r>
            <w:r>
              <w:t>working group to develop a PNGEIT</w:t>
            </w:r>
            <w:r w:rsidR="008649C2">
              <w:t xml:space="preserve"> </w:t>
            </w:r>
            <w:r>
              <w:t xml:space="preserve">Commission Bill.  </w:t>
            </w:r>
            <w:hyperlink r:id="rId143" w:history="1">
              <w:r w:rsidR="008649C2" w:rsidRPr="00873785">
                <w:rPr>
                  <w:rStyle w:val="Hyperlink"/>
                </w:rPr>
                <w:t>http://www.pngeiti.org.pg/legislation/</w:t>
              </w:r>
            </w:hyperlink>
          </w:p>
          <w:p w14:paraId="70A3C871" w14:textId="52FAFE85" w:rsidR="007F26C9" w:rsidRPr="008649C2" w:rsidRDefault="007F26C9" w:rsidP="008649C2">
            <w:pPr>
              <w:pStyle w:val="ListParagraph"/>
              <w:numPr>
                <w:ilvl w:val="0"/>
                <w:numId w:val="14"/>
              </w:numPr>
            </w:pPr>
            <w:r w:rsidRPr="008649C2">
              <w:t xml:space="preserve">Minutes of </w:t>
            </w:r>
            <w:r w:rsidR="00D47973" w:rsidRPr="008649C2">
              <w:t xml:space="preserve">Policy &amp; Legislative </w:t>
            </w:r>
            <w:r w:rsidRPr="008649C2">
              <w:t>TWG meetings</w:t>
            </w:r>
            <w:r w:rsidR="00A22AD9" w:rsidRPr="008649C2">
              <w:t>:</w:t>
            </w:r>
          </w:p>
          <w:p w14:paraId="5B04E6DC" w14:textId="272D17D6" w:rsidR="007F26C9" w:rsidRDefault="00DA4D66" w:rsidP="0051295D">
            <w:hyperlink r:id="rId144" w:history="1">
              <w:r w:rsidR="00147346" w:rsidRPr="00147346">
                <w:rPr>
                  <w:rStyle w:val="Hyperlink"/>
                </w:rPr>
                <w:t>http://www.pngeiti.org.pg/wp-content/uploads/2022/02/MT.-HAGEN-WORKSHOP-REPORT-PNGEITI-COMMISSION-BILL.pdf</w:t>
              </w:r>
            </w:hyperlink>
          </w:p>
          <w:p w14:paraId="1189C1B8" w14:textId="77777777" w:rsidR="004E7419" w:rsidRDefault="00DA4D66" w:rsidP="004E7419">
            <w:hyperlink r:id="rId145" w:history="1">
              <w:r w:rsidR="009762F5" w:rsidRPr="009762F5">
                <w:rPr>
                  <w:rStyle w:val="Hyperlink"/>
                </w:rPr>
                <w:t>http://www.pngeiti.org.pg/wp-content/uploads/2022/02/Workshop-Report-State-Legislative-TWG-Workshop-@-Dixies.pdf</w:t>
              </w:r>
            </w:hyperlink>
          </w:p>
          <w:p w14:paraId="6B3A6DCD" w14:textId="48ABBF30" w:rsidR="009762F5" w:rsidRPr="008649C2" w:rsidRDefault="009762F5" w:rsidP="008649C2">
            <w:pPr>
              <w:pStyle w:val="ListParagraph"/>
              <w:numPr>
                <w:ilvl w:val="0"/>
                <w:numId w:val="14"/>
              </w:numPr>
            </w:pPr>
            <w:r w:rsidRPr="008649C2">
              <w:t>Draft</w:t>
            </w:r>
            <w:r w:rsidR="004E7419" w:rsidRPr="008649C2">
              <w:t xml:space="preserve"> Report on the Regional Consultation for the Commission Bill</w:t>
            </w:r>
            <w:r w:rsidR="00A22AD9" w:rsidRPr="008649C2">
              <w:t>:</w:t>
            </w:r>
          </w:p>
          <w:p w14:paraId="5BDADDEF" w14:textId="5FB2D824" w:rsidR="00936D02" w:rsidRDefault="00DA4D66" w:rsidP="00936D02">
            <w:pPr>
              <w:ind w:left="360"/>
              <w:rPr>
                <w:color w:val="0000FF"/>
                <w:u w:val="single"/>
              </w:rPr>
            </w:pPr>
            <w:hyperlink r:id="rId146" w:history="1">
              <w:r w:rsidR="00F1651E" w:rsidRPr="00F1651E">
                <w:rPr>
                  <w:rFonts w:eastAsia="Cambria" w:cs="Arial"/>
                  <w:color w:val="0000FF"/>
                  <w:u w:val="single"/>
                </w:rPr>
                <w:t>Extractive Industries Transparency Commission Bill ready for regional consultation – PNGEITI</w:t>
              </w:r>
            </w:hyperlink>
          </w:p>
          <w:p w14:paraId="4E55ADDD" w14:textId="2F18597A" w:rsidR="00B108FA" w:rsidRPr="002A201C" w:rsidRDefault="0421454C" w:rsidP="00D87B56">
            <w:pPr>
              <w:pStyle w:val="ListParagraph"/>
              <w:numPr>
                <w:ilvl w:val="0"/>
                <w:numId w:val="4"/>
              </w:numPr>
            </w:pPr>
            <w:r>
              <w:t xml:space="preserve">The first publication of </w:t>
            </w:r>
            <w:r w:rsidR="006B052B">
              <w:t xml:space="preserve">first </w:t>
            </w:r>
            <w:r w:rsidR="006F5365">
              <w:t>PNGEITI</w:t>
            </w:r>
            <w:r w:rsidR="7A79B7E3">
              <w:t xml:space="preserve"> </w:t>
            </w:r>
            <w:r w:rsidR="006B052B">
              <w:t xml:space="preserve">Report </w:t>
            </w:r>
            <w:r w:rsidR="7A79B7E3">
              <w:t xml:space="preserve">ensured that the </w:t>
            </w:r>
            <w:r w:rsidR="006B052B">
              <w:t xml:space="preserve">PNG </w:t>
            </w:r>
            <w:r w:rsidR="7A79B7E3">
              <w:t xml:space="preserve">Income Tax Act </w:t>
            </w:r>
            <w:r w:rsidR="00621876">
              <w:t xml:space="preserve">1954 </w:t>
            </w:r>
            <w:r w:rsidR="7A79B7E3">
              <w:t xml:space="preserve">was amended to remove </w:t>
            </w:r>
            <w:r w:rsidR="00621876">
              <w:t xml:space="preserve">secrecy </w:t>
            </w:r>
            <w:r w:rsidR="7A79B7E3">
              <w:t xml:space="preserve">provisions to enable the IRC to disclose tax revenue data for </w:t>
            </w:r>
            <w:r w:rsidR="006F5365">
              <w:t>PNGEITI</w:t>
            </w:r>
            <w:r w:rsidR="7A79B7E3">
              <w:t xml:space="preserve"> reports</w:t>
            </w:r>
            <w:r w:rsidR="00B33C6B">
              <w:t xml:space="preserve">. </w:t>
            </w:r>
            <w:proofErr w:type="gramStart"/>
            <w:r w:rsidR="00B33C6B">
              <w:t>These</w:t>
            </w:r>
            <w:r w:rsidR="7783A799">
              <w:t xml:space="preserve"> provision</w:t>
            </w:r>
            <w:proofErr w:type="gramEnd"/>
            <w:r w:rsidR="7783A799">
              <w:t xml:space="preserve"> are</w:t>
            </w:r>
            <w:r w:rsidR="00B33C6B">
              <w:t xml:space="preserve"> being</w:t>
            </w:r>
            <w:r w:rsidR="7783A799">
              <w:t xml:space="preserve"> </w:t>
            </w:r>
            <w:proofErr w:type="spellStart"/>
            <w:r w:rsidR="7783A799">
              <w:t>inculded</w:t>
            </w:r>
            <w:proofErr w:type="spellEnd"/>
            <w:r w:rsidR="7783A799">
              <w:t xml:space="preserve"> in projects MOAs and Agreements on benefit sharing </w:t>
            </w:r>
            <w:r w:rsidR="3E9052CB">
              <w:t xml:space="preserve">arrangements for contract transparency. </w:t>
            </w:r>
          </w:p>
          <w:p w14:paraId="70A4284B" w14:textId="6812D1B6" w:rsidR="00B108FA" w:rsidRPr="002A201C" w:rsidRDefault="00DA4D66" w:rsidP="009D4B06">
            <w:pPr>
              <w:ind w:left="360"/>
            </w:pPr>
            <w:hyperlink r:id="rId147" w:history="1">
              <w:r w:rsidR="0052456C" w:rsidRPr="0052456C">
                <w:rPr>
                  <w:rFonts w:eastAsia="Cambria" w:cs="Arial"/>
                  <w:color w:val="0000FF"/>
                  <w:u w:val="single"/>
                </w:rPr>
                <w:t>EITI implementation in Papua New Guinea helps shape policy in the PNG mining and petroleum sector – PNGEITI</w:t>
              </w:r>
            </w:hyperlink>
          </w:p>
        </w:tc>
      </w:tr>
    </w:tbl>
    <w:p w14:paraId="460F90ED" w14:textId="21F7A360" w:rsidR="00B108FA" w:rsidRPr="002A201C" w:rsidRDefault="00B108FA" w:rsidP="00C74661">
      <w:pPr>
        <w:pStyle w:val="Heading2"/>
      </w:pPr>
      <w:bookmarkStart w:id="8" w:name="_Toc57974735"/>
      <w:r w:rsidRPr="002A201C">
        <w:lastRenderedPageBreak/>
        <w:t>Liaison with the broader constituency</w:t>
      </w:r>
      <w:bookmarkEnd w:id="8"/>
    </w:p>
    <w:p w14:paraId="5E37BA39" w14:textId="77777777" w:rsidR="00B108FA" w:rsidRPr="002A201C" w:rsidRDefault="00B108FA" w:rsidP="00B108FA">
      <w:pPr>
        <w:rPr>
          <w:b/>
          <w:bCs/>
        </w:rPr>
      </w:pPr>
      <w:r w:rsidRPr="002A201C">
        <w:rPr>
          <w:b/>
          <w:bCs/>
        </w:rPr>
        <w:t xml:space="preserve">3. Describe the government constituency’s structures, policies and practices for coordination on EITI matters. </w:t>
      </w:r>
    </w:p>
    <w:p w14:paraId="1AF00CA7" w14:textId="77777777" w:rsidR="00B108FA" w:rsidRPr="002A201C" w:rsidRDefault="00B108FA" w:rsidP="00B108FA">
      <w:r w:rsidRPr="002A201C">
        <w:t xml:space="preserve">Please provide supporting evidence. If the evidence is available online, please provide a link. If it is not, please </w:t>
      </w:r>
      <w:proofErr w:type="gramStart"/>
      <w:r w:rsidRPr="002A201C">
        <w:t>annex</w:t>
      </w:r>
      <w:proofErr w:type="gramEnd"/>
      <w:r w:rsidRPr="002A201C">
        <w:t xml:space="preserve"> the evidence to this questionnaire.</w:t>
      </w:r>
    </w:p>
    <w:tbl>
      <w:tblPr>
        <w:tblStyle w:val="TableGrid"/>
        <w:tblW w:w="5707" w:type="pct"/>
        <w:tblLook w:val="04A0" w:firstRow="1" w:lastRow="0" w:firstColumn="1" w:lastColumn="0" w:noHBand="0" w:noVBand="1"/>
      </w:tblPr>
      <w:tblGrid>
        <w:gridCol w:w="3286"/>
        <w:gridCol w:w="3730"/>
        <w:gridCol w:w="3326"/>
      </w:tblGrid>
      <w:tr w:rsidR="00B108FA" w:rsidRPr="002A201C" w14:paraId="13911E04" w14:textId="77777777" w:rsidTr="00A22AD9">
        <w:tc>
          <w:tcPr>
            <w:tcW w:w="1589" w:type="pct"/>
            <w:shd w:val="clear" w:color="auto" w:fill="E7E6E6" w:themeFill="background2"/>
          </w:tcPr>
          <w:p w14:paraId="66DA828A" w14:textId="77777777" w:rsidR="00B108FA" w:rsidRPr="002A201C" w:rsidRDefault="00B108FA" w:rsidP="00CB68C1">
            <w:r w:rsidRPr="002A201C">
              <w:t>Structures in place for liaison with the broader constituency, such as coordination groups</w:t>
            </w:r>
          </w:p>
        </w:tc>
        <w:tc>
          <w:tcPr>
            <w:tcW w:w="1803" w:type="pct"/>
            <w:shd w:val="clear" w:color="auto" w:fill="E7E6E6" w:themeFill="background2"/>
          </w:tcPr>
          <w:p w14:paraId="67CED826" w14:textId="77777777" w:rsidR="00B108FA" w:rsidRPr="002A201C" w:rsidRDefault="00B108FA" w:rsidP="00CB68C1">
            <w:r w:rsidRPr="002A201C">
              <w:t>Policies and agreed procedures for liaison with the broader constituency</w:t>
            </w:r>
          </w:p>
        </w:tc>
        <w:tc>
          <w:tcPr>
            <w:tcW w:w="1608" w:type="pct"/>
            <w:shd w:val="clear" w:color="auto" w:fill="E7E6E6" w:themeFill="background2"/>
          </w:tcPr>
          <w:p w14:paraId="054718DA" w14:textId="77777777" w:rsidR="00B108FA" w:rsidRPr="002A201C" w:rsidRDefault="00B108FA" w:rsidP="00CB68C1">
            <w:r w:rsidRPr="002A201C">
              <w:t>Practice in the period under review</w:t>
            </w:r>
          </w:p>
        </w:tc>
      </w:tr>
      <w:tr w:rsidR="00B108FA" w:rsidRPr="002A201C" w14:paraId="58D64FFA" w14:textId="77777777" w:rsidTr="00A22AD9">
        <w:tc>
          <w:tcPr>
            <w:tcW w:w="1589" w:type="pct"/>
          </w:tcPr>
          <w:p w14:paraId="2824ECC0" w14:textId="7E2D0807" w:rsidR="00602E24" w:rsidRDefault="00C1392F" w:rsidP="00CB68C1">
            <w:r>
              <w:t>P</w:t>
            </w:r>
            <w:r w:rsidR="006F456F">
              <w:t xml:space="preserve">M NEC </w:t>
            </w:r>
            <w:r>
              <w:t xml:space="preserve">through </w:t>
            </w:r>
            <w:r w:rsidR="006F456F">
              <w:t xml:space="preserve">the PNGEITI National Champion and MSG Chairman </w:t>
            </w:r>
            <w:proofErr w:type="spellStart"/>
            <w:r w:rsidR="006F456F">
              <w:t>Treasuruer</w:t>
            </w:r>
            <w:proofErr w:type="spellEnd"/>
            <w:r w:rsidR="006F456F">
              <w:t xml:space="preserve">- Ministry of Treasury under the PNGEITI Structure of Governance </w:t>
            </w:r>
            <w:r>
              <w:t>interacts with its members through online communication, or quarterly MSG &amp; TWG meetings.</w:t>
            </w:r>
            <w:r w:rsidR="006F456F">
              <w:t xml:space="preserve"> </w:t>
            </w:r>
            <w:r>
              <w:t xml:space="preserve"> </w:t>
            </w:r>
            <w:r w:rsidR="006F456F">
              <w:t xml:space="preserve">It does not only members but the sector at </w:t>
            </w:r>
            <w:r w:rsidR="006F456F">
              <w:lastRenderedPageBreak/>
              <w:t>collective negotiations and EITI and it goes through industry &amp; civil society working groups and central government agencies</w:t>
            </w:r>
            <w:r w:rsidR="00B14A71">
              <w:t>.</w:t>
            </w:r>
            <w:r w:rsidR="00172AA2">
              <w:t xml:space="preserve"> </w:t>
            </w:r>
            <w:r w:rsidR="000852A7">
              <w:t xml:space="preserve">Access the PNGEITI Structure of Governance through this link. </w:t>
            </w:r>
          </w:p>
          <w:p w14:paraId="1725175F" w14:textId="16FDCAF2" w:rsidR="004D09A6" w:rsidRDefault="00DA4D66" w:rsidP="00CB68C1">
            <w:hyperlink r:id="rId148" w:history="1">
              <w:r w:rsidR="00602E24" w:rsidRPr="005B3EAD">
                <w:rPr>
                  <w:rStyle w:val="Hyperlink"/>
                </w:rPr>
                <w:t>https://www.pngeiti.org.pg/msg/</w:t>
              </w:r>
            </w:hyperlink>
          </w:p>
          <w:p w14:paraId="4139497C" w14:textId="779B2D48" w:rsidR="00B108FA" w:rsidRPr="002A201C" w:rsidRDefault="00B108FA" w:rsidP="00CB68C1"/>
        </w:tc>
        <w:tc>
          <w:tcPr>
            <w:tcW w:w="1803" w:type="pct"/>
          </w:tcPr>
          <w:p w14:paraId="346F172A" w14:textId="0441FE39" w:rsidR="00602E24" w:rsidRDefault="00A9101B" w:rsidP="00CB68C1">
            <w:r>
              <w:lastRenderedPageBreak/>
              <w:t xml:space="preserve">The Prime Minister and National Executive Council Act 2002 mandates the department to coordinate policy advice, monitor government policy actions, and </w:t>
            </w:r>
            <w:proofErr w:type="spellStart"/>
            <w:r>
              <w:t>facilate</w:t>
            </w:r>
            <w:proofErr w:type="spellEnd"/>
            <w:r>
              <w:t xml:space="preserve"> policy implementation to serve the PM and service NEC through Central Agencies Coordinating Committee (CACC) and the National Security Council (NSC) </w:t>
            </w:r>
            <w:r>
              <w:lastRenderedPageBreak/>
              <w:t xml:space="preserve">through the National Security Advisory Committee (NSAC) respectively. </w:t>
            </w:r>
            <w:r w:rsidR="009764FA">
              <w:t xml:space="preserve">Read more about the </w:t>
            </w:r>
            <w:r w:rsidR="00B43EAC">
              <w:t xml:space="preserve">Government intervention through </w:t>
            </w:r>
            <w:r w:rsidR="006D749B">
              <w:t xml:space="preserve">PM NEC </w:t>
            </w:r>
            <w:r w:rsidR="009D4F53">
              <w:t>through the link.</w:t>
            </w:r>
          </w:p>
          <w:p w14:paraId="6EF283E1" w14:textId="323CE172" w:rsidR="008776A5" w:rsidRPr="002A201C" w:rsidRDefault="00DA4D66" w:rsidP="00CB68C1">
            <w:hyperlink r:id="rId149" w:history="1">
              <w:r w:rsidR="004D09A6" w:rsidRPr="004D09A6">
                <w:rPr>
                  <w:rFonts w:eastAsia="Cambria" w:cs="Arial"/>
                  <w:color w:val="0000FF"/>
                  <w:u w:val="single"/>
                </w:rPr>
                <w:t>Home (pmnec.go</w:t>
              </w:r>
              <w:r w:rsidR="00602E24">
                <w:t xml:space="preserve"> </w:t>
              </w:r>
              <w:r w:rsidR="00602E24" w:rsidRPr="00602E24">
                <w:rPr>
                  <w:rFonts w:eastAsia="Cambria" w:cs="Arial"/>
                  <w:color w:val="0000FF"/>
                  <w:u w:val="single"/>
                </w:rPr>
                <w:t>https://www.pngeiti.org.pg/msg/</w:t>
              </w:r>
              <w:r w:rsidR="004D09A6" w:rsidRPr="004D09A6">
                <w:rPr>
                  <w:rFonts w:eastAsia="Cambria" w:cs="Arial"/>
                  <w:color w:val="0000FF"/>
                  <w:u w:val="single"/>
                </w:rPr>
                <w:t>v.pg)</w:t>
              </w:r>
            </w:hyperlink>
          </w:p>
          <w:p w14:paraId="14B3C0D5" w14:textId="77777777" w:rsidR="00B108FA" w:rsidRPr="002A201C" w:rsidRDefault="00B108FA" w:rsidP="00CB68C1"/>
          <w:p w14:paraId="4EF97748" w14:textId="77777777" w:rsidR="00B108FA" w:rsidRPr="002A201C" w:rsidRDefault="00B108FA" w:rsidP="00CB68C1"/>
          <w:p w14:paraId="5361DF12" w14:textId="77777777" w:rsidR="00B108FA" w:rsidRPr="002A201C" w:rsidRDefault="00B108FA" w:rsidP="00CB68C1"/>
        </w:tc>
        <w:tc>
          <w:tcPr>
            <w:tcW w:w="1608" w:type="pct"/>
          </w:tcPr>
          <w:p w14:paraId="22F7220C" w14:textId="77777777" w:rsidR="00F14153" w:rsidRPr="00A22AD9" w:rsidRDefault="00F14153" w:rsidP="00474DA9">
            <w:pPr>
              <w:pStyle w:val="CommentText"/>
              <w:rPr>
                <w:sz w:val="22"/>
                <w:szCs w:val="22"/>
              </w:rPr>
            </w:pPr>
            <w:r w:rsidRPr="00A22AD9">
              <w:rPr>
                <w:sz w:val="22"/>
                <w:szCs w:val="22"/>
              </w:rPr>
              <w:lastRenderedPageBreak/>
              <w:t xml:space="preserve">Coordination of EITI matters is normally done through written circulars, public statements or notices published online and in the daily newspapers. For </w:t>
            </w:r>
            <w:proofErr w:type="gramStart"/>
            <w:r w:rsidRPr="00A22AD9">
              <w:rPr>
                <w:sz w:val="22"/>
                <w:szCs w:val="22"/>
              </w:rPr>
              <w:t>instance</w:t>
            </w:r>
            <w:proofErr w:type="gramEnd"/>
            <w:r w:rsidRPr="00A22AD9">
              <w:rPr>
                <w:sz w:val="22"/>
                <w:szCs w:val="22"/>
              </w:rPr>
              <w:t xml:space="preserve"> in the recent Regional Consultation conducted on the Commission Bill, the Secretariat wrote letters to </w:t>
            </w:r>
            <w:proofErr w:type="spellStart"/>
            <w:r w:rsidRPr="00A22AD9">
              <w:rPr>
                <w:sz w:val="22"/>
                <w:szCs w:val="22"/>
              </w:rPr>
              <w:t>Provinical</w:t>
            </w:r>
            <w:proofErr w:type="spellEnd"/>
            <w:r w:rsidRPr="00A22AD9">
              <w:rPr>
                <w:sz w:val="22"/>
                <w:szCs w:val="22"/>
              </w:rPr>
              <w:t xml:space="preserve"> Administrators and Governors of </w:t>
            </w:r>
            <w:r w:rsidRPr="00A22AD9">
              <w:rPr>
                <w:sz w:val="22"/>
                <w:szCs w:val="22"/>
              </w:rPr>
              <w:lastRenderedPageBreak/>
              <w:t xml:space="preserve">the resource mining, oil and gas provinces, requesting their participation. </w:t>
            </w:r>
          </w:p>
          <w:p w14:paraId="237D64D0" w14:textId="77777777" w:rsidR="001C6DC9" w:rsidRDefault="00F14153" w:rsidP="00CB68C1">
            <w:pPr>
              <w:rPr>
                <w:szCs w:val="22"/>
              </w:rPr>
            </w:pPr>
            <w:r w:rsidRPr="00A22AD9">
              <w:rPr>
                <w:szCs w:val="22"/>
              </w:rPr>
              <w:t xml:space="preserve">In the provinces, the provincial administration further communicated with the local key stakeholders (women reps, church reps, youth reps, and landowner groups including district development authority reps. </w:t>
            </w:r>
          </w:p>
          <w:p w14:paraId="5C1216B0" w14:textId="700C509C" w:rsidR="001C6DC9" w:rsidRDefault="001C6DC9" w:rsidP="00CB68C1">
            <w:pPr>
              <w:rPr>
                <w:szCs w:val="22"/>
              </w:rPr>
            </w:pPr>
            <w:r>
              <w:rPr>
                <w:szCs w:val="22"/>
              </w:rPr>
              <w:t xml:space="preserve">Link: </w:t>
            </w:r>
            <w:hyperlink r:id="rId150" w:history="1">
              <w:r w:rsidRPr="00873785">
                <w:rPr>
                  <w:rStyle w:val="Hyperlink"/>
                  <w:szCs w:val="22"/>
                </w:rPr>
                <w:t>http://www.pngeiti.org.pg/6139-2/</w:t>
              </w:r>
            </w:hyperlink>
            <w:r>
              <w:rPr>
                <w:szCs w:val="22"/>
              </w:rPr>
              <w:t xml:space="preserve"> </w:t>
            </w:r>
            <w:r w:rsidRPr="001C6DC9">
              <w:rPr>
                <w:szCs w:val="22"/>
              </w:rPr>
              <w:t xml:space="preserve"> </w:t>
            </w:r>
          </w:p>
          <w:p w14:paraId="6CB78E2D" w14:textId="4D65F919" w:rsidR="00B108FA" w:rsidRPr="002A201C" w:rsidRDefault="007F7B41" w:rsidP="00CB68C1">
            <w:r w:rsidRPr="00054FE9">
              <w:rPr>
                <w:i/>
                <w:iCs/>
              </w:rPr>
              <w:t>[Please describe how the constituency coordinated on EITI matters in the period under review, including a description of actors engaged.]</w:t>
            </w:r>
          </w:p>
        </w:tc>
      </w:tr>
    </w:tbl>
    <w:p w14:paraId="61FA8CFD" w14:textId="3AC18111" w:rsidR="00B108FA" w:rsidRDefault="00B108FA" w:rsidP="00B108FA"/>
    <w:p w14:paraId="2C814F74" w14:textId="77777777" w:rsidR="00A22AD9" w:rsidRPr="002A201C" w:rsidRDefault="00A22AD9" w:rsidP="00B108FA"/>
    <w:p w14:paraId="65B95FB5" w14:textId="77777777" w:rsidR="00B108FA" w:rsidRPr="002A201C" w:rsidRDefault="00B108FA" w:rsidP="00B108FA">
      <w:pPr>
        <w:rPr>
          <w:b/>
          <w:bCs/>
        </w:rPr>
      </w:pPr>
      <w:r w:rsidRPr="002A201C">
        <w:rPr>
          <w:b/>
          <w:bCs/>
        </w:rPr>
        <w:t>4. Have MSG members sought input from the broader constituency on the following documents. If yes, how and did you receive input?</w:t>
      </w:r>
    </w:p>
    <w:p w14:paraId="139984FD" w14:textId="77777777" w:rsidR="00B108FA" w:rsidRPr="002A201C" w:rsidRDefault="00B108FA" w:rsidP="00B108FA">
      <w:r w:rsidRPr="002A201C">
        <w:tab/>
        <w:t>a) The latest EITI work plan, including priorities for EITI implementation</w:t>
      </w:r>
    </w:p>
    <w:p w14:paraId="038F9669" w14:textId="77777777" w:rsidR="00B108FA" w:rsidRPr="002A201C" w:rsidRDefault="00B108FA" w:rsidP="00B108FA">
      <w:r w:rsidRPr="002A201C">
        <w:tab/>
        <w:t>b) The latest annual review of outcomes and impact</w:t>
      </w:r>
    </w:p>
    <w:tbl>
      <w:tblPr>
        <w:tblStyle w:val="TableGrid"/>
        <w:tblW w:w="0" w:type="auto"/>
        <w:tblLook w:val="04A0" w:firstRow="1" w:lastRow="0" w:firstColumn="1" w:lastColumn="0" w:noHBand="0" w:noVBand="1"/>
      </w:tblPr>
      <w:tblGrid>
        <w:gridCol w:w="9061"/>
      </w:tblGrid>
      <w:tr w:rsidR="00B108FA" w:rsidRPr="002A201C" w14:paraId="242EE960" w14:textId="77777777" w:rsidTr="515661E3">
        <w:tc>
          <w:tcPr>
            <w:tcW w:w="9062" w:type="dxa"/>
          </w:tcPr>
          <w:p w14:paraId="4DD5F543" w14:textId="7C8D9900" w:rsidR="00EC7D4A" w:rsidRPr="002A201C" w:rsidRDefault="52F68D94" w:rsidP="00CB68C1">
            <w:r>
              <w:t>Inputs on the above mentioned documents are received at the multi-</w:t>
            </w:r>
            <w:proofErr w:type="spellStart"/>
            <w:r>
              <w:t>stakholder</w:t>
            </w:r>
            <w:proofErr w:type="spellEnd"/>
            <w:r w:rsidR="75A427BE">
              <w:t xml:space="preserve"> </w:t>
            </w:r>
            <w:r w:rsidR="7E2A124C">
              <w:t>&amp;</w:t>
            </w:r>
            <w:r w:rsidR="75A427BE">
              <w:t xml:space="preserve"> technical working group annual and quarterly meetings</w:t>
            </w:r>
            <w:r w:rsidR="7E2A124C">
              <w:t xml:space="preserve">, </w:t>
            </w:r>
            <w:r w:rsidR="6B4812D4">
              <w:t xml:space="preserve">through constant email exchange and </w:t>
            </w:r>
            <w:proofErr w:type="spellStart"/>
            <w:r w:rsidR="6B4812D4">
              <w:t>its</w:t>
            </w:r>
            <w:proofErr w:type="spellEnd"/>
            <w:r w:rsidR="6B4812D4">
              <w:t xml:space="preserve"> also available </w:t>
            </w:r>
            <w:proofErr w:type="gramStart"/>
            <w:r w:rsidR="6B4812D4">
              <w:t xml:space="preserve">on  </w:t>
            </w:r>
            <w:r w:rsidR="006F5365">
              <w:t>PNGEITI</w:t>
            </w:r>
            <w:proofErr w:type="gramEnd"/>
            <w:r w:rsidR="6B4812D4">
              <w:t xml:space="preserve"> website</w:t>
            </w:r>
            <w:r w:rsidR="000107C0">
              <w:t xml:space="preserve"> which can be accessed via this link: </w:t>
            </w:r>
            <w:hyperlink r:id="rId151" w:history="1">
              <w:r w:rsidR="000107C0" w:rsidRPr="000107C0">
                <w:rPr>
                  <w:rStyle w:val="Hyperlink"/>
                </w:rPr>
                <w:t>http://www.pngeiti.org.pg/</w:t>
              </w:r>
            </w:hyperlink>
          </w:p>
        </w:tc>
      </w:tr>
    </w:tbl>
    <w:p w14:paraId="73BF30DA" w14:textId="77777777" w:rsidR="00B108FA" w:rsidRPr="002A201C" w:rsidRDefault="00B108FA" w:rsidP="00C74661">
      <w:pPr>
        <w:pStyle w:val="Heading2"/>
      </w:pPr>
      <w:bookmarkStart w:id="9" w:name="_Toc57974736"/>
      <w:r w:rsidRPr="002A201C">
        <w:t>Use of data</w:t>
      </w:r>
      <w:bookmarkEnd w:id="9"/>
    </w:p>
    <w:p w14:paraId="08C207EC" w14:textId="77777777" w:rsidR="00B108FA" w:rsidRPr="002A201C" w:rsidRDefault="00B108FA" w:rsidP="00B108FA">
      <w:pPr>
        <w:rPr>
          <w:b/>
          <w:bCs/>
        </w:rPr>
      </w:pPr>
      <w:r w:rsidRPr="002A201C">
        <w:rPr>
          <w:b/>
          <w:bCs/>
        </w:rPr>
        <w:t xml:space="preserve">5. Have government representatives contributed to communicating or using EITI data, including participation in outreach activities? </w:t>
      </w:r>
    </w:p>
    <w:p w14:paraId="16B68B6E" w14:textId="77777777" w:rsidR="00B108FA" w:rsidRPr="002A201C" w:rsidRDefault="00B108FA" w:rsidP="00B108FA">
      <w:r w:rsidRPr="002A201C">
        <w:t>If yes, please provide examples with links to any supporting evidence, such as reports, speeches or news articles.</w:t>
      </w:r>
    </w:p>
    <w:tbl>
      <w:tblPr>
        <w:tblStyle w:val="TableGrid"/>
        <w:tblW w:w="0" w:type="auto"/>
        <w:tblLook w:val="04A0" w:firstRow="1" w:lastRow="0" w:firstColumn="1" w:lastColumn="0" w:noHBand="0" w:noVBand="1"/>
      </w:tblPr>
      <w:tblGrid>
        <w:gridCol w:w="9061"/>
      </w:tblGrid>
      <w:tr w:rsidR="00B108FA" w:rsidRPr="002A201C" w14:paraId="2B093095" w14:textId="77777777" w:rsidTr="00CB68C1">
        <w:tc>
          <w:tcPr>
            <w:tcW w:w="9062" w:type="dxa"/>
          </w:tcPr>
          <w:p w14:paraId="2AD222FF" w14:textId="3466E3C4" w:rsidR="00F70CD9" w:rsidRDefault="00F70CD9" w:rsidP="00F70CD9">
            <w:pPr>
              <w:spacing w:before="0" w:after="0"/>
              <w:rPr>
                <w:color w:val="000000" w:themeColor="text1"/>
              </w:rPr>
            </w:pPr>
            <w:r>
              <w:rPr>
                <w:color w:val="000000" w:themeColor="text1"/>
              </w:rPr>
              <w:t xml:space="preserve">Government representatives often participate in outreach activities, such EITI regional conferences, open-day activities and activities of </w:t>
            </w:r>
            <w:r w:rsidR="00B76704">
              <w:rPr>
                <w:color w:val="000000" w:themeColor="text1"/>
              </w:rPr>
              <w:t xml:space="preserve">technical working groups. </w:t>
            </w:r>
          </w:p>
          <w:p w14:paraId="6A3C9FB5" w14:textId="32C7C3DD" w:rsidR="00B76704" w:rsidRDefault="00B76704" w:rsidP="00F70CD9">
            <w:pPr>
              <w:spacing w:before="0" w:after="0"/>
              <w:rPr>
                <w:color w:val="000000" w:themeColor="text1"/>
              </w:rPr>
            </w:pPr>
          </w:p>
          <w:p w14:paraId="03B8335F" w14:textId="2B701DF0" w:rsidR="00E61B83" w:rsidRPr="002C0136" w:rsidRDefault="00B76704" w:rsidP="00F70CD9">
            <w:pPr>
              <w:spacing w:before="0" w:after="0"/>
              <w:rPr>
                <w:b/>
                <w:bCs/>
                <w:color w:val="000000" w:themeColor="text1"/>
              </w:rPr>
            </w:pPr>
            <w:r w:rsidRPr="002C0136">
              <w:rPr>
                <w:b/>
                <w:bCs/>
                <w:color w:val="000000" w:themeColor="text1"/>
              </w:rPr>
              <w:t>Outreach activities</w:t>
            </w:r>
          </w:p>
          <w:p w14:paraId="68CA5696" w14:textId="640481F7" w:rsidR="002C0136" w:rsidRDefault="00DA4D66" w:rsidP="00F70CD9">
            <w:pPr>
              <w:spacing w:before="0" w:after="0"/>
              <w:rPr>
                <w:color w:val="000000" w:themeColor="text1"/>
              </w:rPr>
            </w:pPr>
            <w:hyperlink r:id="rId152" w:history="1">
              <w:r w:rsidR="00E61B83" w:rsidRPr="00E61B83">
                <w:rPr>
                  <w:rFonts w:eastAsia="Cambria" w:cs="Arial"/>
                  <w:color w:val="0000FF"/>
                  <w:u w:val="single"/>
                </w:rPr>
                <w:t>2019-Q1-Q2-Newsletter.pdf (pngeiti.org.pg)</w:t>
              </w:r>
            </w:hyperlink>
          </w:p>
          <w:p w14:paraId="153B01D4" w14:textId="77777777" w:rsidR="00B76704" w:rsidRDefault="00B76704" w:rsidP="00F70CD9">
            <w:pPr>
              <w:spacing w:before="0" w:after="0"/>
              <w:rPr>
                <w:color w:val="000000" w:themeColor="text1"/>
              </w:rPr>
            </w:pPr>
          </w:p>
          <w:p w14:paraId="34B1B859" w14:textId="05762C61" w:rsidR="00B76704" w:rsidRPr="002C0136" w:rsidRDefault="00B76704" w:rsidP="00F70CD9">
            <w:pPr>
              <w:spacing w:before="0" w:after="0"/>
              <w:rPr>
                <w:b/>
                <w:bCs/>
                <w:color w:val="000000" w:themeColor="text1"/>
              </w:rPr>
            </w:pPr>
            <w:r w:rsidRPr="002C0136">
              <w:rPr>
                <w:b/>
                <w:bCs/>
                <w:color w:val="000000" w:themeColor="text1"/>
              </w:rPr>
              <w:t>EITI Regional Conferences</w:t>
            </w:r>
          </w:p>
          <w:p w14:paraId="2191496D" w14:textId="597F7284" w:rsidR="0067210A" w:rsidRDefault="0067210A" w:rsidP="00F70CD9">
            <w:pPr>
              <w:spacing w:before="0" w:after="0"/>
              <w:rPr>
                <w:color w:val="000000" w:themeColor="text1"/>
              </w:rPr>
            </w:pPr>
          </w:p>
          <w:p w14:paraId="4AA280B2" w14:textId="33EFE4B3" w:rsidR="0067210A" w:rsidRDefault="002C0136" w:rsidP="00F70CD9">
            <w:pPr>
              <w:spacing w:before="0" w:after="0"/>
              <w:rPr>
                <w:color w:val="000000" w:themeColor="text1"/>
              </w:rPr>
            </w:pPr>
            <w:r>
              <w:rPr>
                <w:color w:val="000000" w:themeColor="text1"/>
              </w:rPr>
              <w:t>PNG participated in 8</w:t>
            </w:r>
            <w:r w:rsidRPr="002C0136">
              <w:rPr>
                <w:color w:val="000000" w:themeColor="text1"/>
                <w:vertAlign w:val="superscript"/>
              </w:rPr>
              <w:t>th</w:t>
            </w:r>
            <w:r>
              <w:rPr>
                <w:color w:val="000000" w:themeColor="text1"/>
              </w:rPr>
              <w:t xml:space="preserve"> Global EITI Conference in June 2019</w:t>
            </w:r>
          </w:p>
          <w:p w14:paraId="453FEFDD" w14:textId="7A18C85F" w:rsidR="0006058A" w:rsidRDefault="00DA4D66" w:rsidP="00F70CD9">
            <w:pPr>
              <w:spacing w:before="0" w:after="0"/>
              <w:rPr>
                <w:color w:val="000000" w:themeColor="text1"/>
              </w:rPr>
            </w:pPr>
            <w:hyperlink r:id="rId153" w:anchor=":~:text=Data%20Portal-,PNGEITI%20Participates%20in%20the%208th%20EITI%20Global%20Conference,-Home" w:history="1">
              <w:r w:rsidR="00A43370" w:rsidRPr="000E6C4E">
                <w:rPr>
                  <w:rStyle w:val="Hyperlink"/>
                </w:rPr>
                <w:t>https://www.pngeiti.org.pg/3411-2/#:~:text=Data%20Portal-,PNGEITI%20Participates%20in%20the%208th%20EITI%20Global%20Conference,-Home</w:t>
              </w:r>
            </w:hyperlink>
            <w:r w:rsidR="00A43370">
              <w:rPr>
                <w:color w:val="000000" w:themeColor="text1"/>
              </w:rPr>
              <w:t xml:space="preserve"> </w:t>
            </w:r>
          </w:p>
          <w:p w14:paraId="6067493D" w14:textId="77777777" w:rsidR="004671E0" w:rsidRPr="004671E0" w:rsidRDefault="004671E0" w:rsidP="004671E0">
            <w:pPr>
              <w:rPr>
                <w:b/>
                <w:bCs/>
              </w:rPr>
            </w:pPr>
            <w:r w:rsidRPr="004671E0">
              <w:rPr>
                <w:b/>
                <w:bCs/>
              </w:rPr>
              <w:t xml:space="preserve">News articles on EITI </w:t>
            </w:r>
          </w:p>
          <w:p w14:paraId="53A33A2F" w14:textId="77777777" w:rsidR="00165387" w:rsidRDefault="004671E0" w:rsidP="004671E0">
            <w:r w:rsidRPr="004671E0">
              <w:t>Post Courier March 19, 2018 article title “EITI Report Launched” can be accessed using this link</w:t>
            </w:r>
            <w:r w:rsidR="00165387">
              <w:t>:</w:t>
            </w:r>
          </w:p>
          <w:p w14:paraId="289B5864" w14:textId="20E137DF" w:rsidR="004671E0" w:rsidRDefault="00DA4D66" w:rsidP="004671E0">
            <w:hyperlink r:id="rId154" w:history="1">
              <w:r w:rsidR="00165387" w:rsidRPr="00165387">
                <w:rPr>
                  <w:rStyle w:val="Hyperlink"/>
                </w:rPr>
                <w:t>https://postcourier.com.pg/eiti-report-launched/</w:t>
              </w:r>
            </w:hyperlink>
          </w:p>
          <w:p w14:paraId="2B02975F" w14:textId="74B1900E" w:rsidR="00454171" w:rsidRDefault="004671E0" w:rsidP="004671E0">
            <w:r w:rsidRPr="004671E0">
              <w:t>Post Courier January 9, 2019 article title “PNG’s Extractive Industries Transparency Initiative Validated” can be accessed using this link</w:t>
            </w:r>
            <w:r w:rsidR="00454171">
              <w:t>:</w:t>
            </w:r>
            <w:r w:rsidRPr="004671E0">
              <w:t xml:space="preserve"> </w:t>
            </w:r>
          </w:p>
          <w:p w14:paraId="1EC6E828" w14:textId="13E7202E" w:rsidR="004671E0" w:rsidRPr="004671E0" w:rsidRDefault="00DA4D66" w:rsidP="004671E0">
            <w:hyperlink r:id="rId155" w:history="1">
              <w:r w:rsidR="00454171" w:rsidRPr="006D1324">
                <w:rPr>
                  <w:rStyle w:val="Hyperlink"/>
                </w:rPr>
                <w:t>https://postcourier.com.pg/pngs-extractive-industries-transparency-initiative-validated/</w:t>
              </w:r>
            </w:hyperlink>
          </w:p>
          <w:p w14:paraId="7ACE8BEF" w14:textId="77777777" w:rsidR="00454171" w:rsidRDefault="004671E0" w:rsidP="004671E0">
            <w:r w:rsidRPr="004671E0">
              <w:t>Post Courier February 16, 2022 article title “Management of Extractive Industry in 2020-21 pleasing” can be accessed using this link</w:t>
            </w:r>
            <w:r w:rsidR="00454171">
              <w:t>:</w:t>
            </w:r>
          </w:p>
          <w:p w14:paraId="4FC50F96" w14:textId="56AE6110" w:rsidR="004671E0" w:rsidRPr="004671E0" w:rsidRDefault="004671E0" w:rsidP="004671E0">
            <w:r w:rsidRPr="004671E0">
              <w:t xml:space="preserve"> </w:t>
            </w:r>
            <w:hyperlink r:id="rId156" w:history="1">
              <w:r w:rsidRPr="004671E0">
                <w:rPr>
                  <w:color w:val="0000FF"/>
                  <w:u w:val="single"/>
                </w:rPr>
                <w:t>https://postcourier.com.pg/management-of-extractive-industry-in-2020-21-pleasing/</w:t>
              </w:r>
            </w:hyperlink>
          </w:p>
          <w:p w14:paraId="571C8AFC" w14:textId="6B0B4210" w:rsidR="00454171" w:rsidRDefault="004671E0" w:rsidP="004671E0">
            <w:r w:rsidRPr="004671E0">
              <w:t>Post Courier February 15, 2022 article title “</w:t>
            </w:r>
            <w:r w:rsidR="006F5365">
              <w:t>PNGEITI</w:t>
            </w:r>
            <w:r w:rsidRPr="004671E0">
              <w:t xml:space="preserve"> To Release 8</w:t>
            </w:r>
            <w:r w:rsidRPr="004671E0">
              <w:rPr>
                <w:vertAlign w:val="superscript"/>
              </w:rPr>
              <w:t>th</w:t>
            </w:r>
            <w:r w:rsidRPr="004671E0">
              <w:t xml:space="preserve"> Report For 2020 in July” can be accessed using this link</w:t>
            </w:r>
            <w:r w:rsidR="00454171">
              <w:t>:</w:t>
            </w:r>
          </w:p>
          <w:p w14:paraId="55F3CB27" w14:textId="7C8DFDFB" w:rsidR="004671E0" w:rsidRPr="004671E0" w:rsidRDefault="00DA4D66" w:rsidP="004671E0">
            <w:hyperlink r:id="rId157" w:history="1">
              <w:r w:rsidR="004671E0" w:rsidRPr="004671E0">
                <w:rPr>
                  <w:color w:val="0000FF"/>
                  <w:u w:val="single"/>
                </w:rPr>
                <w:t>https://postcourier.com.pg/png-eiti-to-release-8th-report-for-2020-in-july/</w:t>
              </w:r>
            </w:hyperlink>
          </w:p>
          <w:p w14:paraId="4F9B4E43" w14:textId="77777777" w:rsidR="00E0178C" w:rsidRDefault="004671E0" w:rsidP="004671E0">
            <w:r w:rsidRPr="004671E0">
              <w:t>Post Courier November 10, 2017 article title “PNG Set to Meet EITI Standard” can be accessed through this link</w:t>
            </w:r>
            <w:r w:rsidR="00E0178C">
              <w:t>:</w:t>
            </w:r>
          </w:p>
          <w:p w14:paraId="04C572F6" w14:textId="5F4BFF6C" w:rsidR="004671E0" w:rsidRPr="004671E0" w:rsidRDefault="00DA4D66" w:rsidP="004671E0">
            <w:hyperlink r:id="rId158" w:history="1">
              <w:r w:rsidR="004671E0" w:rsidRPr="004671E0">
                <w:rPr>
                  <w:color w:val="0000FF"/>
                  <w:u w:val="single"/>
                </w:rPr>
                <w:t>https://postcourier.com.pg/png-set-meet-eiti-standard/</w:t>
              </w:r>
            </w:hyperlink>
          </w:p>
          <w:p w14:paraId="7C11E820" w14:textId="29F24411" w:rsidR="00E0178C" w:rsidRDefault="004671E0" w:rsidP="004671E0">
            <w:r w:rsidRPr="004671E0">
              <w:t xml:space="preserve">Post Courier May 1, 2017 article title “JICA Partners with </w:t>
            </w:r>
            <w:r w:rsidR="006F5365">
              <w:t>PNGEITI</w:t>
            </w:r>
            <w:r w:rsidRPr="004671E0">
              <w:t>” can be accessed through this link</w:t>
            </w:r>
            <w:r w:rsidR="00E0178C">
              <w:t>:</w:t>
            </w:r>
          </w:p>
          <w:p w14:paraId="25D7E80A" w14:textId="5D08E931" w:rsidR="004671E0" w:rsidRPr="004671E0" w:rsidRDefault="00DA4D66" w:rsidP="004671E0">
            <w:hyperlink r:id="rId159" w:history="1">
              <w:r w:rsidR="004671E0" w:rsidRPr="004671E0">
                <w:rPr>
                  <w:color w:val="0000FF"/>
                  <w:u w:val="single"/>
                </w:rPr>
                <w:t>https://postcourier.com.pg/jica-partners-png-eiti/</w:t>
              </w:r>
            </w:hyperlink>
          </w:p>
          <w:p w14:paraId="688CC0A6" w14:textId="77777777" w:rsidR="00E0178C" w:rsidRDefault="004671E0" w:rsidP="004671E0">
            <w:r w:rsidRPr="004671E0">
              <w:t>Post Courier August 10, 2018 article title “EITI Thanks Outgoing Total PNG MD” can be accessed through this link</w:t>
            </w:r>
            <w:r w:rsidR="00E0178C">
              <w:t>:</w:t>
            </w:r>
          </w:p>
          <w:p w14:paraId="66ED8299" w14:textId="0FA958D2" w:rsidR="004671E0" w:rsidRPr="004671E0" w:rsidRDefault="00DA4D66" w:rsidP="004671E0">
            <w:hyperlink r:id="rId160" w:history="1">
              <w:r w:rsidR="004671E0" w:rsidRPr="004671E0">
                <w:rPr>
                  <w:color w:val="0000FF"/>
                  <w:u w:val="single"/>
                </w:rPr>
                <w:t>https://postcourier.com.pg/jica-partners-png-eiti/</w:t>
              </w:r>
            </w:hyperlink>
          </w:p>
          <w:p w14:paraId="6AA44C69" w14:textId="77777777" w:rsidR="00E0178C" w:rsidRDefault="004671E0" w:rsidP="004671E0">
            <w:r w:rsidRPr="004671E0">
              <w:t>PNG Business News August 9, 2021 article title “PNGEITI To Reach Three Additional Industries” can be accessed through this link</w:t>
            </w:r>
            <w:r w:rsidR="00E0178C">
              <w:t>:</w:t>
            </w:r>
          </w:p>
          <w:p w14:paraId="40B825E9" w14:textId="74E27CE0" w:rsidR="004671E0" w:rsidRPr="004671E0" w:rsidRDefault="00DA4D66" w:rsidP="004671E0">
            <w:hyperlink r:id="rId161" w:history="1">
              <w:r w:rsidR="004671E0" w:rsidRPr="004671E0">
                <w:rPr>
                  <w:color w:val="0000FF"/>
                  <w:u w:val="single"/>
                </w:rPr>
                <w:t>https://www.pngbusinessnews.com/articles/2021/8/pngeiti-to-reach-three-additional-industries</w:t>
              </w:r>
            </w:hyperlink>
          </w:p>
          <w:p w14:paraId="271BA563" w14:textId="77777777" w:rsidR="002670E6" w:rsidRDefault="004671E0" w:rsidP="004671E0">
            <w:r w:rsidRPr="004671E0">
              <w:lastRenderedPageBreak/>
              <w:t>PNG Business News June 28, 2021 article title “Extractive Industries Transparency Commission Bill Ready for Public Consultation” can be accessed through this link</w:t>
            </w:r>
            <w:r w:rsidR="002670E6">
              <w:t>:</w:t>
            </w:r>
          </w:p>
          <w:p w14:paraId="73933EEC" w14:textId="1D28359F" w:rsidR="004671E0" w:rsidRPr="004671E0" w:rsidRDefault="00DA4D66" w:rsidP="004671E0">
            <w:hyperlink r:id="rId162" w:history="1">
              <w:r w:rsidR="004671E0" w:rsidRPr="004671E0">
                <w:rPr>
                  <w:color w:val="0000FF"/>
                  <w:u w:val="single"/>
                </w:rPr>
                <w:t>https://www.pngbusinessnews.com/articles/2021/6/extractive-industries-transparency-commission-bill-ready-for-public-consultation</w:t>
              </w:r>
            </w:hyperlink>
          </w:p>
          <w:p w14:paraId="036D9A57" w14:textId="77777777" w:rsidR="002670E6" w:rsidRDefault="004671E0" w:rsidP="004671E0">
            <w:r w:rsidRPr="004671E0">
              <w:t>PNG Business News August 6, 2021 article title “Make All Transactions in Mining and Petroleum Value Chain Transparent: Ginson Saonu” can be accessed through this link</w:t>
            </w:r>
            <w:r w:rsidR="002670E6">
              <w:t>:</w:t>
            </w:r>
          </w:p>
          <w:p w14:paraId="72E1D76C" w14:textId="2A57F346" w:rsidR="004671E0" w:rsidRPr="004671E0" w:rsidRDefault="00DA4D66" w:rsidP="004671E0">
            <w:hyperlink r:id="rId163" w:history="1">
              <w:r w:rsidR="004671E0" w:rsidRPr="004671E0">
                <w:rPr>
                  <w:color w:val="0000FF"/>
                  <w:u w:val="single"/>
                </w:rPr>
                <w:t>https://www.pngbusinessnews.com/articles/2021/8/make-all-transactions-in-mining-and-petroleum-value-chain-transparent-ginson-saonu</w:t>
              </w:r>
            </w:hyperlink>
          </w:p>
          <w:p w14:paraId="1996B05D" w14:textId="77777777" w:rsidR="002670E6" w:rsidRDefault="004671E0" w:rsidP="004671E0">
            <w:r w:rsidRPr="004671E0">
              <w:t>PNG Business News August 9, 2021 article title “PNG’s Extractive Industry Listed Among 35 Developing Countries” can be accessed through this link</w:t>
            </w:r>
            <w:r w:rsidR="002670E6">
              <w:t>:</w:t>
            </w:r>
          </w:p>
          <w:p w14:paraId="5D123575" w14:textId="303DC2FD" w:rsidR="004671E0" w:rsidRPr="004671E0" w:rsidRDefault="00DA4D66" w:rsidP="004671E0">
            <w:hyperlink r:id="rId164" w:history="1">
              <w:r w:rsidR="004671E0" w:rsidRPr="004671E0">
                <w:rPr>
                  <w:color w:val="0000FF"/>
                  <w:u w:val="single"/>
                </w:rPr>
                <w:t>https://www.pngbusinessnews.com/articles/2021/8/png-s-extractive-industry-listed-among-35-developing-countries</w:t>
              </w:r>
            </w:hyperlink>
          </w:p>
          <w:p w14:paraId="2DDC0CCE" w14:textId="77777777" w:rsidR="002670E6" w:rsidRDefault="004671E0" w:rsidP="004671E0">
            <w:r w:rsidRPr="004671E0">
              <w:t xml:space="preserve">PNG Business News July 15, 2021 article title “EITI Praises Open Dialogue </w:t>
            </w:r>
            <w:proofErr w:type="gramStart"/>
            <w:r w:rsidRPr="004671E0">
              <w:t>To</w:t>
            </w:r>
            <w:proofErr w:type="gramEnd"/>
            <w:r w:rsidRPr="004671E0">
              <w:t xml:space="preserve"> Re-Open </w:t>
            </w:r>
            <w:proofErr w:type="spellStart"/>
            <w:r w:rsidRPr="004671E0">
              <w:t>Pogera</w:t>
            </w:r>
            <w:proofErr w:type="spellEnd"/>
            <w:r w:rsidRPr="004671E0">
              <w:t xml:space="preserve"> Mine” can be accessed through this link</w:t>
            </w:r>
            <w:r w:rsidR="002670E6">
              <w:t>:</w:t>
            </w:r>
          </w:p>
          <w:p w14:paraId="1E99A0A6" w14:textId="744135E6" w:rsidR="004671E0" w:rsidRPr="004671E0" w:rsidRDefault="00DA4D66" w:rsidP="004671E0">
            <w:hyperlink r:id="rId165" w:history="1">
              <w:r w:rsidR="004671E0" w:rsidRPr="004671E0">
                <w:rPr>
                  <w:color w:val="0000FF"/>
                  <w:u w:val="single"/>
                </w:rPr>
                <w:t>https://www.pngbusinessnews.com/articles/2021/6/pngeiti-praises-open-dialogue-to-reopen-porgera-mine</w:t>
              </w:r>
            </w:hyperlink>
          </w:p>
          <w:p w14:paraId="0D793B96" w14:textId="77777777" w:rsidR="002670E6" w:rsidRDefault="004671E0" w:rsidP="004671E0">
            <w:r w:rsidRPr="004671E0">
              <w:t>PNG Business News January 4, 2022 PNGEITI Hails Smooth Merger of Prominent Industry Players in Santos &amp; Oil Search can be accessed through this link</w:t>
            </w:r>
            <w:r w:rsidR="002670E6">
              <w:t>:</w:t>
            </w:r>
          </w:p>
          <w:p w14:paraId="06B4BD4D" w14:textId="553C6C00" w:rsidR="004671E0" w:rsidRPr="004671E0" w:rsidRDefault="00DA4D66" w:rsidP="004671E0">
            <w:hyperlink r:id="rId166" w:history="1">
              <w:r w:rsidR="004671E0" w:rsidRPr="004671E0">
                <w:rPr>
                  <w:color w:val="0000FF"/>
                  <w:u w:val="single"/>
                </w:rPr>
                <w:t>https://www.pngbusinessnews.com/articles/2022/1/pngeiti-hails-smooth-merger-of-prominent-industry-payers-in-santos-oil-search</w:t>
              </w:r>
            </w:hyperlink>
          </w:p>
          <w:p w14:paraId="49449E2E" w14:textId="3AFFD65E" w:rsidR="002670E6" w:rsidRDefault="004671E0" w:rsidP="004671E0">
            <w:r w:rsidRPr="004671E0">
              <w:t>PNG Bulletin Online April 16, 2021 article title “PNGEITI Highlights Role in PNG’s Extractive Sector” can be accessed through this</w:t>
            </w:r>
            <w:r w:rsidR="002670E6">
              <w:t xml:space="preserve"> link:</w:t>
            </w:r>
          </w:p>
          <w:p w14:paraId="5ECEE0E7" w14:textId="24242A16" w:rsidR="004671E0" w:rsidRPr="004671E0" w:rsidRDefault="00DA4D66" w:rsidP="004671E0">
            <w:hyperlink r:id="rId167" w:history="1">
              <w:r w:rsidR="004671E0" w:rsidRPr="004671E0">
                <w:rPr>
                  <w:color w:val="0000FF"/>
                  <w:u w:val="single"/>
                </w:rPr>
                <w:t>https://thepngbulletin.com/news/mining-petroleum/pngeiti-highlights-role-in-pngs-extractive-sector/</w:t>
              </w:r>
            </w:hyperlink>
          </w:p>
          <w:p w14:paraId="43C65720" w14:textId="19E82E33" w:rsidR="00566DA2" w:rsidRPr="002A201C" w:rsidRDefault="00566DA2" w:rsidP="000702BE"/>
        </w:tc>
      </w:tr>
    </w:tbl>
    <w:p w14:paraId="70FF769F" w14:textId="73C6A9E1" w:rsidR="00B108FA" w:rsidRPr="002A201C" w:rsidRDefault="00B108FA" w:rsidP="00070DEA">
      <w:pPr>
        <w:pStyle w:val="Heading2"/>
        <w:ind w:left="0" w:firstLine="0"/>
      </w:pPr>
      <w:bookmarkStart w:id="10" w:name="_Toc57974737"/>
      <w:r w:rsidRPr="002A201C">
        <w:lastRenderedPageBreak/>
        <w:t>Sign-off</w:t>
      </w:r>
      <w:bookmarkEnd w:id="10"/>
    </w:p>
    <w:p w14:paraId="13769F03" w14:textId="77777777" w:rsidR="00B108FA" w:rsidRPr="002A201C" w:rsidRDefault="00B108FA" w:rsidP="00B108FA">
      <w:pPr>
        <w:rPr>
          <w:b/>
          <w:bCs/>
        </w:rPr>
      </w:pPr>
      <w:r w:rsidRPr="002A201C">
        <w:rPr>
          <w:b/>
          <w:bCs/>
        </w:rPr>
        <w:t>Please include below the names and contact details of the MSG members from the government constituency who sign off on submitting the above information to the Validation team. Add rows as needed.</w:t>
      </w:r>
    </w:p>
    <w:p w14:paraId="1E638C92" w14:textId="7E4AFD1C" w:rsidR="00B108FA" w:rsidRPr="002A201C" w:rsidRDefault="00B108FA" w:rsidP="00B108FA"/>
    <w:p w14:paraId="6C148724" w14:textId="77777777" w:rsidR="00B108FA" w:rsidRPr="002A201C" w:rsidRDefault="00B108FA" w:rsidP="00B108FA"/>
    <w:tbl>
      <w:tblPr>
        <w:tblStyle w:val="TableGrid1"/>
        <w:tblW w:w="0" w:type="auto"/>
        <w:tblInd w:w="0" w:type="dxa"/>
        <w:tblLayout w:type="fixed"/>
        <w:tblLook w:val="04A0" w:firstRow="1" w:lastRow="0" w:firstColumn="1" w:lastColumn="0" w:noHBand="0" w:noVBand="1"/>
      </w:tblPr>
      <w:tblGrid>
        <w:gridCol w:w="2263"/>
        <w:gridCol w:w="2127"/>
        <w:gridCol w:w="2409"/>
        <w:gridCol w:w="2262"/>
      </w:tblGrid>
      <w:tr w:rsidR="006D7E74" w:rsidRPr="00976789" w14:paraId="23DB34E5" w14:textId="77777777" w:rsidTr="0010574E">
        <w:tc>
          <w:tcPr>
            <w:tcW w:w="226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7D48897" w14:textId="77777777" w:rsidR="006D7E74" w:rsidRPr="00976789" w:rsidRDefault="006D7E74" w:rsidP="0010574E">
            <w:pPr>
              <w:rPr>
                <w:lang w:val="nb-NO"/>
              </w:rPr>
            </w:pPr>
            <w:r w:rsidRPr="00976789">
              <w:rPr>
                <w:lang w:val="nb-NO"/>
              </w:rPr>
              <w:lastRenderedPageBreak/>
              <w:t>Name</w:t>
            </w:r>
          </w:p>
        </w:tc>
        <w:tc>
          <w:tcPr>
            <w:tcW w:w="21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88B7C3" w14:textId="77777777" w:rsidR="006D7E74" w:rsidRPr="00976789" w:rsidRDefault="006D7E74" w:rsidP="0010574E">
            <w:pPr>
              <w:rPr>
                <w:lang w:val="nb-NO"/>
              </w:rPr>
            </w:pPr>
            <w:r w:rsidRPr="00976789">
              <w:rPr>
                <w:lang w:val="nb-NO"/>
              </w:rPr>
              <w:t>Email address or telephone number</w:t>
            </w:r>
          </w:p>
        </w:tc>
        <w:tc>
          <w:tcPr>
            <w:tcW w:w="240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AFE8270" w14:textId="77777777" w:rsidR="006D7E74" w:rsidRPr="00976789" w:rsidRDefault="006D7E74" w:rsidP="0010574E">
            <w:pPr>
              <w:rPr>
                <w:lang w:val="nb-NO"/>
              </w:rPr>
            </w:pPr>
            <w:r w:rsidRPr="00976789">
              <w:rPr>
                <w:lang w:val="nb-NO"/>
              </w:rPr>
              <w:t>Date</w:t>
            </w:r>
          </w:p>
        </w:tc>
        <w:tc>
          <w:tcPr>
            <w:tcW w:w="22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0DEF149" w14:textId="77777777" w:rsidR="006D7E74" w:rsidRPr="00976789" w:rsidRDefault="006D7E74" w:rsidP="0010574E">
            <w:pPr>
              <w:rPr>
                <w:lang w:val="nb-NO"/>
              </w:rPr>
            </w:pPr>
            <w:r w:rsidRPr="00976789">
              <w:rPr>
                <w:lang w:val="nb-NO"/>
              </w:rPr>
              <w:t>Signature (optional)</w:t>
            </w:r>
          </w:p>
        </w:tc>
      </w:tr>
      <w:tr w:rsidR="006D7E74" w:rsidRPr="00976789" w14:paraId="485B2C37" w14:textId="77777777" w:rsidTr="006D7E74">
        <w:tc>
          <w:tcPr>
            <w:tcW w:w="2263" w:type="dxa"/>
            <w:tcBorders>
              <w:top w:val="single" w:sz="4" w:space="0" w:color="auto"/>
              <w:left w:val="single" w:sz="4" w:space="0" w:color="auto"/>
              <w:bottom w:val="single" w:sz="4" w:space="0" w:color="auto"/>
              <w:right w:val="single" w:sz="4" w:space="0" w:color="auto"/>
            </w:tcBorders>
          </w:tcPr>
          <w:p w14:paraId="2B88F196" w14:textId="4E75316D" w:rsidR="006D7E74" w:rsidRPr="00976789" w:rsidRDefault="00070DEA" w:rsidP="0010574E">
            <w:pPr>
              <w:rPr>
                <w:lang w:val="nb-NO"/>
              </w:rPr>
            </w:pPr>
            <w:r>
              <w:rPr>
                <w:lang w:val="nb-NO"/>
              </w:rPr>
              <w:t xml:space="preserve">Andrew Oaeke </w:t>
            </w:r>
          </w:p>
        </w:tc>
        <w:tc>
          <w:tcPr>
            <w:tcW w:w="2127" w:type="dxa"/>
            <w:tcBorders>
              <w:top w:val="single" w:sz="4" w:space="0" w:color="auto"/>
              <w:left w:val="single" w:sz="4" w:space="0" w:color="auto"/>
              <w:bottom w:val="single" w:sz="4" w:space="0" w:color="auto"/>
              <w:right w:val="single" w:sz="4" w:space="0" w:color="auto"/>
            </w:tcBorders>
          </w:tcPr>
          <w:p w14:paraId="2FF19DDE" w14:textId="47983398" w:rsidR="00070DEA" w:rsidRDefault="00070DEA" w:rsidP="0010574E">
            <w:pPr>
              <w:rPr>
                <w:lang w:val="nb-NO"/>
              </w:rPr>
            </w:pPr>
            <w:hyperlink r:id="rId168" w:history="1">
              <w:r w:rsidRPr="00AA37EA">
                <w:rPr>
                  <w:rStyle w:val="Hyperlink"/>
                  <w:lang w:val="nb-NO"/>
                </w:rPr>
                <w:t>Andrew_Oaeke@treasury.gov.pg</w:t>
              </w:r>
            </w:hyperlink>
            <w:r>
              <w:rPr>
                <w:lang w:val="nb-NO"/>
              </w:rPr>
              <w:t xml:space="preserve"> </w:t>
            </w:r>
          </w:p>
          <w:p w14:paraId="3FA8CA67" w14:textId="62BAB654" w:rsidR="006D7E74" w:rsidRPr="00976789" w:rsidRDefault="00070DEA" w:rsidP="0010574E">
            <w:pPr>
              <w:rPr>
                <w:lang w:val="nb-NO"/>
              </w:rPr>
            </w:pPr>
            <w:r>
              <w:rPr>
                <w:lang w:val="nb-NO"/>
              </w:rPr>
              <w:t>3133516</w:t>
            </w:r>
          </w:p>
        </w:tc>
        <w:tc>
          <w:tcPr>
            <w:tcW w:w="2409" w:type="dxa"/>
            <w:tcBorders>
              <w:top w:val="single" w:sz="4" w:space="0" w:color="auto"/>
              <w:left w:val="single" w:sz="4" w:space="0" w:color="auto"/>
              <w:bottom w:val="single" w:sz="4" w:space="0" w:color="auto"/>
              <w:right w:val="single" w:sz="4" w:space="0" w:color="auto"/>
            </w:tcBorders>
          </w:tcPr>
          <w:p w14:paraId="4969B320" w14:textId="5FB7D52B" w:rsidR="006D7E74" w:rsidRPr="00976789" w:rsidRDefault="00070DEA" w:rsidP="0010574E">
            <w:pPr>
              <w:rPr>
                <w:lang w:val="nb-NO"/>
              </w:rPr>
            </w:pPr>
            <w:r>
              <w:rPr>
                <w:lang w:val="nb-NO"/>
              </w:rPr>
              <w:t xml:space="preserve">29 March 2022 </w:t>
            </w:r>
          </w:p>
        </w:tc>
        <w:tc>
          <w:tcPr>
            <w:tcW w:w="2262" w:type="dxa"/>
            <w:tcBorders>
              <w:top w:val="single" w:sz="4" w:space="0" w:color="auto"/>
              <w:left w:val="single" w:sz="4" w:space="0" w:color="auto"/>
              <w:bottom w:val="single" w:sz="4" w:space="0" w:color="auto"/>
              <w:right w:val="single" w:sz="4" w:space="0" w:color="auto"/>
            </w:tcBorders>
          </w:tcPr>
          <w:p w14:paraId="7709A711" w14:textId="1883C06C" w:rsidR="006D7E74" w:rsidRPr="00976789" w:rsidRDefault="00070DEA" w:rsidP="0010574E">
            <w:pPr>
              <w:rPr>
                <w:lang w:val="nb-NO"/>
              </w:rPr>
            </w:pPr>
            <w:r>
              <w:rPr>
                <w:noProof/>
                <w:lang w:val="nb-NO"/>
              </w:rPr>
              <w:drawing>
                <wp:inline distT="0" distB="0" distL="0" distR="0" wp14:anchorId="1179AACE" wp14:editId="3CDF6F0E">
                  <wp:extent cx="1299210" cy="124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aeke.JPG"/>
                          <pic:cNvPicPr/>
                        </pic:nvPicPr>
                        <pic:blipFill>
                          <a:blip r:embed="rId169"/>
                          <a:stretch>
                            <a:fillRect/>
                          </a:stretch>
                        </pic:blipFill>
                        <pic:spPr>
                          <a:xfrm>
                            <a:off x="0" y="0"/>
                            <a:ext cx="1299210" cy="1244600"/>
                          </a:xfrm>
                          <a:prstGeom prst="rect">
                            <a:avLst/>
                          </a:prstGeom>
                        </pic:spPr>
                      </pic:pic>
                    </a:graphicData>
                  </a:graphic>
                </wp:inline>
              </w:drawing>
            </w:r>
          </w:p>
        </w:tc>
      </w:tr>
      <w:tr w:rsidR="006D7E74" w:rsidRPr="00976789" w14:paraId="61B10743" w14:textId="77777777" w:rsidTr="006D7E74">
        <w:tc>
          <w:tcPr>
            <w:tcW w:w="2263" w:type="dxa"/>
            <w:tcBorders>
              <w:top w:val="single" w:sz="4" w:space="0" w:color="auto"/>
              <w:left w:val="single" w:sz="4" w:space="0" w:color="auto"/>
              <w:bottom w:val="single" w:sz="4" w:space="0" w:color="auto"/>
              <w:right w:val="single" w:sz="4" w:space="0" w:color="auto"/>
            </w:tcBorders>
          </w:tcPr>
          <w:p w14:paraId="6CBC0954" w14:textId="1AB77AC8" w:rsidR="006D7E74" w:rsidRPr="00976789" w:rsidRDefault="00070DEA" w:rsidP="0010574E">
            <w:pPr>
              <w:rPr>
                <w:lang w:val="nb-NO"/>
              </w:rPr>
            </w:pPr>
            <w:r>
              <w:rPr>
                <w:lang w:val="nb-NO"/>
              </w:rPr>
              <w:t xml:space="preserve">Arnold Lakamanga </w:t>
            </w:r>
          </w:p>
        </w:tc>
        <w:tc>
          <w:tcPr>
            <w:tcW w:w="2127" w:type="dxa"/>
            <w:tcBorders>
              <w:top w:val="single" w:sz="4" w:space="0" w:color="auto"/>
              <w:left w:val="single" w:sz="4" w:space="0" w:color="auto"/>
              <w:bottom w:val="single" w:sz="4" w:space="0" w:color="auto"/>
              <w:right w:val="single" w:sz="4" w:space="0" w:color="auto"/>
            </w:tcBorders>
          </w:tcPr>
          <w:p w14:paraId="04BEC312" w14:textId="078512CD" w:rsidR="006D7E74" w:rsidRPr="00976789" w:rsidRDefault="00070DEA" w:rsidP="0010574E">
            <w:pPr>
              <w:rPr>
                <w:lang w:val="nb-NO"/>
              </w:rPr>
            </w:pPr>
            <w:hyperlink r:id="rId170" w:history="1">
              <w:r w:rsidRPr="00AA37EA">
                <w:rPr>
                  <w:rStyle w:val="Hyperlink"/>
                  <w:lang w:val="nb-NO"/>
                </w:rPr>
                <w:t>alakamanga@mra.gov.pg</w:t>
              </w:r>
            </w:hyperlink>
            <w:r>
              <w:rPr>
                <w:lang w:val="nb-NO"/>
              </w:rPr>
              <w:t xml:space="preserve"> </w:t>
            </w:r>
          </w:p>
        </w:tc>
        <w:tc>
          <w:tcPr>
            <w:tcW w:w="2409" w:type="dxa"/>
            <w:tcBorders>
              <w:top w:val="single" w:sz="4" w:space="0" w:color="auto"/>
              <w:left w:val="single" w:sz="4" w:space="0" w:color="auto"/>
              <w:bottom w:val="single" w:sz="4" w:space="0" w:color="auto"/>
              <w:right w:val="single" w:sz="4" w:space="0" w:color="auto"/>
            </w:tcBorders>
          </w:tcPr>
          <w:p w14:paraId="254E3E37" w14:textId="400A20E1" w:rsidR="006D7E74" w:rsidRPr="00976789" w:rsidRDefault="00070DEA" w:rsidP="0010574E">
            <w:pPr>
              <w:rPr>
                <w:lang w:val="nb-NO"/>
              </w:rPr>
            </w:pPr>
            <w:r>
              <w:rPr>
                <w:lang w:val="nb-NO"/>
              </w:rPr>
              <w:t>29 March 2022</w:t>
            </w:r>
          </w:p>
        </w:tc>
        <w:tc>
          <w:tcPr>
            <w:tcW w:w="2262" w:type="dxa"/>
            <w:tcBorders>
              <w:top w:val="single" w:sz="4" w:space="0" w:color="auto"/>
              <w:left w:val="single" w:sz="4" w:space="0" w:color="auto"/>
              <w:bottom w:val="single" w:sz="4" w:space="0" w:color="auto"/>
              <w:right w:val="single" w:sz="4" w:space="0" w:color="auto"/>
            </w:tcBorders>
          </w:tcPr>
          <w:p w14:paraId="45B5920E" w14:textId="77777777" w:rsidR="006D7E74" w:rsidRPr="00976789" w:rsidRDefault="006D7E74" w:rsidP="0010574E">
            <w:pPr>
              <w:rPr>
                <w:lang w:val="nb-NO"/>
              </w:rPr>
            </w:pPr>
          </w:p>
        </w:tc>
      </w:tr>
      <w:tr w:rsidR="006D7E74" w:rsidRPr="00976789" w14:paraId="652FF93E" w14:textId="77777777" w:rsidTr="006D7E74">
        <w:tc>
          <w:tcPr>
            <w:tcW w:w="2263" w:type="dxa"/>
            <w:tcBorders>
              <w:top w:val="single" w:sz="4" w:space="0" w:color="auto"/>
              <w:left w:val="single" w:sz="4" w:space="0" w:color="auto"/>
              <w:bottom w:val="single" w:sz="4" w:space="0" w:color="auto"/>
              <w:right w:val="single" w:sz="4" w:space="0" w:color="auto"/>
            </w:tcBorders>
          </w:tcPr>
          <w:p w14:paraId="5F708FEC" w14:textId="3F1CCC57" w:rsidR="006D7E74" w:rsidRPr="00976789" w:rsidRDefault="00070DEA" w:rsidP="0010574E">
            <w:pPr>
              <w:rPr>
                <w:lang w:val="nb-NO"/>
              </w:rPr>
            </w:pPr>
            <w:r>
              <w:rPr>
                <w:lang w:val="nb-NO"/>
              </w:rPr>
              <w:t xml:space="preserve">Channan Kumalau </w:t>
            </w:r>
          </w:p>
        </w:tc>
        <w:tc>
          <w:tcPr>
            <w:tcW w:w="2127" w:type="dxa"/>
            <w:tcBorders>
              <w:top w:val="single" w:sz="4" w:space="0" w:color="auto"/>
              <w:left w:val="single" w:sz="4" w:space="0" w:color="auto"/>
              <w:bottom w:val="single" w:sz="4" w:space="0" w:color="auto"/>
              <w:right w:val="single" w:sz="4" w:space="0" w:color="auto"/>
            </w:tcBorders>
          </w:tcPr>
          <w:p w14:paraId="7C4E30DD" w14:textId="6895A321" w:rsidR="006D7E74" w:rsidRPr="00976789" w:rsidRDefault="00070DEA" w:rsidP="0010574E">
            <w:pPr>
              <w:rPr>
                <w:lang w:val="nb-NO"/>
              </w:rPr>
            </w:pPr>
            <w:hyperlink r:id="rId171" w:history="1">
              <w:r w:rsidRPr="00AA37EA">
                <w:rPr>
                  <w:rStyle w:val="Hyperlink"/>
                  <w:lang w:val="nb-NO"/>
                </w:rPr>
                <w:t>ckumalau@gmail.com</w:t>
              </w:r>
            </w:hyperlink>
            <w:r>
              <w:rPr>
                <w:lang w:val="nb-NO"/>
              </w:rPr>
              <w:t xml:space="preserve"> </w:t>
            </w:r>
          </w:p>
        </w:tc>
        <w:tc>
          <w:tcPr>
            <w:tcW w:w="2409" w:type="dxa"/>
            <w:tcBorders>
              <w:top w:val="single" w:sz="4" w:space="0" w:color="auto"/>
              <w:left w:val="single" w:sz="4" w:space="0" w:color="auto"/>
              <w:bottom w:val="single" w:sz="4" w:space="0" w:color="auto"/>
              <w:right w:val="single" w:sz="4" w:space="0" w:color="auto"/>
            </w:tcBorders>
          </w:tcPr>
          <w:p w14:paraId="5EB59036" w14:textId="297F50F3" w:rsidR="006D7E74" w:rsidRPr="00976789" w:rsidRDefault="00070DEA" w:rsidP="0010574E">
            <w:pPr>
              <w:rPr>
                <w:lang w:val="nb-NO"/>
              </w:rPr>
            </w:pPr>
            <w:r>
              <w:rPr>
                <w:lang w:val="nb-NO"/>
              </w:rPr>
              <w:t xml:space="preserve">29 March 2022 </w:t>
            </w:r>
          </w:p>
        </w:tc>
        <w:tc>
          <w:tcPr>
            <w:tcW w:w="2262" w:type="dxa"/>
            <w:tcBorders>
              <w:top w:val="single" w:sz="4" w:space="0" w:color="auto"/>
              <w:left w:val="single" w:sz="4" w:space="0" w:color="auto"/>
              <w:bottom w:val="single" w:sz="4" w:space="0" w:color="auto"/>
              <w:right w:val="single" w:sz="4" w:space="0" w:color="auto"/>
            </w:tcBorders>
          </w:tcPr>
          <w:p w14:paraId="766A4041" w14:textId="77777777" w:rsidR="006D7E74" w:rsidRPr="00976789" w:rsidRDefault="006D7E74" w:rsidP="0010574E">
            <w:pPr>
              <w:rPr>
                <w:lang w:val="nb-NO"/>
              </w:rPr>
            </w:pPr>
          </w:p>
        </w:tc>
      </w:tr>
      <w:tr w:rsidR="00A02816" w:rsidRPr="00976789" w14:paraId="7D306966" w14:textId="77777777" w:rsidTr="006D7E74">
        <w:tc>
          <w:tcPr>
            <w:tcW w:w="2263" w:type="dxa"/>
            <w:tcBorders>
              <w:top w:val="single" w:sz="4" w:space="0" w:color="auto"/>
              <w:left w:val="single" w:sz="4" w:space="0" w:color="auto"/>
              <w:bottom w:val="single" w:sz="4" w:space="0" w:color="auto"/>
              <w:right w:val="single" w:sz="4" w:space="0" w:color="auto"/>
            </w:tcBorders>
          </w:tcPr>
          <w:p w14:paraId="059ED811" w14:textId="1560E46C" w:rsidR="00A02816" w:rsidRDefault="00D23E4B" w:rsidP="0010574E">
            <w:pPr>
              <w:rPr>
                <w:lang w:val="nb-NO"/>
              </w:rPr>
            </w:pPr>
            <w:r>
              <w:rPr>
                <w:lang w:val="nb-NO"/>
              </w:rPr>
              <w:t xml:space="preserve">Albert Kenny </w:t>
            </w:r>
          </w:p>
        </w:tc>
        <w:tc>
          <w:tcPr>
            <w:tcW w:w="2127" w:type="dxa"/>
            <w:tcBorders>
              <w:top w:val="single" w:sz="4" w:space="0" w:color="auto"/>
              <w:left w:val="single" w:sz="4" w:space="0" w:color="auto"/>
              <w:bottom w:val="single" w:sz="4" w:space="0" w:color="auto"/>
              <w:right w:val="single" w:sz="4" w:space="0" w:color="auto"/>
            </w:tcBorders>
          </w:tcPr>
          <w:p w14:paraId="39D3A5BF" w14:textId="0727D518" w:rsidR="00A02816" w:rsidRDefault="00D23E4B" w:rsidP="0010574E">
            <w:pPr>
              <w:rPr>
                <w:lang w:val="nb-NO"/>
              </w:rPr>
            </w:pPr>
            <w:hyperlink r:id="rId172" w:history="1">
              <w:r w:rsidRPr="00AA37EA">
                <w:rPr>
                  <w:rStyle w:val="Hyperlink"/>
                  <w:lang w:val="nb-NO"/>
                </w:rPr>
                <w:t>kennya@irc.gov.pg</w:t>
              </w:r>
            </w:hyperlink>
            <w:r>
              <w:rPr>
                <w:lang w:val="nb-NO"/>
              </w:rPr>
              <w:t xml:space="preserve"> </w:t>
            </w:r>
          </w:p>
        </w:tc>
        <w:tc>
          <w:tcPr>
            <w:tcW w:w="2409" w:type="dxa"/>
            <w:tcBorders>
              <w:top w:val="single" w:sz="4" w:space="0" w:color="auto"/>
              <w:left w:val="single" w:sz="4" w:space="0" w:color="auto"/>
              <w:bottom w:val="single" w:sz="4" w:space="0" w:color="auto"/>
              <w:right w:val="single" w:sz="4" w:space="0" w:color="auto"/>
            </w:tcBorders>
          </w:tcPr>
          <w:p w14:paraId="078A5241" w14:textId="1856F8BD" w:rsidR="00A02816" w:rsidRDefault="00D23E4B" w:rsidP="0010574E">
            <w:pPr>
              <w:rPr>
                <w:lang w:val="nb-NO"/>
              </w:rPr>
            </w:pPr>
            <w:r>
              <w:rPr>
                <w:lang w:val="nb-NO"/>
              </w:rPr>
              <w:t>29 March 2022</w:t>
            </w:r>
          </w:p>
        </w:tc>
        <w:tc>
          <w:tcPr>
            <w:tcW w:w="2262" w:type="dxa"/>
            <w:tcBorders>
              <w:top w:val="single" w:sz="4" w:space="0" w:color="auto"/>
              <w:left w:val="single" w:sz="4" w:space="0" w:color="auto"/>
              <w:bottom w:val="single" w:sz="4" w:space="0" w:color="auto"/>
              <w:right w:val="single" w:sz="4" w:space="0" w:color="auto"/>
            </w:tcBorders>
          </w:tcPr>
          <w:p w14:paraId="60822E20" w14:textId="77777777" w:rsidR="00A02816" w:rsidRPr="00976789" w:rsidRDefault="00A02816" w:rsidP="0010574E">
            <w:pPr>
              <w:rPr>
                <w:lang w:val="nb-NO"/>
              </w:rPr>
            </w:pPr>
          </w:p>
        </w:tc>
      </w:tr>
      <w:tr w:rsidR="00043173" w:rsidRPr="00976789" w14:paraId="16DF61E2" w14:textId="77777777" w:rsidTr="006D7E74">
        <w:tc>
          <w:tcPr>
            <w:tcW w:w="2263" w:type="dxa"/>
            <w:tcBorders>
              <w:top w:val="single" w:sz="4" w:space="0" w:color="auto"/>
              <w:left w:val="single" w:sz="4" w:space="0" w:color="auto"/>
              <w:bottom w:val="single" w:sz="4" w:space="0" w:color="auto"/>
              <w:right w:val="single" w:sz="4" w:space="0" w:color="auto"/>
            </w:tcBorders>
          </w:tcPr>
          <w:p w14:paraId="13F98921" w14:textId="15B26C19" w:rsidR="00043173" w:rsidRDefault="00043173" w:rsidP="0010574E">
            <w:pPr>
              <w:rPr>
                <w:lang w:val="nb-NO"/>
              </w:rPr>
            </w:pPr>
            <w:r>
              <w:rPr>
                <w:lang w:val="nb-NO"/>
              </w:rPr>
              <w:t xml:space="preserve">Fairlilyne Aiwa </w:t>
            </w:r>
          </w:p>
        </w:tc>
        <w:tc>
          <w:tcPr>
            <w:tcW w:w="2127" w:type="dxa"/>
            <w:tcBorders>
              <w:top w:val="single" w:sz="4" w:space="0" w:color="auto"/>
              <w:left w:val="single" w:sz="4" w:space="0" w:color="auto"/>
              <w:bottom w:val="single" w:sz="4" w:space="0" w:color="auto"/>
              <w:right w:val="single" w:sz="4" w:space="0" w:color="auto"/>
            </w:tcBorders>
          </w:tcPr>
          <w:p w14:paraId="670E740E" w14:textId="4A784959" w:rsidR="00043173" w:rsidRDefault="00043173" w:rsidP="0010574E">
            <w:pPr>
              <w:rPr>
                <w:lang w:val="nb-NO"/>
              </w:rPr>
            </w:pPr>
            <w:r>
              <w:rPr>
                <w:lang w:val="nb-NO"/>
              </w:rPr>
              <w:fldChar w:fldCharType="begin"/>
            </w:r>
            <w:r>
              <w:rPr>
                <w:lang w:val="nb-NO"/>
              </w:rPr>
              <w:instrText xml:space="preserve"> HYPERLINK "mailto:</w:instrText>
            </w:r>
            <w:r w:rsidRPr="00043173">
              <w:rPr>
                <w:lang w:val="nb-NO"/>
              </w:rPr>
              <w:instrText>faiwa@mrdc.com.pg</w:instrText>
            </w:r>
            <w:r>
              <w:rPr>
                <w:lang w:val="nb-NO"/>
              </w:rPr>
              <w:instrText xml:space="preserve">" </w:instrText>
            </w:r>
            <w:r>
              <w:rPr>
                <w:lang w:val="nb-NO"/>
              </w:rPr>
              <w:fldChar w:fldCharType="separate"/>
            </w:r>
            <w:r w:rsidRPr="00441305">
              <w:rPr>
                <w:rStyle w:val="Hyperlink"/>
                <w:lang w:val="nb-NO"/>
              </w:rPr>
              <w:t>faiwa@mrdc.com.pg</w:t>
            </w:r>
            <w:r>
              <w:rPr>
                <w:lang w:val="nb-NO"/>
              </w:rPr>
              <w:fldChar w:fldCharType="end"/>
            </w:r>
            <w:r>
              <w:rPr>
                <w:lang w:val="nb-NO"/>
              </w:rPr>
              <w:t xml:space="preserve"> </w:t>
            </w:r>
          </w:p>
        </w:tc>
        <w:tc>
          <w:tcPr>
            <w:tcW w:w="2409" w:type="dxa"/>
            <w:tcBorders>
              <w:top w:val="single" w:sz="4" w:space="0" w:color="auto"/>
              <w:left w:val="single" w:sz="4" w:space="0" w:color="auto"/>
              <w:bottom w:val="single" w:sz="4" w:space="0" w:color="auto"/>
              <w:right w:val="single" w:sz="4" w:space="0" w:color="auto"/>
            </w:tcBorders>
          </w:tcPr>
          <w:p w14:paraId="3087185A" w14:textId="56F853C5" w:rsidR="00043173" w:rsidRDefault="00043173" w:rsidP="0010574E">
            <w:pPr>
              <w:rPr>
                <w:lang w:val="nb-NO"/>
              </w:rPr>
            </w:pPr>
            <w:r>
              <w:rPr>
                <w:lang w:val="nb-NO"/>
              </w:rPr>
              <w:t xml:space="preserve">29 March 2022 </w:t>
            </w:r>
          </w:p>
        </w:tc>
        <w:tc>
          <w:tcPr>
            <w:tcW w:w="2262" w:type="dxa"/>
            <w:tcBorders>
              <w:top w:val="single" w:sz="4" w:space="0" w:color="auto"/>
              <w:left w:val="single" w:sz="4" w:space="0" w:color="auto"/>
              <w:bottom w:val="single" w:sz="4" w:space="0" w:color="auto"/>
              <w:right w:val="single" w:sz="4" w:space="0" w:color="auto"/>
            </w:tcBorders>
          </w:tcPr>
          <w:p w14:paraId="49BDF150" w14:textId="77777777" w:rsidR="00043173" w:rsidRPr="00976789" w:rsidRDefault="00043173" w:rsidP="0010574E">
            <w:pPr>
              <w:rPr>
                <w:lang w:val="nb-NO"/>
              </w:rPr>
            </w:pPr>
          </w:p>
        </w:tc>
      </w:tr>
      <w:tr w:rsidR="00AE3B62" w:rsidRPr="00976789" w14:paraId="1BA38C69" w14:textId="77777777" w:rsidTr="006D7E74">
        <w:tc>
          <w:tcPr>
            <w:tcW w:w="2263" w:type="dxa"/>
            <w:tcBorders>
              <w:top w:val="single" w:sz="4" w:space="0" w:color="auto"/>
              <w:left w:val="single" w:sz="4" w:space="0" w:color="auto"/>
              <w:bottom w:val="single" w:sz="4" w:space="0" w:color="auto"/>
              <w:right w:val="single" w:sz="4" w:space="0" w:color="auto"/>
            </w:tcBorders>
          </w:tcPr>
          <w:p w14:paraId="113766FF" w14:textId="2B1CBD1E" w:rsidR="00AE3B62" w:rsidRDefault="00AE3B62" w:rsidP="0010574E">
            <w:pPr>
              <w:rPr>
                <w:lang w:val="nb-NO"/>
              </w:rPr>
            </w:pPr>
            <w:r>
              <w:rPr>
                <w:lang w:val="nb-NO"/>
              </w:rPr>
              <w:t xml:space="preserve">Ila Lemeki </w:t>
            </w:r>
          </w:p>
        </w:tc>
        <w:tc>
          <w:tcPr>
            <w:tcW w:w="2127" w:type="dxa"/>
            <w:tcBorders>
              <w:top w:val="single" w:sz="4" w:space="0" w:color="auto"/>
              <w:left w:val="single" w:sz="4" w:space="0" w:color="auto"/>
              <w:bottom w:val="single" w:sz="4" w:space="0" w:color="auto"/>
              <w:right w:val="single" w:sz="4" w:space="0" w:color="auto"/>
            </w:tcBorders>
          </w:tcPr>
          <w:p w14:paraId="15770407" w14:textId="34900B36" w:rsidR="00AE3B62" w:rsidRDefault="00AE3B62" w:rsidP="0010574E">
            <w:pPr>
              <w:rPr>
                <w:lang w:val="nb-NO"/>
              </w:rPr>
            </w:pPr>
            <w:r>
              <w:rPr>
                <w:lang w:val="nb-NO"/>
              </w:rPr>
              <w:fldChar w:fldCharType="begin"/>
            </w:r>
            <w:r>
              <w:rPr>
                <w:lang w:val="nb-NO"/>
              </w:rPr>
              <w:instrText xml:space="preserve"> HYPERLINK "mailto:</w:instrText>
            </w:r>
            <w:r w:rsidRPr="00AE3B62">
              <w:rPr>
                <w:lang w:val="nb-NO"/>
              </w:rPr>
              <w:instrText>LIla@ago.gov.pg</w:instrText>
            </w:r>
            <w:r>
              <w:rPr>
                <w:lang w:val="nb-NO"/>
              </w:rPr>
              <w:instrText xml:space="preserve">" </w:instrText>
            </w:r>
            <w:r>
              <w:rPr>
                <w:lang w:val="nb-NO"/>
              </w:rPr>
              <w:fldChar w:fldCharType="separate"/>
            </w:r>
            <w:r w:rsidRPr="00441305">
              <w:rPr>
                <w:rStyle w:val="Hyperlink"/>
                <w:lang w:val="nb-NO"/>
              </w:rPr>
              <w:t>LIla@ago.gov.pg</w:t>
            </w:r>
            <w:r>
              <w:rPr>
                <w:lang w:val="nb-NO"/>
              </w:rPr>
              <w:fldChar w:fldCharType="end"/>
            </w:r>
            <w:r>
              <w:rPr>
                <w:lang w:val="nb-NO"/>
              </w:rPr>
              <w:t xml:space="preserve"> </w:t>
            </w:r>
          </w:p>
        </w:tc>
        <w:tc>
          <w:tcPr>
            <w:tcW w:w="2409" w:type="dxa"/>
            <w:tcBorders>
              <w:top w:val="single" w:sz="4" w:space="0" w:color="auto"/>
              <w:left w:val="single" w:sz="4" w:space="0" w:color="auto"/>
              <w:bottom w:val="single" w:sz="4" w:space="0" w:color="auto"/>
              <w:right w:val="single" w:sz="4" w:space="0" w:color="auto"/>
            </w:tcBorders>
          </w:tcPr>
          <w:p w14:paraId="11E24DA6" w14:textId="75147B22" w:rsidR="00AE3B62" w:rsidRDefault="00AE3B62" w:rsidP="0010574E">
            <w:pPr>
              <w:rPr>
                <w:lang w:val="nb-NO"/>
              </w:rPr>
            </w:pPr>
            <w:r>
              <w:rPr>
                <w:lang w:val="nb-NO"/>
              </w:rPr>
              <w:t xml:space="preserve">29 March 2022 </w:t>
            </w:r>
          </w:p>
        </w:tc>
        <w:tc>
          <w:tcPr>
            <w:tcW w:w="2262" w:type="dxa"/>
            <w:tcBorders>
              <w:top w:val="single" w:sz="4" w:space="0" w:color="auto"/>
              <w:left w:val="single" w:sz="4" w:space="0" w:color="auto"/>
              <w:bottom w:val="single" w:sz="4" w:space="0" w:color="auto"/>
              <w:right w:val="single" w:sz="4" w:space="0" w:color="auto"/>
            </w:tcBorders>
          </w:tcPr>
          <w:p w14:paraId="31C98943" w14:textId="77777777" w:rsidR="00AE3B62" w:rsidRPr="00976789" w:rsidRDefault="00AE3B62" w:rsidP="0010574E">
            <w:pPr>
              <w:rPr>
                <w:lang w:val="nb-NO"/>
              </w:rPr>
            </w:pPr>
          </w:p>
        </w:tc>
      </w:tr>
    </w:tbl>
    <w:p w14:paraId="7C79B4A2" w14:textId="77777777" w:rsidR="006D7E74" w:rsidRPr="002A201C" w:rsidRDefault="006D7E74" w:rsidP="006D7E74">
      <w:pPr>
        <w:rPr>
          <w:rFonts w:eastAsiaTheme="majorEastAsia" w:cstheme="majorBidi"/>
          <w:color w:val="2F5496" w:themeColor="accent1" w:themeShade="BF"/>
          <w:sz w:val="32"/>
          <w:szCs w:val="32"/>
        </w:rPr>
      </w:pPr>
    </w:p>
    <w:p w14:paraId="6A916291" w14:textId="77777777" w:rsidR="00B108FA" w:rsidRPr="002A201C" w:rsidRDefault="00B108FA" w:rsidP="00B108FA">
      <w:pPr>
        <w:rPr>
          <w:rFonts w:eastAsiaTheme="majorEastAsia" w:cstheme="majorBidi"/>
          <w:color w:val="2F5496" w:themeColor="accent1" w:themeShade="BF"/>
          <w:sz w:val="32"/>
          <w:szCs w:val="32"/>
        </w:rPr>
      </w:pPr>
      <w:r w:rsidRPr="002A201C">
        <w:br w:type="page"/>
      </w:r>
    </w:p>
    <w:p w14:paraId="667F437E" w14:textId="03D18EEE" w:rsidR="00B108FA" w:rsidRPr="002A201C" w:rsidRDefault="00B108FA" w:rsidP="00B108FA">
      <w:pPr>
        <w:pStyle w:val="Heading1"/>
        <w:rPr>
          <w:rFonts w:ascii="Franklin Gothic Book" w:hAnsi="Franklin Gothic Book"/>
        </w:rPr>
      </w:pPr>
      <w:bookmarkStart w:id="11" w:name="_Toc57974738"/>
      <w:r w:rsidRPr="002A201C">
        <w:rPr>
          <w:rFonts w:ascii="Franklin Gothic Book" w:hAnsi="Franklin Gothic Book"/>
        </w:rPr>
        <w:lastRenderedPageBreak/>
        <w:t>Part III: Industry engagement</w:t>
      </w:r>
      <w:bookmarkEnd w:id="11"/>
      <w:r w:rsidR="001A612A" w:rsidRPr="001A612A">
        <w:rPr>
          <w:b/>
          <w:color w:val="FF0000"/>
        </w:rPr>
        <w:t xml:space="preserve"> </w:t>
      </w:r>
      <w:r w:rsidR="001A612A">
        <w:rPr>
          <w:b/>
          <w:color w:val="FF0000"/>
        </w:rPr>
        <w:t>should be filled out by C</w:t>
      </w:r>
      <w:r w:rsidR="00CC23FB">
        <w:rPr>
          <w:b/>
          <w:color w:val="FF0000"/>
        </w:rPr>
        <w:t>ompany</w:t>
      </w:r>
    </w:p>
    <w:p w14:paraId="1A8757E7" w14:textId="7BC5653D" w:rsidR="00B108FA" w:rsidRPr="002A201C" w:rsidRDefault="00B108FA" w:rsidP="00B108FA">
      <w:pPr>
        <w:rPr>
          <w:i/>
          <w:iCs/>
        </w:rPr>
      </w:pPr>
      <w:r w:rsidRPr="002A201C">
        <w:rPr>
          <w:i/>
          <w:iCs/>
        </w:rPr>
        <w:t xml:space="preserve">This questionnaire seeks to collect information from industry MSG members about the engagement of  oil, gas and mining companies in the EITI process from </w:t>
      </w:r>
      <w:r w:rsidR="00270D3D">
        <w:rPr>
          <w:i/>
          <w:iCs/>
        </w:rPr>
        <w:t>2017</w:t>
      </w:r>
      <w:r w:rsidR="00270D3D" w:rsidRPr="002A201C">
        <w:rPr>
          <w:i/>
          <w:iCs/>
        </w:rPr>
        <w:t xml:space="preserve"> </w:t>
      </w:r>
      <w:r w:rsidRPr="002A201C">
        <w:rPr>
          <w:i/>
          <w:iCs/>
        </w:rPr>
        <w:t xml:space="preserve">to </w:t>
      </w:r>
      <w:r w:rsidR="00270D3D">
        <w:rPr>
          <w:i/>
          <w:iCs/>
        </w:rPr>
        <w:t>2022 (March)</w:t>
      </w:r>
      <w:r w:rsidR="00270D3D" w:rsidRPr="002A201C">
        <w:rPr>
          <w:i/>
          <w:iCs/>
        </w:rPr>
        <w:t xml:space="preserve"> </w:t>
      </w:r>
      <w:r w:rsidRPr="002A201C">
        <w:rPr>
          <w:i/>
          <w:iCs/>
        </w:rPr>
        <w:t>Industry MSG members are requested to fill out the form together and either submit it directly to the Validation team (</w:t>
      </w:r>
      <w:hyperlink r:id="rId173" w:history="1">
        <w:r w:rsidRPr="002A201C">
          <w:rPr>
            <w:rStyle w:val="Hyperlink"/>
            <w:i/>
            <w:iCs/>
          </w:rPr>
          <w:t>xxx@eiti.org</w:t>
        </w:r>
      </w:hyperlink>
      <w:r w:rsidRPr="002A201C">
        <w:rPr>
          <w:i/>
          <w:iCs/>
        </w:rPr>
        <w:t>) or request the National Coordinator to submit it. The deadline for submitting the form to the Validation team is (insert Validation commencement date). It is recommended that industry MSG members coordinate to agree one submission. Diverging views within the constituency can be documented in the form. The signatories of the submission should be indicated at the bottom of the form. Stakeholders may contact the Validation team directly to provide additional views.</w:t>
      </w:r>
    </w:p>
    <w:p w14:paraId="2C4BF3C9" w14:textId="6DBD36D9" w:rsidR="00B108FA" w:rsidRPr="002A201C" w:rsidRDefault="00B108FA" w:rsidP="00C74661">
      <w:pPr>
        <w:pStyle w:val="Heading2"/>
      </w:pPr>
      <w:bookmarkStart w:id="12" w:name="_Toc57974739"/>
      <w:r w:rsidRPr="002A201C">
        <w:t>MSG nomination</w:t>
      </w:r>
      <w:bookmarkEnd w:id="12"/>
      <w:r w:rsidR="006D2988">
        <w:t>s</w:t>
      </w:r>
    </w:p>
    <w:p w14:paraId="78D42302" w14:textId="77777777" w:rsidR="00B108FA" w:rsidRPr="002A201C" w:rsidRDefault="00B108FA" w:rsidP="00B108FA">
      <w:pPr>
        <w:rPr>
          <w:b/>
          <w:bCs/>
        </w:rPr>
      </w:pPr>
      <w:r w:rsidRPr="002A201C">
        <w:rPr>
          <w:b/>
          <w:bCs/>
        </w:rPr>
        <w:t xml:space="preserve">1. Describe the process for nominating industry MSG members, including whether consideration was given to ensuring the diversity of representation. </w:t>
      </w:r>
    </w:p>
    <w:p w14:paraId="7D4FFE61" w14:textId="77777777" w:rsidR="00B108FA" w:rsidRPr="002A201C" w:rsidRDefault="00B108FA" w:rsidP="00B108FA">
      <w:r w:rsidRPr="002A201C">
        <w:t xml:space="preserve">Please provide supporting documentation related to the latest nomination process. This could include the invitation to participate in the MSG, a list of interested organisations or individuals, constituency </w:t>
      </w:r>
      <w:proofErr w:type="spellStart"/>
      <w:r w:rsidRPr="002A201C">
        <w:t>ToRs</w:t>
      </w:r>
      <w:proofErr w:type="spellEnd"/>
      <w:r w:rsidRPr="002A201C">
        <w:t xml:space="preserve">, minutes of the election process, etc. If the evidence is available online, please provide a link. If it is not, please </w:t>
      </w:r>
      <w:proofErr w:type="gramStart"/>
      <w:r w:rsidRPr="002A201C">
        <w:t>annex</w:t>
      </w:r>
      <w:proofErr w:type="gramEnd"/>
      <w:r w:rsidRPr="002A201C">
        <w:t xml:space="preserve"> the evidence to this questionnaire.</w:t>
      </w:r>
    </w:p>
    <w:tbl>
      <w:tblPr>
        <w:tblStyle w:val="TableGrid"/>
        <w:tblW w:w="0" w:type="auto"/>
        <w:tblLook w:val="04A0" w:firstRow="1" w:lastRow="0" w:firstColumn="1" w:lastColumn="0" w:noHBand="0" w:noVBand="1"/>
      </w:tblPr>
      <w:tblGrid>
        <w:gridCol w:w="4531"/>
        <w:gridCol w:w="4530"/>
      </w:tblGrid>
      <w:tr w:rsidR="00B108FA" w:rsidRPr="002A201C" w14:paraId="2B335A02" w14:textId="77777777" w:rsidTr="515661E3">
        <w:tc>
          <w:tcPr>
            <w:tcW w:w="4531" w:type="dxa"/>
            <w:shd w:val="clear" w:color="auto" w:fill="E7E6E6" w:themeFill="background2"/>
          </w:tcPr>
          <w:p w14:paraId="00DEDCC8" w14:textId="77777777" w:rsidR="00B108FA" w:rsidRPr="002A201C" w:rsidRDefault="00B108FA" w:rsidP="00CB68C1">
            <w:r w:rsidRPr="002A201C">
              <w:t>Agreed procedure for selecting industry MSG members</w:t>
            </w:r>
          </w:p>
        </w:tc>
        <w:tc>
          <w:tcPr>
            <w:tcW w:w="4531" w:type="dxa"/>
            <w:shd w:val="clear" w:color="auto" w:fill="E7E6E6" w:themeFill="background2"/>
          </w:tcPr>
          <w:p w14:paraId="00C89CC8" w14:textId="77777777" w:rsidR="00B108FA" w:rsidRPr="002A201C" w:rsidRDefault="00B108FA" w:rsidP="00CB68C1">
            <w:r w:rsidRPr="002A201C">
              <w:t>Practice in the period under review</w:t>
            </w:r>
          </w:p>
        </w:tc>
      </w:tr>
      <w:tr w:rsidR="00B108FA" w:rsidRPr="002A201C" w14:paraId="3D8457AA" w14:textId="77777777" w:rsidTr="515661E3">
        <w:tc>
          <w:tcPr>
            <w:tcW w:w="4531" w:type="dxa"/>
          </w:tcPr>
          <w:p w14:paraId="2CA6354E" w14:textId="26A5940D" w:rsidR="003B3842" w:rsidRDefault="003B3842" w:rsidP="003B3842">
            <w:r>
              <w:t>The M</w:t>
            </w:r>
            <w:r w:rsidR="00C70B54">
              <w:t>o</w:t>
            </w:r>
            <w:r>
              <w:t xml:space="preserve">U also states that “each representative sector shall have the right to independently select and replace its members on the PNG MSG” (page 5). </w:t>
            </w:r>
          </w:p>
          <w:p w14:paraId="6EA8709D" w14:textId="2C63FE3A" w:rsidR="00704D21" w:rsidRDefault="00704D21" w:rsidP="003B3842">
            <w:r>
              <w:t xml:space="preserve">As per the MSG MoU, Industry nominations and representations at the MSG is coordinated by the PNG Chamber of Mines and Petroleum. </w:t>
            </w:r>
          </w:p>
          <w:p w14:paraId="427409A3" w14:textId="77777777" w:rsidR="00B108FA" w:rsidRDefault="00DA4D66" w:rsidP="003B3842">
            <w:pPr>
              <w:rPr>
                <w:rStyle w:val="Hyperlink"/>
              </w:rPr>
            </w:pPr>
            <w:hyperlink r:id="rId174" w:history="1">
              <w:r w:rsidR="00223AF9" w:rsidRPr="00223AF9">
                <w:rPr>
                  <w:rStyle w:val="Hyperlink"/>
                </w:rPr>
                <w:t>http://www.pngeiti.org.pg/wp-content/uploads/2018/04/2013-MSG-MoU.pdf</w:t>
              </w:r>
            </w:hyperlink>
          </w:p>
          <w:p w14:paraId="6C10CA49" w14:textId="51C4009F" w:rsidR="003C2517" w:rsidRPr="002A201C" w:rsidRDefault="003C2517" w:rsidP="003B3842"/>
        </w:tc>
        <w:tc>
          <w:tcPr>
            <w:tcW w:w="4531" w:type="dxa"/>
          </w:tcPr>
          <w:p w14:paraId="4F312851" w14:textId="2B3147CF" w:rsidR="00704D21" w:rsidRDefault="00704D21" w:rsidP="0092342E">
            <w:r>
              <w:t>There are no clearly defined processes. Organisations involved in mining, oil and gas industry are represented on the MSG and individual representatives are nominated based on their reporting line as well as experience and understanding of the industry and/or are delegated the role.</w:t>
            </w:r>
          </w:p>
          <w:p w14:paraId="560CA0DE" w14:textId="67D1012A" w:rsidR="00E453A1" w:rsidRPr="002A201C" w:rsidRDefault="0092342E" w:rsidP="00704D21">
            <w:proofErr w:type="gramStart"/>
            <w:r>
              <w:t>However</w:t>
            </w:r>
            <w:proofErr w:type="gramEnd"/>
            <w:r>
              <w:t xml:space="preserve"> a common process seems to be in place. EITI representative for a company is integrated in the role of the </w:t>
            </w:r>
            <w:r w:rsidR="00704D21">
              <w:t xml:space="preserve">Country </w:t>
            </w:r>
            <w:r>
              <w:t xml:space="preserve">managers in charge. </w:t>
            </w:r>
          </w:p>
        </w:tc>
      </w:tr>
    </w:tbl>
    <w:p w14:paraId="1179E149" w14:textId="77777777" w:rsidR="00B108FA" w:rsidRPr="002A201C" w:rsidRDefault="00B108FA" w:rsidP="00B108FA"/>
    <w:p w14:paraId="0BC4602D" w14:textId="77777777" w:rsidR="00B108FA" w:rsidRPr="002A201C" w:rsidRDefault="1EA35338" w:rsidP="00B108FA">
      <w:pPr>
        <w:rPr>
          <w:b/>
          <w:bCs/>
        </w:rPr>
      </w:pPr>
      <w:r w:rsidRPr="515661E3">
        <w:rPr>
          <w:b/>
          <w:bCs/>
        </w:rPr>
        <w:t>2. If any MSG representatives changed during the MSG’s term, please describe the process followed for replacing them.</w:t>
      </w:r>
    </w:p>
    <w:tbl>
      <w:tblPr>
        <w:tblStyle w:val="TableGrid"/>
        <w:tblW w:w="0" w:type="auto"/>
        <w:tblLook w:val="04A0" w:firstRow="1" w:lastRow="0" w:firstColumn="1" w:lastColumn="0" w:noHBand="0" w:noVBand="1"/>
      </w:tblPr>
      <w:tblGrid>
        <w:gridCol w:w="4530"/>
        <w:gridCol w:w="4531"/>
      </w:tblGrid>
      <w:tr w:rsidR="00B108FA" w:rsidRPr="002A201C" w14:paraId="3EAFE65A" w14:textId="77777777" w:rsidTr="00B108FA">
        <w:tc>
          <w:tcPr>
            <w:tcW w:w="4531" w:type="dxa"/>
            <w:shd w:val="clear" w:color="auto" w:fill="E7E6E6" w:themeFill="background2"/>
          </w:tcPr>
          <w:p w14:paraId="07AA49BC" w14:textId="77777777" w:rsidR="00B108FA" w:rsidRPr="002A201C" w:rsidRDefault="00B108FA" w:rsidP="00CB68C1">
            <w:r w:rsidRPr="002A201C">
              <w:lastRenderedPageBreak/>
              <w:t xml:space="preserve">Agreed procedure for </w:t>
            </w:r>
            <w:proofErr w:type="gramStart"/>
            <w:r w:rsidRPr="002A201C">
              <w:t>replacing  industry</w:t>
            </w:r>
            <w:proofErr w:type="gramEnd"/>
            <w:r w:rsidRPr="002A201C">
              <w:t xml:space="preserve"> MSG members</w:t>
            </w:r>
          </w:p>
        </w:tc>
        <w:tc>
          <w:tcPr>
            <w:tcW w:w="4531" w:type="dxa"/>
            <w:shd w:val="clear" w:color="auto" w:fill="E7E6E6" w:themeFill="background2"/>
          </w:tcPr>
          <w:p w14:paraId="2ADB6B4B" w14:textId="77777777" w:rsidR="00B108FA" w:rsidRPr="002A201C" w:rsidRDefault="00B108FA" w:rsidP="00CB68C1">
            <w:r w:rsidRPr="002A201C">
              <w:t>Practice in the period under review</w:t>
            </w:r>
          </w:p>
        </w:tc>
      </w:tr>
      <w:tr w:rsidR="00B108FA" w:rsidRPr="002A201C" w14:paraId="30A8A029" w14:textId="77777777" w:rsidTr="00CB68C1">
        <w:tc>
          <w:tcPr>
            <w:tcW w:w="4531" w:type="dxa"/>
          </w:tcPr>
          <w:p w14:paraId="2A1475EA" w14:textId="554F7253" w:rsidR="00F374A0" w:rsidRDefault="00F374A0" w:rsidP="00F374A0">
            <w:r>
              <w:t>The agreed procedure for replacing industry MSG members is as per the 2013 MoU</w:t>
            </w:r>
            <w:r w:rsidR="005C7D90">
              <w:t xml:space="preserve"> and that is “each representative sector shall have the right to independently select and replace its members on the PNG MSG” (page 5).</w:t>
            </w:r>
          </w:p>
          <w:p w14:paraId="7D24D6D2" w14:textId="6541198F" w:rsidR="00B108FA" w:rsidRPr="002A201C" w:rsidRDefault="00B108FA" w:rsidP="005123CE"/>
        </w:tc>
        <w:tc>
          <w:tcPr>
            <w:tcW w:w="4531" w:type="dxa"/>
          </w:tcPr>
          <w:p w14:paraId="07D1450B" w14:textId="1358B9BC" w:rsidR="00B108FA" w:rsidRPr="002A201C" w:rsidRDefault="0077469D" w:rsidP="00CB68C1">
            <w:r>
              <w:t xml:space="preserve">In practice, EITI representative for a company is integrated in the role of the managers in charge. This position </w:t>
            </w:r>
            <w:r w:rsidR="00050D45">
              <w:t>n</w:t>
            </w:r>
            <w:r>
              <w:t xml:space="preserve">omination is </w:t>
            </w:r>
            <w:r w:rsidR="00CC1C6D">
              <w:t>actioned by the</w:t>
            </w:r>
            <w:r w:rsidR="00170A74">
              <w:t xml:space="preserve"> country manager/country representative</w:t>
            </w:r>
            <w:r>
              <w:t xml:space="preserve">. Whenever the </w:t>
            </w:r>
            <w:r w:rsidR="007E5D32">
              <w:t xml:space="preserve">member moves, a new representative is appointed. </w:t>
            </w:r>
          </w:p>
          <w:p w14:paraId="025276EA" w14:textId="77777777" w:rsidR="00B108FA" w:rsidRPr="002A201C" w:rsidRDefault="00B108FA" w:rsidP="00CB68C1"/>
        </w:tc>
      </w:tr>
    </w:tbl>
    <w:p w14:paraId="501524BB" w14:textId="77777777" w:rsidR="00B108FA" w:rsidRPr="002A201C" w:rsidRDefault="00B108FA" w:rsidP="00B108FA"/>
    <w:p w14:paraId="51D7C1ED" w14:textId="0F9DBD24" w:rsidR="00B108FA" w:rsidRPr="002A201C" w:rsidRDefault="00B108FA" w:rsidP="00C74661">
      <w:pPr>
        <w:pStyle w:val="Heading2"/>
      </w:pPr>
      <w:bookmarkStart w:id="13" w:name="_Toc57974740"/>
      <w:r w:rsidRPr="002A201C">
        <w:t>Liaison with the broader constituency</w:t>
      </w:r>
      <w:bookmarkEnd w:id="13"/>
    </w:p>
    <w:p w14:paraId="5D3785F3" w14:textId="77777777" w:rsidR="00B108FA" w:rsidRPr="002A201C" w:rsidRDefault="1EA35338" w:rsidP="00B108FA">
      <w:pPr>
        <w:rPr>
          <w:b/>
          <w:bCs/>
        </w:rPr>
      </w:pPr>
      <w:r w:rsidRPr="515661E3">
        <w:rPr>
          <w:b/>
          <w:bCs/>
        </w:rPr>
        <w:t xml:space="preserve">3. Describe the company constituency’s structures, policies and practices for coordination on EITI matters. </w:t>
      </w:r>
    </w:p>
    <w:p w14:paraId="361AA7D9" w14:textId="77777777" w:rsidR="00B108FA" w:rsidRPr="002A201C" w:rsidRDefault="1EA35338" w:rsidP="00B108FA">
      <w:r>
        <w:t xml:space="preserve">Please provide supporting evidence, such as constituency </w:t>
      </w:r>
      <w:proofErr w:type="spellStart"/>
      <w:r>
        <w:t>ToRs</w:t>
      </w:r>
      <w:proofErr w:type="spellEnd"/>
      <w:r>
        <w:t xml:space="preserve">, dates and minutes of constituency meetings, number of emails to mailing lists, etc. If the evidence is available online, please provide a link. If it is not, please </w:t>
      </w:r>
      <w:proofErr w:type="gramStart"/>
      <w:r>
        <w:t>annex</w:t>
      </w:r>
      <w:proofErr w:type="gramEnd"/>
      <w:r>
        <w:t xml:space="preserve"> the evidence to this questionnaire.</w:t>
      </w:r>
    </w:p>
    <w:tbl>
      <w:tblPr>
        <w:tblStyle w:val="TableGrid"/>
        <w:tblW w:w="5000" w:type="pct"/>
        <w:tblLook w:val="04A0" w:firstRow="1" w:lastRow="0" w:firstColumn="1" w:lastColumn="0" w:noHBand="0" w:noVBand="1"/>
      </w:tblPr>
      <w:tblGrid>
        <w:gridCol w:w="3021"/>
        <w:gridCol w:w="3021"/>
        <w:gridCol w:w="3019"/>
      </w:tblGrid>
      <w:tr w:rsidR="00B108FA" w:rsidRPr="002A201C" w14:paraId="79D97096" w14:textId="77777777" w:rsidTr="00B108FA">
        <w:tc>
          <w:tcPr>
            <w:tcW w:w="1667" w:type="pct"/>
            <w:shd w:val="clear" w:color="auto" w:fill="E7E6E6" w:themeFill="background2"/>
          </w:tcPr>
          <w:p w14:paraId="37A6113D" w14:textId="77777777" w:rsidR="00B108FA" w:rsidRPr="002A201C" w:rsidRDefault="00B108FA" w:rsidP="00CB68C1">
            <w:r w:rsidRPr="002A201C">
              <w:t>Structures in place for liaison with the broader constituency, such as industry associations</w:t>
            </w:r>
          </w:p>
        </w:tc>
        <w:tc>
          <w:tcPr>
            <w:tcW w:w="1667" w:type="pct"/>
            <w:shd w:val="clear" w:color="auto" w:fill="E7E6E6" w:themeFill="background2"/>
          </w:tcPr>
          <w:p w14:paraId="78F03017" w14:textId="77777777" w:rsidR="00B108FA" w:rsidRPr="002A201C" w:rsidRDefault="00B108FA" w:rsidP="00CB68C1">
            <w:r w:rsidRPr="002A201C">
              <w:t>Policies and agreed procedures for liaison with the broader constituency</w:t>
            </w:r>
          </w:p>
        </w:tc>
        <w:tc>
          <w:tcPr>
            <w:tcW w:w="1666" w:type="pct"/>
            <w:shd w:val="clear" w:color="auto" w:fill="E7E6E6" w:themeFill="background2"/>
          </w:tcPr>
          <w:p w14:paraId="3171E7E1" w14:textId="77777777" w:rsidR="00B108FA" w:rsidRPr="002A201C" w:rsidRDefault="00B108FA" w:rsidP="00CB68C1">
            <w:r w:rsidRPr="002A201C">
              <w:t>Practice in the period under review</w:t>
            </w:r>
          </w:p>
        </w:tc>
      </w:tr>
      <w:tr w:rsidR="00B108FA" w:rsidRPr="002A201C" w14:paraId="21D22412" w14:textId="77777777" w:rsidTr="00CB68C1">
        <w:tc>
          <w:tcPr>
            <w:tcW w:w="1667" w:type="pct"/>
          </w:tcPr>
          <w:p w14:paraId="6F2D90EF" w14:textId="1A488185" w:rsidR="0062500F" w:rsidRDefault="0062500F" w:rsidP="0062500F">
            <w:r>
              <w:t xml:space="preserve">At industry level, the </w:t>
            </w:r>
            <w:r w:rsidR="003D58EE">
              <w:t>C</w:t>
            </w:r>
            <w:r>
              <w:t>hamber</w:t>
            </w:r>
            <w:r w:rsidR="003D58EE">
              <w:t xml:space="preserve"> of Mines and Petroleum</w:t>
            </w:r>
            <w:r>
              <w:t xml:space="preserve"> organises a technical working group that is meeting on EITI matters on a monthly bas</w:t>
            </w:r>
            <w:r w:rsidR="00A67A63">
              <w:t>i</w:t>
            </w:r>
            <w:r>
              <w:t>s.</w:t>
            </w:r>
          </w:p>
          <w:p w14:paraId="421E0BD2" w14:textId="77777777" w:rsidR="0062500F" w:rsidRDefault="0062500F" w:rsidP="0062500F">
            <w:r>
              <w:t>In each company, the person attending the EITI meeting is in charge of liaising internally with relevant internal stakeholder in order for them to be updated and take over any actions decided.</w:t>
            </w:r>
          </w:p>
          <w:p w14:paraId="4A797F11" w14:textId="77777777" w:rsidR="0056147B" w:rsidRDefault="0056147B" w:rsidP="00CB68C1"/>
          <w:p w14:paraId="25C12022" w14:textId="76BEC2F7" w:rsidR="00B108FA" w:rsidRPr="002A201C" w:rsidRDefault="00B108FA" w:rsidP="00CB68C1"/>
        </w:tc>
        <w:tc>
          <w:tcPr>
            <w:tcW w:w="1667" w:type="pct"/>
          </w:tcPr>
          <w:p w14:paraId="2F0FE9CA" w14:textId="33322335" w:rsidR="00B108FA" w:rsidRPr="002A201C" w:rsidRDefault="000E3E17" w:rsidP="00CB68C1">
            <w:r>
              <w:t xml:space="preserve">There are no documented processes in place. </w:t>
            </w:r>
          </w:p>
          <w:p w14:paraId="1088C86C" w14:textId="77777777" w:rsidR="00B108FA" w:rsidRPr="002A201C" w:rsidRDefault="00B108FA" w:rsidP="00CB68C1"/>
          <w:p w14:paraId="6A7D8922" w14:textId="77777777" w:rsidR="00B108FA" w:rsidRPr="002A201C" w:rsidRDefault="00B108FA" w:rsidP="00CB68C1"/>
        </w:tc>
        <w:tc>
          <w:tcPr>
            <w:tcW w:w="1666" w:type="pct"/>
          </w:tcPr>
          <w:p w14:paraId="0C0664D4" w14:textId="732E7055" w:rsidR="00E52EAD" w:rsidRPr="00364658" w:rsidRDefault="000E3E17" w:rsidP="00CB68C1">
            <w:r>
              <w:t xml:space="preserve">In practice, each representative attending MSG meetings is responsible for liaising internally with relevant stakeholders on EITI matters. </w:t>
            </w:r>
          </w:p>
          <w:p w14:paraId="06B45808" w14:textId="77777777" w:rsidR="00E52EAD" w:rsidRDefault="00E52EAD" w:rsidP="00CB68C1">
            <w:pPr>
              <w:rPr>
                <w:i/>
                <w:iCs/>
              </w:rPr>
            </w:pPr>
          </w:p>
          <w:p w14:paraId="7E9BEFB5" w14:textId="77777777" w:rsidR="00E52EAD" w:rsidRDefault="00E52EAD" w:rsidP="00CB68C1">
            <w:pPr>
              <w:rPr>
                <w:i/>
                <w:iCs/>
              </w:rPr>
            </w:pPr>
          </w:p>
          <w:p w14:paraId="754FFFEB" w14:textId="77777777" w:rsidR="00E52EAD" w:rsidRDefault="00E52EAD" w:rsidP="00CB68C1">
            <w:pPr>
              <w:rPr>
                <w:i/>
                <w:iCs/>
              </w:rPr>
            </w:pPr>
          </w:p>
          <w:p w14:paraId="6D02DC81" w14:textId="74658298" w:rsidR="00B108FA" w:rsidRPr="002A201C" w:rsidRDefault="007F7B41" w:rsidP="00CB68C1">
            <w:r w:rsidRPr="00054FE9">
              <w:rPr>
                <w:i/>
                <w:iCs/>
              </w:rPr>
              <w:t>[Please describe how the constituency coordinated on EITI matters in the period under review, including a description of actors engaged.]</w:t>
            </w:r>
          </w:p>
        </w:tc>
      </w:tr>
    </w:tbl>
    <w:p w14:paraId="15BE8CE6" w14:textId="77777777" w:rsidR="00B108FA" w:rsidRPr="002A201C" w:rsidRDefault="00B108FA" w:rsidP="00B108FA"/>
    <w:p w14:paraId="32C38A76" w14:textId="77777777" w:rsidR="00B108FA" w:rsidRPr="002A201C" w:rsidRDefault="00B108FA" w:rsidP="00B108FA">
      <w:pPr>
        <w:rPr>
          <w:b/>
          <w:bCs/>
        </w:rPr>
      </w:pPr>
      <w:r w:rsidRPr="002A201C">
        <w:rPr>
          <w:b/>
          <w:bCs/>
        </w:rPr>
        <w:t>4. Have MSG members sought input from the broader constituency on the following documents. If yes, how and did you receive input?</w:t>
      </w:r>
    </w:p>
    <w:p w14:paraId="12A3B0C7" w14:textId="77777777" w:rsidR="00B108FA" w:rsidRPr="002A201C" w:rsidRDefault="00B108FA" w:rsidP="00B108FA">
      <w:r w:rsidRPr="002A201C">
        <w:tab/>
        <w:t>a) The latest EITI work plan, including priorities for EITI implementation</w:t>
      </w:r>
    </w:p>
    <w:p w14:paraId="2CC188F4" w14:textId="77777777" w:rsidR="00B108FA" w:rsidRPr="002A201C" w:rsidRDefault="00B108FA" w:rsidP="00B108FA">
      <w:r w:rsidRPr="002A201C">
        <w:tab/>
        <w:t>b) The latest annual review of outcomes and impact</w:t>
      </w:r>
    </w:p>
    <w:tbl>
      <w:tblPr>
        <w:tblStyle w:val="TableGrid"/>
        <w:tblW w:w="0" w:type="auto"/>
        <w:tblLook w:val="04A0" w:firstRow="1" w:lastRow="0" w:firstColumn="1" w:lastColumn="0" w:noHBand="0" w:noVBand="1"/>
      </w:tblPr>
      <w:tblGrid>
        <w:gridCol w:w="9061"/>
      </w:tblGrid>
      <w:tr w:rsidR="00B108FA" w:rsidRPr="002A201C" w14:paraId="2699F7C6" w14:textId="77777777" w:rsidTr="00CB68C1">
        <w:tc>
          <w:tcPr>
            <w:tcW w:w="9062" w:type="dxa"/>
          </w:tcPr>
          <w:p w14:paraId="13BB95C6" w14:textId="5BC9CA8B" w:rsidR="00A93BF7" w:rsidRDefault="00A93BF7" w:rsidP="00A93BF7">
            <w:r>
              <w:t xml:space="preserve">The documents are circulated by the National Secretariat on behalf of the MSG to the members for feedback. The Industry members then further circulate internally to gather feedback. </w:t>
            </w:r>
          </w:p>
          <w:p w14:paraId="4ABD6293" w14:textId="5D9978B0" w:rsidR="001B395A" w:rsidRDefault="00A93BF7" w:rsidP="00387930">
            <w:r>
              <w:t xml:space="preserve">An example on the review of outcomes and impact </w:t>
            </w:r>
            <w:r w:rsidR="001B395A">
              <w:t xml:space="preserve">with provincial authorities and landowners from impacted resources provinces </w:t>
            </w:r>
            <w:r>
              <w:t xml:space="preserve">would be </w:t>
            </w:r>
            <w:r w:rsidR="00387930">
              <w:t>the MSG’s current work on establishing EITI desks in resource impacted provinces and legislating EITI implementation in the country</w:t>
            </w:r>
            <w:r w:rsidR="001B395A">
              <w:t>.</w:t>
            </w:r>
          </w:p>
          <w:p w14:paraId="7A839FE4" w14:textId="1F67806A" w:rsidR="00B108FA" w:rsidRPr="002A201C" w:rsidRDefault="00B108FA" w:rsidP="001B395A"/>
        </w:tc>
      </w:tr>
    </w:tbl>
    <w:p w14:paraId="04C44603" w14:textId="77777777" w:rsidR="00B108FA" w:rsidRPr="002A201C" w:rsidRDefault="00B108FA" w:rsidP="00C74661">
      <w:pPr>
        <w:pStyle w:val="Heading2"/>
      </w:pPr>
      <w:bookmarkStart w:id="14" w:name="_Toc57974741"/>
      <w:r w:rsidRPr="002A201C">
        <w:t>Use of data</w:t>
      </w:r>
      <w:bookmarkEnd w:id="14"/>
    </w:p>
    <w:p w14:paraId="78BE8966" w14:textId="77777777" w:rsidR="00B108FA" w:rsidRPr="002A201C" w:rsidRDefault="00B108FA" w:rsidP="00B108FA">
      <w:pPr>
        <w:rPr>
          <w:b/>
          <w:bCs/>
        </w:rPr>
      </w:pPr>
      <w:r w:rsidRPr="002A201C">
        <w:rPr>
          <w:b/>
          <w:bCs/>
        </w:rPr>
        <w:t xml:space="preserve">5. Have company representatives contributed to communicating or using EITI data, including participation in outreach activities? </w:t>
      </w:r>
    </w:p>
    <w:p w14:paraId="40AA039E" w14:textId="77777777" w:rsidR="00B108FA" w:rsidRPr="002A201C" w:rsidRDefault="00B108FA" w:rsidP="00B108FA">
      <w:r w:rsidRPr="002A201C">
        <w:t>If yes, please provide examples with links to any supporting evidence, such as reports, blogs or news articles.</w:t>
      </w:r>
    </w:p>
    <w:tbl>
      <w:tblPr>
        <w:tblStyle w:val="TableGrid"/>
        <w:tblW w:w="0" w:type="auto"/>
        <w:tblLook w:val="04A0" w:firstRow="1" w:lastRow="0" w:firstColumn="1" w:lastColumn="0" w:noHBand="0" w:noVBand="1"/>
      </w:tblPr>
      <w:tblGrid>
        <w:gridCol w:w="9061"/>
      </w:tblGrid>
      <w:tr w:rsidR="00B108FA" w:rsidRPr="002A201C" w14:paraId="2DAC8BE5" w14:textId="77777777" w:rsidTr="00CB68C1">
        <w:tc>
          <w:tcPr>
            <w:tcW w:w="9062" w:type="dxa"/>
          </w:tcPr>
          <w:p w14:paraId="324665AD" w14:textId="6008678E" w:rsidR="00AE47FD" w:rsidRPr="00830FF1" w:rsidRDefault="00AE47FD" w:rsidP="00CB68C1">
            <w:pPr>
              <w:rPr>
                <w:b/>
                <w:bCs/>
              </w:rPr>
            </w:pPr>
            <w:r w:rsidRPr="00830FF1">
              <w:rPr>
                <w:b/>
                <w:bCs/>
              </w:rPr>
              <w:t>The Chamber of Mines &amp; Petroleum News Articles:</w:t>
            </w:r>
          </w:p>
          <w:p w14:paraId="55599E16" w14:textId="3EFAB033" w:rsidR="00B108FA" w:rsidRDefault="00A92BAA" w:rsidP="00CB68C1">
            <w:r>
              <w:t xml:space="preserve">The Chamber of Mines and Petroleum holds annual seminars and discloses EITI related publications on </w:t>
            </w:r>
            <w:proofErr w:type="gramStart"/>
            <w:r>
              <w:t>it’s</w:t>
            </w:r>
            <w:proofErr w:type="gramEnd"/>
            <w:r>
              <w:t xml:space="preserve"> website</w:t>
            </w:r>
            <w:r w:rsidR="000B17B0">
              <w:t>. Refer to the following article:</w:t>
            </w:r>
          </w:p>
          <w:p w14:paraId="5444261B" w14:textId="216010DE" w:rsidR="000B17B0" w:rsidRDefault="009D6FAB" w:rsidP="00CB68C1">
            <w:r>
              <w:t>30 July 2021 PNG Chamber of Mines and Petroleum commends EITI on 2019 Report Release which can be accessed via this link:</w:t>
            </w:r>
          </w:p>
          <w:p w14:paraId="7D73EA83" w14:textId="57E3D11F" w:rsidR="009D6FAB" w:rsidRDefault="00DA4D66" w:rsidP="00CB68C1">
            <w:pPr>
              <w:rPr>
                <w:rStyle w:val="Hyperlink"/>
              </w:rPr>
            </w:pPr>
            <w:hyperlink r:id="rId175" w:history="1">
              <w:r w:rsidR="008763EA" w:rsidRPr="008763EA">
                <w:rPr>
                  <w:rStyle w:val="Hyperlink"/>
                </w:rPr>
                <w:t>https://www.pngchamberminpet.com.pg/index.php/media-centre/news-release-view/png-chamber-of-mines-and-petroleum-commends-eiti-on-2019-report-release</w:t>
              </w:r>
            </w:hyperlink>
          </w:p>
          <w:p w14:paraId="59DA6428" w14:textId="5EC28A87" w:rsidR="009564F8" w:rsidRDefault="00577CEC" w:rsidP="00CB68C1">
            <w:r>
              <w:t xml:space="preserve">The PNG Chamber of Mines and Petroleum website also features the PNGEITI website (link). </w:t>
            </w:r>
            <w:hyperlink r:id="rId176" w:history="1">
              <w:r w:rsidR="00EA5F10" w:rsidRPr="00873785">
                <w:rPr>
                  <w:rStyle w:val="Hyperlink"/>
                </w:rPr>
                <w:t>https://pngchamberminpet.com.pg/important-links</w:t>
              </w:r>
            </w:hyperlink>
            <w:r w:rsidR="00EA5F10">
              <w:t xml:space="preserve"> </w:t>
            </w:r>
          </w:p>
          <w:p w14:paraId="60B7A7D8" w14:textId="77777777" w:rsidR="00830FF1" w:rsidRPr="00830FF1" w:rsidRDefault="00AE47FD" w:rsidP="00CB68C1">
            <w:pPr>
              <w:rPr>
                <w:b/>
                <w:bCs/>
              </w:rPr>
            </w:pPr>
            <w:r w:rsidRPr="00830FF1">
              <w:rPr>
                <w:b/>
                <w:bCs/>
              </w:rPr>
              <w:t>Other Industry Reports:</w:t>
            </w:r>
          </w:p>
          <w:p w14:paraId="6A129C17" w14:textId="456F7A67" w:rsidR="00B108FA" w:rsidRPr="002A201C" w:rsidRDefault="00823365" w:rsidP="00CB68C1">
            <w:r>
              <w:t xml:space="preserve">St Barbara supports the efforts of the Extractive Industries Transparency Initiative (EITI) to improve transparency in financial dealings between mining companies and governments. PNG is a candidate country to the EITI and the Group reports annually to the </w:t>
            </w:r>
            <w:r w:rsidR="006F5365">
              <w:t>PNGEITI</w:t>
            </w:r>
            <w:r>
              <w:t xml:space="preserve">. St. Barbara is also a financial supporter of the </w:t>
            </w:r>
            <w:r w:rsidR="006F5365">
              <w:t>PNGEITI</w:t>
            </w:r>
            <w:r>
              <w:t xml:space="preserve"> International Secretariat. Refer to St Barbra </w:t>
            </w:r>
            <w:proofErr w:type="spellStart"/>
            <w:r>
              <w:t>Ltd’s</w:t>
            </w:r>
            <w:proofErr w:type="spellEnd"/>
            <w:r>
              <w:t xml:space="preserve"> 2021 Sustainability Report that can be accessed via this link:</w:t>
            </w:r>
            <w:r w:rsidR="00A92BAA">
              <w:t xml:space="preserve"> </w:t>
            </w:r>
          </w:p>
          <w:p w14:paraId="463B5A63" w14:textId="184F98E5" w:rsidR="00B108FA" w:rsidRPr="002A201C" w:rsidRDefault="00DA4D66" w:rsidP="00CB68C1">
            <w:hyperlink r:id="rId177" w:history="1">
              <w:r w:rsidR="00733EAA" w:rsidRPr="00733EAA">
                <w:rPr>
                  <w:rStyle w:val="Hyperlink"/>
                </w:rPr>
                <w:t>https://stbarbara.com.au/wp-content/uploads/2021/09/2021.09.17-asx-2021-sustainability-report.pdf</w:t>
              </w:r>
            </w:hyperlink>
          </w:p>
          <w:p w14:paraId="2B31B9AA" w14:textId="77777777" w:rsidR="00B108FA" w:rsidRPr="002A201C" w:rsidRDefault="00B108FA" w:rsidP="00CB68C1"/>
        </w:tc>
      </w:tr>
    </w:tbl>
    <w:p w14:paraId="306A66D8" w14:textId="439F8B73" w:rsidR="00B108FA" w:rsidRPr="002A201C" w:rsidRDefault="00B108FA" w:rsidP="00C74661">
      <w:pPr>
        <w:pStyle w:val="Heading2"/>
      </w:pPr>
      <w:bookmarkStart w:id="15" w:name="_Toc57974742"/>
      <w:r w:rsidRPr="002A201C">
        <w:lastRenderedPageBreak/>
        <w:t>Obstacles to participation</w:t>
      </w:r>
      <w:bookmarkEnd w:id="15"/>
    </w:p>
    <w:p w14:paraId="7CF84687" w14:textId="5B8DB30E" w:rsidR="00B108FA" w:rsidRPr="002A201C" w:rsidRDefault="006D2988" w:rsidP="00B108FA">
      <w:pPr>
        <w:rPr>
          <w:b/>
          <w:bCs/>
        </w:rPr>
      </w:pPr>
      <w:r>
        <w:rPr>
          <w:b/>
          <w:bCs/>
        </w:rPr>
        <w:t xml:space="preserve">6. </w:t>
      </w:r>
      <w:r w:rsidR="00B108FA" w:rsidRPr="002A201C">
        <w:rPr>
          <w:b/>
          <w:bCs/>
        </w:rPr>
        <w:t>If company representatives have experienced any obstacles to participation in the EITI, please describe and specify these obstacles below or convey your concerns directly to the Validation team (</w:t>
      </w:r>
      <w:hyperlink r:id="rId178" w:history="1">
        <w:r w:rsidR="00B108FA" w:rsidRPr="002A201C">
          <w:rPr>
            <w:rStyle w:val="Hyperlink"/>
            <w:b/>
            <w:bCs/>
          </w:rPr>
          <w:t>XXX@eiti.org</w:t>
        </w:r>
      </w:hyperlink>
      <w:r w:rsidR="00B108FA" w:rsidRPr="002A201C">
        <w:rPr>
          <w:b/>
          <w:bCs/>
        </w:rPr>
        <w:t xml:space="preserve">) by the commencement of the Validation. Please provide supporting evidence if available. Requests for confidentiality will be respected. </w:t>
      </w:r>
    </w:p>
    <w:tbl>
      <w:tblPr>
        <w:tblStyle w:val="TableGrid"/>
        <w:tblW w:w="0" w:type="auto"/>
        <w:tblLook w:val="04A0" w:firstRow="1" w:lastRow="0" w:firstColumn="1" w:lastColumn="0" w:noHBand="0" w:noVBand="1"/>
      </w:tblPr>
      <w:tblGrid>
        <w:gridCol w:w="9061"/>
      </w:tblGrid>
      <w:tr w:rsidR="00B108FA" w:rsidRPr="002A201C" w14:paraId="1E5C0675" w14:textId="77777777" w:rsidTr="00CB68C1">
        <w:tc>
          <w:tcPr>
            <w:tcW w:w="9062" w:type="dxa"/>
          </w:tcPr>
          <w:p w14:paraId="2E0640E9" w14:textId="4217A64C" w:rsidR="00E946D6" w:rsidRDefault="00EA5F10" w:rsidP="00E946D6">
            <w:r>
              <w:t xml:space="preserve">1. </w:t>
            </w:r>
            <w:r w:rsidR="00840161">
              <w:t>Companies</w:t>
            </w:r>
            <w:r w:rsidR="00E946D6">
              <w:t xml:space="preserve"> have not experienced any </w:t>
            </w:r>
            <w:r>
              <w:t xml:space="preserve">major </w:t>
            </w:r>
            <w:r w:rsidR="00E946D6">
              <w:t xml:space="preserve">obstacles to their participation in the EITI implementation process in PNG. </w:t>
            </w:r>
          </w:p>
          <w:p w14:paraId="40F4E59D" w14:textId="6B061C15" w:rsidR="00E946D6" w:rsidRDefault="00EA5F10" w:rsidP="00E946D6">
            <w:r>
              <w:t xml:space="preserve">2. </w:t>
            </w:r>
            <w:r w:rsidR="00E946D6">
              <w:t>COVID has generated communication issues from 2020 between the members. Online meeting with poor communication means does not allow an efficient interaction between members.</w:t>
            </w:r>
          </w:p>
          <w:p w14:paraId="0E199001" w14:textId="78EC576F" w:rsidR="00E946D6" w:rsidRDefault="00EA5F10" w:rsidP="00E946D6">
            <w:r>
              <w:t xml:space="preserve">3. </w:t>
            </w:r>
            <w:r w:rsidR="00E946D6">
              <w:t>EITI requirements and deadlines often challenge representatives</w:t>
            </w:r>
            <w:r w:rsidR="004008F3">
              <w:t>’</w:t>
            </w:r>
            <w:r w:rsidR="00E946D6">
              <w:t xml:space="preserve"> operational agenda and generate unplanned additional workload.</w:t>
            </w:r>
          </w:p>
          <w:p w14:paraId="0C1F0DAB" w14:textId="77777777" w:rsidR="00B108FA" w:rsidRPr="002A201C" w:rsidRDefault="00B108FA" w:rsidP="00CB68C1"/>
        </w:tc>
      </w:tr>
    </w:tbl>
    <w:p w14:paraId="0AA72A5B" w14:textId="092FC8AC" w:rsidR="00B108FA" w:rsidRPr="002A201C" w:rsidRDefault="00B108FA" w:rsidP="00C74661">
      <w:pPr>
        <w:pStyle w:val="Heading2"/>
      </w:pPr>
      <w:bookmarkStart w:id="16" w:name="_Toc57974743"/>
      <w:r w:rsidRPr="002A201C">
        <w:t>Sign-off</w:t>
      </w:r>
      <w:bookmarkEnd w:id="16"/>
    </w:p>
    <w:p w14:paraId="73896445" w14:textId="6B6D6F79" w:rsidR="00B108FA" w:rsidRPr="008076D7" w:rsidRDefault="006D2988" w:rsidP="00B108FA">
      <w:pPr>
        <w:rPr>
          <w:b/>
          <w:bCs/>
        </w:rPr>
      </w:pPr>
      <w:r>
        <w:rPr>
          <w:b/>
          <w:bCs/>
        </w:rPr>
        <w:t xml:space="preserve">7. </w:t>
      </w:r>
      <w:r w:rsidR="00B108FA" w:rsidRPr="002A201C">
        <w:rPr>
          <w:b/>
          <w:bCs/>
        </w:rPr>
        <w:t>Please include below the names and contact details of the MSG members from the industry constituency who sign off on submitting the above information to the Validation team. Add rows as needed.</w:t>
      </w:r>
    </w:p>
    <w:tbl>
      <w:tblPr>
        <w:tblStyle w:val="TableGrid1"/>
        <w:tblW w:w="0" w:type="auto"/>
        <w:tblInd w:w="279" w:type="dxa"/>
        <w:tblLayout w:type="fixed"/>
        <w:tblLook w:val="04A0" w:firstRow="1" w:lastRow="0" w:firstColumn="1" w:lastColumn="0" w:noHBand="0" w:noVBand="1"/>
      </w:tblPr>
      <w:tblGrid>
        <w:gridCol w:w="1984"/>
        <w:gridCol w:w="1872"/>
        <w:gridCol w:w="2664"/>
        <w:gridCol w:w="2262"/>
      </w:tblGrid>
      <w:tr w:rsidR="00B72EA7" w:rsidRPr="00976789" w14:paraId="608AC9C2" w14:textId="77777777" w:rsidTr="003030A1">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4ACE147" w14:textId="77777777" w:rsidR="002E4933" w:rsidRPr="00976789" w:rsidRDefault="002E4933" w:rsidP="00D24AA8">
            <w:pPr>
              <w:rPr>
                <w:lang w:val="nb-NO"/>
              </w:rPr>
            </w:pPr>
            <w:r w:rsidRPr="00976789">
              <w:rPr>
                <w:lang w:val="nb-NO"/>
              </w:rPr>
              <w:t>Name</w:t>
            </w:r>
          </w:p>
        </w:tc>
        <w:tc>
          <w:tcPr>
            <w:tcW w:w="18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74B1491" w14:textId="77777777" w:rsidR="002E4933" w:rsidRPr="00976789" w:rsidRDefault="002E4933" w:rsidP="00D24AA8">
            <w:pPr>
              <w:rPr>
                <w:lang w:val="nb-NO"/>
              </w:rPr>
            </w:pPr>
            <w:r w:rsidRPr="00976789">
              <w:rPr>
                <w:lang w:val="nb-NO"/>
              </w:rPr>
              <w:t>Email address or telephone number</w:t>
            </w:r>
          </w:p>
        </w:tc>
        <w:tc>
          <w:tcPr>
            <w:tcW w:w="266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660EC39" w14:textId="77777777" w:rsidR="002E4933" w:rsidRPr="00976789" w:rsidRDefault="002E4933" w:rsidP="00D24AA8">
            <w:pPr>
              <w:rPr>
                <w:lang w:val="nb-NO"/>
              </w:rPr>
            </w:pPr>
            <w:r w:rsidRPr="00976789">
              <w:rPr>
                <w:lang w:val="nb-NO"/>
              </w:rPr>
              <w:t>Date</w:t>
            </w:r>
          </w:p>
        </w:tc>
        <w:tc>
          <w:tcPr>
            <w:tcW w:w="22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530F9C" w14:textId="77777777" w:rsidR="002E4933" w:rsidRPr="00976789" w:rsidRDefault="002E4933" w:rsidP="00D24AA8">
            <w:pPr>
              <w:rPr>
                <w:lang w:val="nb-NO"/>
              </w:rPr>
            </w:pPr>
            <w:r w:rsidRPr="00976789">
              <w:rPr>
                <w:lang w:val="nb-NO"/>
              </w:rPr>
              <w:t>Signature (optional)</w:t>
            </w:r>
          </w:p>
        </w:tc>
      </w:tr>
      <w:tr w:rsidR="008076D7" w:rsidRPr="00976789" w14:paraId="149B2F4D" w14:textId="77777777" w:rsidTr="003030A1">
        <w:tc>
          <w:tcPr>
            <w:tcW w:w="1984" w:type="dxa"/>
            <w:tcBorders>
              <w:top w:val="single" w:sz="4" w:space="0" w:color="auto"/>
              <w:left w:val="single" w:sz="4" w:space="0" w:color="auto"/>
              <w:bottom w:val="single" w:sz="4" w:space="0" w:color="auto"/>
              <w:right w:val="single" w:sz="4" w:space="0" w:color="auto"/>
            </w:tcBorders>
          </w:tcPr>
          <w:p w14:paraId="40343DE5" w14:textId="1B7DF4BC" w:rsidR="008076D7" w:rsidRPr="00976789" w:rsidRDefault="008076D7" w:rsidP="00D24AA8">
            <w:pPr>
              <w:rPr>
                <w:lang w:val="nb-NO"/>
              </w:rPr>
            </w:pPr>
            <w:r>
              <w:rPr>
                <w:lang w:val="nb-NO"/>
              </w:rPr>
              <w:t xml:space="preserve">Dr. Albert Mellam </w:t>
            </w:r>
          </w:p>
        </w:tc>
        <w:tc>
          <w:tcPr>
            <w:tcW w:w="1872" w:type="dxa"/>
            <w:tcBorders>
              <w:top w:val="single" w:sz="4" w:space="0" w:color="auto"/>
              <w:left w:val="single" w:sz="4" w:space="0" w:color="auto"/>
              <w:bottom w:val="single" w:sz="4" w:space="0" w:color="auto"/>
              <w:right w:val="single" w:sz="4" w:space="0" w:color="auto"/>
            </w:tcBorders>
          </w:tcPr>
          <w:p w14:paraId="66349195" w14:textId="77777777" w:rsidR="008076D7" w:rsidRDefault="00DA4D66" w:rsidP="00D24AA8">
            <w:hyperlink r:id="rId179" w:history="1">
              <w:r w:rsidR="008076D7" w:rsidRPr="00AA37EA">
                <w:rPr>
                  <w:rStyle w:val="Hyperlink"/>
                </w:rPr>
                <w:t>almellamc@pngchamberminpet.com.pg</w:t>
              </w:r>
            </w:hyperlink>
            <w:r w:rsidR="008076D7">
              <w:t xml:space="preserve"> </w:t>
            </w:r>
          </w:p>
          <w:p w14:paraId="2F3753CF" w14:textId="542E7DE1" w:rsidR="008076D7" w:rsidRDefault="008076D7" w:rsidP="00D24AA8">
            <w:r>
              <w:t>321 2988</w:t>
            </w:r>
          </w:p>
        </w:tc>
        <w:tc>
          <w:tcPr>
            <w:tcW w:w="2664" w:type="dxa"/>
            <w:tcBorders>
              <w:top w:val="single" w:sz="4" w:space="0" w:color="auto"/>
              <w:left w:val="single" w:sz="4" w:space="0" w:color="auto"/>
              <w:bottom w:val="single" w:sz="4" w:space="0" w:color="auto"/>
              <w:right w:val="single" w:sz="4" w:space="0" w:color="auto"/>
            </w:tcBorders>
          </w:tcPr>
          <w:p w14:paraId="7896E8F7" w14:textId="4A103AEB" w:rsidR="008076D7" w:rsidRDefault="008076D7" w:rsidP="00D24AA8">
            <w:pPr>
              <w:rPr>
                <w:lang w:val="nb-NO"/>
              </w:rPr>
            </w:pPr>
            <w:r>
              <w:rPr>
                <w:lang w:val="nb-NO"/>
              </w:rPr>
              <w:t xml:space="preserve">29 March 2022 </w:t>
            </w:r>
          </w:p>
        </w:tc>
        <w:tc>
          <w:tcPr>
            <w:tcW w:w="2262" w:type="dxa"/>
            <w:tcBorders>
              <w:top w:val="single" w:sz="4" w:space="0" w:color="auto"/>
              <w:left w:val="single" w:sz="4" w:space="0" w:color="auto"/>
              <w:bottom w:val="single" w:sz="4" w:space="0" w:color="auto"/>
              <w:right w:val="single" w:sz="4" w:space="0" w:color="auto"/>
            </w:tcBorders>
          </w:tcPr>
          <w:p w14:paraId="5074317C" w14:textId="0964769C" w:rsidR="008076D7" w:rsidRPr="00976789" w:rsidRDefault="008076D7" w:rsidP="00D24AA8">
            <w:pPr>
              <w:rPr>
                <w:lang w:val="nb-NO"/>
              </w:rPr>
            </w:pPr>
            <w:r>
              <w:rPr>
                <w:noProof/>
                <w:lang w:val="nb-NO"/>
              </w:rPr>
              <w:drawing>
                <wp:inline distT="0" distB="0" distL="0" distR="0" wp14:anchorId="6E26FE0F" wp14:editId="53D85674">
                  <wp:extent cx="1299210" cy="460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llam sig.JPG"/>
                          <pic:cNvPicPr/>
                        </pic:nvPicPr>
                        <pic:blipFill>
                          <a:blip r:embed="rId180"/>
                          <a:stretch>
                            <a:fillRect/>
                          </a:stretch>
                        </pic:blipFill>
                        <pic:spPr>
                          <a:xfrm>
                            <a:off x="0" y="0"/>
                            <a:ext cx="1299210" cy="460375"/>
                          </a:xfrm>
                          <a:prstGeom prst="rect">
                            <a:avLst/>
                          </a:prstGeom>
                        </pic:spPr>
                      </pic:pic>
                    </a:graphicData>
                  </a:graphic>
                </wp:inline>
              </w:drawing>
            </w:r>
          </w:p>
        </w:tc>
      </w:tr>
      <w:tr w:rsidR="00B72EA7" w:rsidRPr="00976789" w14:paraId="65D032E1" w14:textId="77777777" w:rsidTr="003030A1">
        <w:tc>
          <w:tcPr>
            <w:tcW w:w="1984" w:type="dxa"/>
            <w:tcBorders>
              <w:top w:val="single" w:sz="4" w:space="0" w:color="auto"/>
              <w:left w:val="single" w:sz="4" w:space="0" w:color="auto"/>
              <w:bottom w:val="single" w:sz="4" w:space="0" w:color="auto"/>
              <w:right w:val="single" w:sz="4" w:space="0" w:color="auto"/>
            </w:tcBorders>
            <w:hideMark/>
          </w:tcPr>
          <w:p w14:paraId="476AFB81" w14:textId="77777777" w:rsidR="002E4933" w:rsidRPr="00976789" w:rsidRDefault="002E4933" w:rsidP="00D24AA8">
            <w:pPr>
              <w:rPr>
                <w:lang w:val="nb-NO"/>
              </w:rPr>
            </w:pPr>
            <w:r w:rsidRPr="00976789">
              <w:rPr>
                <w:lang w:val="nb-NO"/>
              </w:rPr>
              <w:t>Jeffery Tom</w:t>
            </w:r>
          </w:p>
        </w:tc>
        <w:tc>
          <w:tcPr>
            <w:tcW w:w="1872" w:type="dxa"/>
            <w:tcBorders>
              <w:top w:val="single" w:sz="4" w:space="0" w:color="auto"/>
              <w:left w:val="single" w:sz="4" w:space="0" w:color="auto"/>
              <w:bottom w:val="single" w:sz="4" w:space="0" w:color="auto"/>
              <w:right w:val="single" w:sz="4" w:space="0" w:color="auto"/>
            </w:tcBorders>
            <w:hideMark/>
          </w:tcPr>
          <w:p w14:paraId="6E3F7082" w14:textId="77777777" w:rsidR="002E4933" w:rsidRPr="00976789" w:rsidRDefault="00F86D27" w:rsidP="00D24AA8">
            <w:pPr>
              <w:rPr>
                <w:lang w:val="nb-NO"/>
              </w:rPr>
            </w:pPr>
            <w:hyperlink r:id="rId181" w:history="1">
              <w:r w:rsidR="002E4933" w:rsidRPr="00976789">
                <w:rPr>
                  <w:color w:val="0000FF"/>
                  <w:u w:val="single"/>
                  <w:lang w:val="nb-NO"/>
                </w:rPr>
                <w:t>Jeffery.tom@oktedi.com</w:t>
              </w:r>
            </w:hyperlink>
          </w:p>
        </w:tc>
        <w:tc>
          <w:tcPr>
            <w:tcW w:w="2664" w:type="dxa"/>
            <w:tcBorders>
              <w:top w:val="single" w:sz="4" w:space="0" w:color="auto"/>
              <w:left w:val="single" w:sz="4" w:space="0" w:color="auto"/>
              <w:bottom w:val="single" w:sz="4" w:space="0" w:color="auto"/>
              <w:right w:val="single" w:sz="4" w:space="0" w:color="auto"/>
            </w:tcBorders>
            <w:hideMark/>
          </w:tcPr>
          <w:p w14:paraId="12CC139B" w14:textId="27B9056D" w:rsidR="002E4933" w:rsidRPr="00976789" w:rsidRDefault="008076D7" w:rsidP="00D24AA8">
            <w:pPr>
              <w:rPr>
                <w:lang w:val="nb-NO"/>
              </w:rPr>
            </w:pPr>
            <w:r>
              <w:rPr>
                <w:lang w:val="nb-NO"/>
              </w:rPr>
              <w:t xml:space="preserve">29 March </w:t>
            </w:r>
            <w:r w:rsidR="002E4933" w:rsidRPr="00976789">
              <w:rPr>
                <w:lang w:val="nb-NO"/>
              </w:rPr>
              <w:t>2022</w:t>
            </w:r>
          </w:p>
        </w:tc>
        <w:tc>
          <w:tcPr>
            <w:tcW w:w="2262" w:type="dxa"/>
            <w:tcBorders>
              <w:top w:val="single" w:sz="4" w:space="0" w:color="auto"/>
              <w:left w:val="single" w:sz="4" w:space="0" w:color="auto"/>
              <w:bottom w:val="single" w:sz="4" w:space="0" w:color="auto"/>
              <w:right w:val="single" w:sz="4" w:space="0" w:color="auto"/>
            </w:tcBorders>
          </w:tcPr>
          <w:p w14:paraId="3A18D5D6" w14:textId="77777777" w:rsidR="002E4933" w:rsidRPr="00976789" w:rsidRDefault="002E4933" w:rsidP="00D24AA8">
            <w:pPr>
              <w:rPr>
                <w:lang w:val="nb-NO"/>
              </w:rPr>
            </w:pPr>
          </w:p>
        </w:tc>
      </w:tr>
      <w:tr w:rsidR="00B72EA7" w:rsidRPr="00976789" w14:paraId="553F75D1" w14:textId="77777777" w:rsidTr="003030A1">
        <w:tc>
          <w:tcPr>
            <w:tcW w:w="1984" w:type="dxa"/>
            <w:tcBorders>
              <w:top w:val="single" w:sz="4" w:space="0" w:color="auto"/>
              <w:left w:val="single" w:sz="4" w:space="0" w:color="auto"/>
              <w:bottom w:val="single" w:sz="4" w:space="0" w:color="auto"/>
              <w:right w:val="single" w:sz="4" w:space="0" w:color="auto"/>
            </w:tcBorders>
            <w:hideMark/>
          </w:tcPr>
          <w:p w14:paraId="7F3CCE28" w14:textId="4C73AF9F" w:rsidR="002E4933" w:rsidRPr="00976789" w:rsidRDefault="002E4933" w:rsidP="00D24AA8">
            <w:pPr>
              <w:rPr>
                <w:lang w:val="nb-NO"/>
              </w:rPr>
            </w:pPr>
            <w:r w:rsidRPr="00976789">
              <w:rPr>
                <w:lang w:val="nb-NO"/>
              </w:rPr>
              <w:lastRenderedPageBreak/>
              <w:t>Cornelius S</w:t>
            </w:r>
            <w:r w:rsidR="00A108F6">
              <w:rPr>
                <w:lang w:val="nb-NO"/>
              </w:rPr>
              <w:t>oagai</w:t>
            </w:r>
          </w:p>
        </w:tc>
        <w:tc>
          <w:tcPr>
            <w:tcW w:w="1872" w:type="dxa"/>
            <w:tcBorders>
              <w:top w:val="single" w:sz="4" w:space="0" w:color="auto"/>
              <w:left w:val="single" w:sz="4" w:space="0" w:color="auto"/>
              <w:bottom w:val="single" w:sz="4" w:space="0" w:color="auto"/>
              <w:right w:val="single" w:sz="4" w:space="0" w:color="auto"/>
            </w:tcBorders>
            <w:hideMark/>
          </w:tcPr>
          <w:p w14:paraId="5ABDCE5D" w14:textId="5F239D3B" w:rsidR="002E4933" w:rsidRPr="00976789" w:rsidRDefault="00DA4D66" w:rsidP="00D24AA8">
            <w:pPr>
              <w:rPr>
                <w:lang w:val="nb-NO"/>
              </w:rPr>
            </w:pPr>
            <w:hyperlink r:id="rId182" w:history="1">
              <w:r w:rsidR="008076D7" w:rsidRPr="00AA37EA">
                <w:rPr>
                  <w:rStyle w:val="Hyperlink"/>
                  <w:lang w:val="nb-NO"/>
                </w:rPr>
                <w:t>Cornelius.soagai@santos.com</w:t>
              </w:r>
            </w:hyperlink>
            <w:r w:rsidR="008076D7">
              <w:rPr>
                <w:lang w:val="nb-NO"/>
              </w:rPr>
              <w:t xml:space="preserve"> </w:t>
            </w:r>
          </w:p>
        </w:tc>
        <w:tc>
          <w:tcPr>
            <w:tcW w:w="2664" w:type="dxa"/>
            <w:tcBorders>
              <w:top w:val="single" w:sz="4" w:space="0" w:color="auto"/>
              <w:left w:val="single" w:sz="4" w:space="0" w:color="auto"/>
              <w:bottom w:val="single" w:sz="4" w:space="0" w:color="auto"/>
              <w:right w:val="single" w:sz="4" w:space="0" w:color="auto"/>
            </w:tcBorders>
          </w:tcPr>
          <w:p w14:paraId="3EA2AD1D" w14:textId="11AD1C3F" w:rsidR="002E4933" w:rsidRPr="00976789" w:rsidRDefault="00AC18E1" w:rsidP="00D24AA8">
            <w:pPr>
              <w:rPr>
                <w:lang w:val="nb-NO"/>
              </w:rPr>
            </w:pPr>
            <w:r>
              <w:rPr>
                <w:lang w:val="nb-NO"/>
              </w:rPr>
              <w:t>2</w:t>
            </w:r>
            <w:r w:rsidR="008076D7">
              <w:rPr>
                <w:lang w:val="nb-NO"/>
              </w:rPr>
              <w:t xml:space="preserve">9 March 2022 </w:t>
            </w:r>
          </w:p>
        </w:tc>
        <w:tc>
          <w:tcPr>
            <w:tcW w:w="2262" w:type="dxa"/>
            <w:tcBorders>
              <w:top w:val="single" w:sz="4" w:space="0" w:color="auto"/>
              <w:left w:val="single" w:sz="4" w:space="0" w:color="auto"/>
              <w:bottom w:val="single" w:sz="4" w:space="0" w:color="auto"/>
              <w:right w:val="single" w:sz="4" w:space="0" w:color="auto"/>
            </w:tcBorders>
          </w:tcPr>
          <w:p w14:paraId="01D7F786" w14:textId="77777777" w:rsidR="002E4933" w:rsidRPr="00976789" w:rsidRDefault="002E4933" w:rsidP="00D24AA8">
            <w:pPr>
              <w:rPr>
                <w:lang w:val="nb-NO"/>
              </w:rPr>
            </w:pPr>
          </w:p>
        </w:tc>
      </w:tr>
      <w:tr w:rsidR="00B72EA7" w:rsidRPr="00976789" w14:paraId="34A03DB9" w14:textId="77777777" w:rsidTr="003030A1">
        <w:tc>
          <w:tcPr>
            <w:tcW w:w="1984" w:type="dxa"/>
            <w:tcBorders>
              <w:top w:val="single" w:sz="4" w:space="0" w:color="auto"/>
              <w:left w:val="single" w:sz="4" w:space="0" w:color="auto"/>
              <w:bottom w:val="single" w:sz="4" w:space="0" w:color="auto"/>
              <w:right w:val="single" w:sz="4" w:space="0" w:color="auto"/>
            </w:tcBorders>
            <w:hideMark/>
          </w:tcPr>
          <w:p w14:paraId="7E97BE39" w14:textId="5D0F9D72" w:rsidR="002E4933" w:rsidRPr="00976789" w:rsidRDefault="00AC18E1" w:rsidP="00D24AA8">
            <w:pPr>
              <w:rPr>
                <w:lang w:val="nb-NO"/>
              </w:rPr>
            </w:pPr>
            <w:r>
              <w:rPr>
                <w:lang w:val="nb-NO"/>
              </w:rPr>
              <w:t>Osbourne Karmie</w:t>
            </w:r>
          </w:p>
        </w:tc>
        <w:tc>
          <w:tcPr>
            <w:tcW w:w="1872" w:type="dxa"/>
            <w:tcBorders>
              <w:top w:val="single" w:sz="4" w:space="0" w:color="auto"/>
              <w:left w:val="single" w:sz="4" w:space="0" w:color="auto"/>
              <w:bottom w:val="single" w:sz="4" w:space="0" w:color="auto"/>
              <w:right w:val="single" w:sz="4" w:space="0" w:color="auto"/>
            </w:tcBorders>
            <w:hideMark/>
          </w:tcPr>
          <w:p w14:paraId="1E6985BF" w14:textId="1D1D6A16" w:rsidR="002E4933" w:rsidRPr="00976789" w:rsidRDefault="00DA4D66" w:rsidP="00D24AA8">
            <w:pPr>
              <w:rPr>
                <w:lang w:val="nb-NO"/>
              </w:rPr>
            </w:pPr>
            <w:hyperlink r:id="rId183" w:history="1">
              <w:r w:rsidR="00AC18E1" w:rsidRPr="00873785">
                <w:rPr>
                  <w:rStyle w:val="Hyperlink"/>
                  <w:lang w:val="nb-NO"/>
                </w:rPr>
                <w:t>Okarmie@kumulpetroleum.com</w:t>
              </w:r>
            </w:hyperlink>
          </w:p>
        </w:tc>
        <w:tc>
          <w:tcPr>
            <w:tcW w:w="2664" w:type="dxa"/>
            <w:tcBorders>
              <w:top w:val="single" w:sz="4" w:space="0" w:color="auto"/>
              <w:left w:val="single" w:sz="4" w:space="0" w:color="auto"/>
              <w:bottom w:val="single" w:sz="4" w:space="0" w:color="auto"/>
              <w:right w:val="single" w:sz="4" w:space="0" w:color="auto"/>
            </w:tcBorders>
          </w:tcPr>
          <w:p w14:paraId="513CBFBC" w14:textId="67302512" w:rsidR="002E4933" w:rsidRPr="00976789" w:rsidRDefault="00AC18E1" w:rsidP="00D24AA8">
            <w:pPr>
              <w:rPr>
                <w:lang w:val="nb-NO"/>
              </w:rPr>
            </w:pPr>
            <w:r>
              <w:rPr>
                <w:lang w:val="nb-NO"/>
              </w:rPr>
              <w:t>2</w:t>
            </w:r>
            <w:r w:rsidR="008076D7">
              <w:rPr>
                <w:lang w:val="nb-NO"/>
              </w:rPr>
              <w:t xml:space="preserve">9 March 2022 </w:t>
            </w:r>
            <w:r>
              <w:rPr>
                <w:lang w:val="nb-NO"/>
              </w:rPr>
              <w:t xml:space="preserve"> </w:t>
            </w:r>
          </w:p>
        </w:tc>
        <w:tc>
          <w:tcPr>
            <w:tcW w:w="2262" w:type="dxa"/>
            <w:tcBorders>
              <w:top w:val="single" w:sz="4" w:space="0" w:color="auto"/>
              <w:left w:val="single" w:sz="4" w:space="0" w:color="auto"/>
              <w:bottom w:val="single" w:sz="4" w:space="0" w:color="auto"/>
              <w:right w:val="single" w:sz="4" w:space="0" w:color="auto"/>
            </w:tcBorders>
          </w:tcPr>
          <w:p w14:paraId="229476DA" w14:textId="77777777" w:rsidR="002E4933" w:rsidRPr="00976789" w:rsidRDefault="002E4933" w:rsidP="00D24AA8">
            <w:pPr>
              <w:rPr>
                <w:lang w:val="nb-NO"/>
              </w:rPr>
            </w:pPr>
          </w:p>
        </w:tc>
      </w:tr>
      <w:tr w:rsidR="00EB7E02" w:rsidRPr="00976789" w14:paraId="189F8D03" w14:textId="77777777" w:rsidTr="003030A1">
        <w:tc>
          <w:tcPr>
            <w:tcW w:w="1984" w:type="dxa"/>
            <w:tcBorders>
              <w:top w:val="single" w:sz="4" w:space="0" w:color="auto"/>
              <w:left w:val="single" w:sz="4" w:space="0" w:color="auto"/>
              <w:bottom w:val="single" w:sz="4" w:space="0" w:color="auto"/>
              <w:right w:val="single" w:sz="4" w:space="0" w:color="auto"/>
            </w:tcBorders>
          </w:tcPr>
          <w:p w14:paraId="24A70E95" w14:textId="692DB4A7" w:rsidR="00EB7E02" w:rsidRDefault="00EB7E02" w:rsidP="00D24AA8">
            <w:pPr>
              <w:rPr>
                <w:lang w:val="nb-NO"/>
              </w:rPr>
            </w:pPr>
            <w:r>
              <w:rPr>
                <w:lang w:val="nb-NO"/>
              </w:rPr>
              <w:t xml:space="preserve">Marline Santina </w:t>
            </w:r>
          </w:p>
        </w:tc>
        <w:tc>
          <w:tcPr>
            <w:tcW w:w="1872" w:type="dxa"/>
            <w:tcBorders>
              <w:top w:val="single" w:sz="4" w:space="0" w:color="auto"/>
              <w:left w:val="single" w:sz="4" w:space="0" w:color="auto"/>
              <w:bottom w:val="single" w:sz="4" w:space="0" w:color="auto"/>
              <w:right w:val="single" w:sz="4" w:space="0" w:color="auto"/>
            </w:tcBorders>
          </w:tcPr>
          <w:p w14:paraId="37E74312" w14:textId="137EEF00" w:rsidR="00EB7E02" w:rsidRDefault="00EB7E02" w:rsidP="00D24AA8">
            <w:r>
              <w:fldChar w:fldCharType="begin"/>
            </w:r>
            <w:r>
              <w:instrText xml:space="preserve"> HYPERLINK "mailto:</w:instrText>
            </w:r>
            <w:r w:rsidRPr="00EB7E02">
              <w:instrText>maryline.santina@totalenergies.com</w:instrText>
            </w:r>
            <w:r>
              <w:instrText xml:space="preserve">" </w:instrText>
            </w:r>
            <w:r>
              <w:fldChar w:fldCharType="separate"/>
            </w:r>
            <w:r w:rsidRPr="00441305">
              <w:rPr>
                <w:rStyle w:val="Hyperlink"/>
              </w:rPr>
              <w:t>maryline.santina@totalenergies.com</w:t>
            </w:r>
            <w:r>
              <w:fldChar w:fldCharType="end"/>
            </w:r>
            <w:r>
              <w:t xml:space="preserve"> </w:t>
            </w:r>
          </w:p>
        </w:tc>
        <w:tc>
          <w:tcPr>
            <w:tcW w:w="2664" w:type="dxa"/>
            <w:tcBorders>
              <w:top w:val="single" w:sz="4" w:space="0" w:color="auto"/>
              <w:left w:val="single" w:sz="4" w:space="0" w:color="auto"/>
              <w:bottom w:val="single" w:sz="4" w:space="0" w:color="auto"/>
              <w:right w:val="single" w:sz="4" w:space="0" w:color="auto"/>
            </w:tcBorders>
          </w:tcPr>
          <w:p w14:paraId="3E04D451" w14:textId="0079C855" w:rsidR="00EB7E02" w:rsidRDefault="00EB7E02" w:rsidP="00D24AA8">
            <w:pPr>
              <w:rPr>
                <w:lang w:val="nb-NO"/>
              </w:rPr>
            </w:pPr>
            <w:r>
              <w:rPr>
                <w:lang w:val="nb-NO"/>
              </w:rPr>
              <w:t xml:space="preserve">29 March 2022 </w:t>
            </w:r>
          </w:p>
        </w:tc>
        <w:tc>
          <w:tcPr>
            <w:tcW w:w="2262" w:type="dxa"/>
            <w:tcBorders>
              <w:top w:val="single" w:sz="4" w:space="0" w:color="auto"/>
              <w:left w:val="single" w:sz="4" w:space="0" w:color="auto"/>
              <w:bottom w:val="single" w:sz="4" w:space="0" w:color="auto"/>
              <w:right w:val="single" w:sz="4" w:space="0" w:color="auto"/>
            </w:tcBorders>
          </w:tcPr>
          <w:p w14:paraId="5A520BE7" w14:textId="77777777" w:rsidR="00EB7E02" w:rsidRPr="00976789" w:rsidRDefault="00EB7E02" w:rsidP="00D24AA8">
            <w:pPr>
              <w:rPr>
                <w:lang w:val="nb-NO"/>
              </w:rPr>
            </w:pPr>
          </w:p>
        </w:tc>
      </w:tr>
    </w:tbl>
    <w:p w14:paraId="78D890AB" w14:textId="77777777" w:rsidR="00B108FA" w:rsidRPr="002A201C" w:rsidRDefault="00B108FA" w:rsidP="00B108FA">
      <w:pPr>
        <w:rPr>
          <w:rFonts w:eastAsiaTheme="majorEastAsia" w:cstheme="majorBidi"/>
          <w:color w:val="2F5496" w:themeColor="accent1" w:themeShade="BF"/>
          <w:sz w:val="32"/>
          <w:szCs w:val="32"/>
        </w:rPr>
      </w:pPr>
    </w:p>
    <w:p w14:paraId="1A153ACA" w14:textId="77777777" w:rsidR="006D2988" w:rsidRDefault="006D2988">
      <w:pPr>
        <w:spacing w:before="0" w:after="0"/>
        <w:rPr>
          <w:rFonts w:eastAsia="MS Gothic" w:cs="Times New Roman"/>
          <w:color w:val="1A4066"/>
          <w:sz w:val="36"/>
          <w:szCs w:val="44"/>
        </w:rPr>
      </w:pPr>
      <w:r>
        <w:br w:type="page"/>
      </w:r>
    </w:p>
    <w:p w14:paraId="643B1FF0" w14:textId="35C13DE9" w:rsidR="00B108FA" w:rsidRPr="002A201C" w:rsidRDefault="00B108FA" w:rsidP="00CC23FB">
      <w:pPr>
        <w:pStyle w:val="Heading1"/>
      </w:pPr>
      <w:bookmarkStart w:id="17" w:name="_Toc57974744"/>
      <w:r w:rsidRPr="002A201C">
        <w:rPr>
          <w:rFonts w:ascii="Franklin Gothic Book" w:hAnsi="Franklin Gothic Book"/>
        </w:rPr>
        <w:lastRenderedPageBreak/>
        <w:t>Part IV: Civil society engagement</w:t>
      </w:r>
      <w:bookmarkEnd w:id="17"/>
      <w:r w:rsidRPr="002A201C">
        <w:rPr>
          <w:rFonts w:ascii="Franklin Gothic Book" w:hAnsi="Franklin Gothic Book"/>
        </w:rPr>
        <w:t xml:space="preserve"> </w:t>
      </w:r>
      <w:r w:rsidR="00CC23FB">
        <w:rPr>
          <w:b/>
          <w:color w:val="FF0000"/>
        </w:rPr>
        <w:t>should be filled out by CSO</w:t>
      </w:r>
    </w:p>
    <w:p w14:paraId="4B4523D6" w14:textId="33B6427B" w:rsidR="00B108FA" w:rsidRPr="002A201C" w:rsidRDefault="00B108FA" w:rsidP="00B108FA">
      <w:pPr>
        <w:rPr>
          <w:i/>
          <w:iCs/>
        </w:rPr>
      </w:pPr>
      <w:r w:rsidRPr="002A201C">
        <w:rPr>
          <w:i/>
          <w:iCs/>
        </w:rPr>
        <w:t xml:space="preserve">This questionnaire seeks to collect information from civil society MSG members about the engagement of civil society in the EITI process from </w:t>
      </w:r>
      <w:r w:rsidR="00B72EA7">
        <w:rPr>
          <w:i/>
          <w:iCs/>
        </w:rPr>
        <w:t>2017</w:t>
      </w:r>
      <w:r w:rsidR="00B72EA7" w:rsidRPr="002A201C">
        <w:rPr>
          <w:i/>
          <w:iCs/>
        </w:rPr>
        <w:t xml:space="preserve"> </w:t>
      </w:r>
      <w:r w:rsidRPr="002A201C">
        <w:rPr>
          <w:i/>
          <w:iCs/>
        </w:rPr>
        <w:t xml:space="preserve">to </w:t>
      </w:r>
      <w:r w:rsidR="00B72EA7">
        <w:rPr>
          <w:i/>
          <w:iCs/>
        </w:rPr>
        <w:t>2022 (March</w:t>
      </w:r>
      <w:proofErr w:type="gramStart"/>
      <w:r w:rsidR="00B72EA7">
        <w:rPr>
          <w:i/>
          <w:iCs/>
        </w:rPr>
        <w:t>)</w:t>
      </w:r>
      <w:r w:rsidR="00B72EA7" w:rsidRPr="002A201C">
        <w:rPr>
          <w:i/>
          <w:iCs/>
        </w:rPr>
        <w:t xml:space="preserve"> </w:t>
      </w:r>
      <w:r w:rsidRPr="002A201C">
        <w:rPr>
          <w:i/>
          <w:iCs/>
        </w:rPr>
        <w:t>.</w:t>
      </w:r>
      <w:proofErr w:type="gramEnd"/>
      <w:r w:rsidRPr="002A201C">
        <w:rPr>
          <w:i/>
          <w:iCs/>
        </w:rPr>
        <w:t xml:space="preserve"> Civil society MSG members are requested to fill out the form together and either submit it directly to the Validation team (</w:t>
      </w:r>
      <w:hyperlink r:id="rId184" w:history="1">
        <w:r w:rsidRPr="002A201C">
          <w:rPr>
            <w:rStyle w:val="Hyperlink"/>
            <w:i/>
            <w:iCs/>
          </w:rPr>
          <w:t>xxx@eiti.org</w:t>
        </w:r>
      </w:hyperlink>
      <w:r w:rsidRPr="002A201C">
        <w:rPr>
          <w:i/>
          <w:iCs/>
        </w:rPr>
        <w:t>) or request the National Coordinator to submit it. The deadline for submitting the form to the Validation team is (insert Validation commencement date). It is recommended that civil society MSG members coordinate to agree one submission. Diverging views within the constituency can be documented in the form. The signatories of the submission should be indicated at the bottom of the form. Stakeholders may contact the Validation team directly to provide additional views.</w:t>
      </w:r>
    </w:p>
    <w:p w14:paraId="53D73285" w14:textId="10723054" w:rsidR="00B108FA" w:rsidRPr="002A201C" w:rsidRDefault="00B108FA" w:rsidP="00C74661">
      <w:pPr>
        <w:pStyle w:val="Heading2"/>
      </w:pPr>
      <w:bookmarkStart w:id="18" w:name="_Toc57974745"/>
      <w:r w:rsidRPr="002A201C">
        <w:t>MSG nominations</w:t>
      </w:r>
      <w:bookmarkEnd w:id="18"/>
    </w:p>
    <w:p w14:paraId="01B9FC46" w14:textId="77777777" w:rsidR="00B108FA" w:rsidRPr="002A201C" w:rsidRDefault="00B108FA" w:rsidP="00B108FA">
      <w:pPr>
        <w:rPr>
          <w:b/>
          <w:bCs/>
        </w:rPr>
      </w:pPr>
      <w:r w:rsidRPr="002A201C">
        <w:rPr>
          <w:b/>
          <w:bCs/>
        </w:rPr>
        <w:t xml:space="preserve">1. Describe the process for nominating civil society MSG members, including whether consideration was given to ensuring the diversity of representation. </w:t>
      </w:r>
    </w:p>
    <w:p w14:paraId="570FC8BE" w14:textId="77777777" w:rsidR="00B108FA" w:rsidRPr="002A201C" w:rsidRDefault="00B108FA" w:rsidP="00B108FA">
      <w:r>
        <w:t xml:space="preserve">Please provide supporting documentation related to the latest nomination process. This could include the invitation to participate in the MSG, a list of interested organisations or individuals, constituency </w:t>
      </w:r>
      <w:proofErr w:type="spellStart"/>
      <w:r>
        <w:t>ToRs</w:t>
      </w:r>
      <w:proofErr w:type="spellEnd"/>
      <w:r>
        <w:t xml:space="preserve">, minutes of the election process, etc. If the evidence is available online, please provide a link. If it is not, please </w:t>
      </w:r>
      <w:bookmarkStart w:id="19" w:name="_Int_wL1e3dVn"/>
      <w:proofErr w:type="gramStart"/>
      <w:r>
        <w:t>annex</w:t>
      </w:r>
      <w:bookmarkEnd w:id="19"/>
      <w:proofErr w:type="gramEnd"/>
      <w:r>
        <w:t xml:space="preserve"> the evidence to this questionnaire.</w:t>
      </w:r>
    </w:p>
    <w:tbl>
      <w:tblPr>
        <w:tblStyle w:val="TableGrid"/>
        <w:tblW w:w="0" w:type="auto"/>
        <w:tblLook w:val="04A0" w:firstRow="1" w:lastRow="0" w:firstColumn="1" w:lastColumn="0" w:noHBand="0" w:noVBand="1"/>
      </w:tblPr>
      <w:tblGrid>
        <w:gridCol w:w="4000"/>
        <w:gridCol w:w="5061"/>
      </w:tblGrid>
      <w:tr w:rsidR="00B108FA" w:rsidRPr="002A201C" w14:paraId="74D52476" w14:textId="77777777" w:rsidTr="515661E3">
        <w:tc>
          <w:tcPr>
            <w:tcW w:w="4531" w:type="dxa"/>
            <w:shd w:val="clear" w:color="auto" w:fill="E7E6E6" w:themeFill="background2"/>
          </w:tcPr>
          <w:p w14:paraId="13950D86" w14:textId="77777777" w:rsidR="00B108FA" w:rsidRPr="002A201C" w:rsidRDefault="00B108FA" w:rsidP="00CB68C1">
            <w:r w:rsidRPr="002A201C">
              <w:t>Agreed procedure for replacing civil society MSG members</w:t>
            </w:r>
          </w:p>
        </w:tc>
        <w:tc>
          <w:tcPr>
            <w:tcW w:w="4531" w:type="dxa"/>
            <w:shd w:val="clear" w:color="auto" w:fill="E7E6E6" w:themeFill="background2"/>
          </w:tcPr>
          <w:p w14:paraId="583498C2" w14:textId="77777777" w:rsidR="00B108FA" w:rsidRPr="002A201C" w:rsidRDefault="00B108FA" w:rsidP="00CB68C1">
            <w:r w:rsidRPr="002A201C">
              <w:t>Practice in the period under review</w:t>
            </w:r>
          </w:p>
        </w:tc>
      </w:tr>
      <w:tr w:rsidR="00B108FA" w:rsidRPr="002A201C" w14:paraId="7EF0B83E" w14:textId="77777777" w:rsidTr="515661E3">
        <w:tc>
          <w:tcPr>
            <w:tcW w:w="4531" w:type="dxa"/>
          </w:tcPr>
          <w:p w14:paraId="442F3C88" w14:textId="08821536" w:rsidR="00223AF9" w:rsidRDefault="7B77A74A" w:rsidP="00223AF9">
            <w:r>
              <w:t>Per MoU 2013 “</w:t>
            </w:r>
            <w:r w:rsidR="00C74661">
              <w:t xml:space="preserve">Civil Society </w:t>
            </w:r>
            <w:r>
              <w:t xml:space="preserve">select its members from its </w:t>
            </w:r>
            <w:r w:rsidR="00C74661">
              <w:t xml:space="preserve">Civil </w:t>
            </w:r>
            <w:r>
              <w:t xml:space="preserve">Working Group through </w:t>
            </w:r>
            <w:r w:rsidR="00C74661">
              <w:t xml:space="preserve">its </w:t>
            </w:r>
            <w:r>
              <w:t xml:space="preserve">appropriate internal processes and direct engagement with participating </w:t>
            </w:r>
            <w:r w:rsidR="00C74661">
              <w:t>Civil Society Organisations</w:t>
            </w:r>
            <w:r>
              <w:t xml:space="preserve"> as required” (page 4). </w:t>
            </w:r>
          </w:p>
          <w:p w14:paraId="6331F3E9" w14:textId="68EC7A2E" w:rsidR="00223AF9" w:rsidRDefault="00223AF9" w:rsidP="00223AF9">
            <w:r>
              <w:t xml:space="preserve">The MOU also states that “each representative sector shall have the right to independently select and replace its members on the </w:t>
            </w:r>
            <w:r w:rsidR="006F5365">
              <w:t>PNGEITI</w:t>
            </w:r>
            <w:r>
              <w:t xml:space="preserve"> MSG” (page 5). </w:t>
            </w:r>
          </w:p>
          <w:p w14:paraId="6D61061F" w14:textId="77777777" w:rsidR="00223AF9" w:rsidRDefault="00223AF9" w:rsidP="00CB68C1"/>
          <w:p w14:paraId="177B97D3" w14:textId="77777777" w:rsidR="00B108FA" w:rsidRDefault="00DA4D66" w:rsidP="00CB68C1">
            <w:pPr>
              <w:rPr>
                <w:rStyle w:val="Hyperlink"/>
              </w:rPr>
            </w:pPr>
            <w:hyperlink r:id="rId185" w:history="1">
              <w:r w:rsidR="00223AF9" w:rsidRPr="00223AF9">
                <w:rPr>
                  <w:rStyle w:val="Hyperlink"/>
                </w:rPr>
                <w:t>http://www.pngeiti.org.pg/wp-content/uploads/2018/04/2013-MSG-MoU.pdf</w:t>
              </w:r>
            </w:hyperlink>
          </w:p>
          <w:p w14:paraId="5367D8C2" w14:textId="042D0DF8" w:rsidR="00824E95" w:rsidRDefault="00824E95" w:rsidP="00CB68C1">
            <w:pPr>
              <w:rPr>
                <w:rStyle w:val="Hyperlink"/>
              </w:rPr>
            </w:pPr>
            <w:r>
              <w:rPr>
                <w:rStyle w:val="Hyperlink"/>
              </w:rPr>
              <w:lastRenderedPageBreak/>
              <w:t>Press release: Civil Society elects representation for PNGEITI MSG</w:t>
            </w:r>
          </w:p>
          <w:p w14:paraId="2FE4C8D7" w14:textId="66A7D749" w:rsidR="00824E95" w:rsidRPr="002A201C" w:rsidRDefault="00DA4D66" w:rsidP="00CB68C1">
            <w:hyperlink r:id="rId186" w:history="1">
              <w:r w:rsidR="00824E95" w:rsidRPr="00824E95">
                <w:rPr>
                  <w:rStyle w:val="Hyperlink"/>
                </w:rPr>
                <w:t>http://www.pngeiti.org.pg/wp-content/uploads/2018/04/Appendix-AiEITI-MSG-Press-Release_CSO-Appointment_09Oct2013-1.pdf</w:t>
              </w:r>
            </w:hyperlink>
          </w:p>
        </w:tc>
        <w:tc>
          <w:tcPr>
            <w:tcW w:w="4531" w:type="dxa"/>
          </w:tcPr>
          <w:p w14:paraId="0717A984" w14:textId="77777777" w:rsidR="00B300AE" w:rsidRDefault="00FF7268" w:rsidP="00B300AE">
            <w:r>
              <w:lastRenderedPageBreak/>
              <w:t xml:space="preserve">CSO representation to the PNGEITI MSG is done </w:t>
            </w:r>
            <w:proofErr w:type="spellStart"/>
            <w:r>
              <w:t>throught</w:t>
            </w:r>
            <w:proofErr w:type="spellEnd"/>
            <w:r>
              <w:t xml:space="preserve"> its internal selection process and representatives are nominated to the </w:t>
            </w:r>
            <w:proofErr w:type="gramStart"/>
            <w:r>
              <w:t>PNGEITI  MSG</w:t>
            </w:r>
            <w:proofErr w:type="gramEnd"/>
            <w:r>
              <w:t xml:space="preserve"> by PNG Resources Governance Co</w:t>
            </w:r>
            <w:r w:rsidR="00DA3A00">
              <w:t>a</w:t>
            </w:r>
            <w:r>
              <w:t>lition (PNGRGC), the umbrella body</w:t>
            </w:r>
            <w:r w:rsidR="00DA3A00">
              <w:t xml:space="preserve"> for CSO</w:t>
            </w:r>
            <w:r>
              <w:t xml:space="preserve">. </w:t>
            </w:r>
            <w:r w:rsidR="00B300AE">
              <w:t xml:space="preserve">through the PNGRGC. </w:t>
            </w:r>
          </w:p>
          <w:p w14:paraId="59492D48" w14:textId="67CF95C7" w:rsidR="00FF7268" w:rsidRDefault="00DA4D66" w:rsidP="00FF7268">
            <w:hyperlink r:id="rId187" w:history="1">
              <w:r w:rsidR="00B300AE" w:rsidRPr="00AA37EA">
                <w:rPr>
                  <w:rStyle w:val="Hyperlink"/>
                </w:rPr>
                <w:t>https://www.cimcpng.net/index.php/programs/png-resource-governance-coalition</w:t>
              </w:r>
            </w:hyperlink>
            <w:r w:rsidR="00B300AE">
              <w:t xml:space="preserve"> </w:t>
            </w:r>
          </w:p>
          <w:p w14:paraId="6AFED22C" w14:textId="6F25CA19" w:rsidR="00E46D50" w:rsidRDefault="00FF7268" w:rsidP="00FF7268">
            <w:r w:rsidRPr="00AD5F9E">
              <w:t xml:space="preserve">In an interim Council Meeting by PNGRGC </w:t>
            </w:r>
            <w:r w:rsidR="00E57976">
              <w:t xml:space="preserve">dated </w:t>
            </w:r>
            <w:r w:rsidRPr="00AD5F9E">
              <w:t>10</w:t>
            </w:r>
            <w:r w:rsidRPr="00AD5F9E">
              <w:rPr>
                <w:vertAlign w:val="superscript"/>
              </w:rPr>
              <w:t>th</w:t>
            </w:r>
            <w:r w:rsidRPr="00AD5F9E">
              <w:t xml:space="preserve"> March,</w:t>
            </w:r>
            <w:r w:rsidR="00E57976">
              <w:t xml:space="preserve"> 2020,</w:t>
            </w:r>
            <w:r w:rsidRPr="00AD5F9E">
              <w:t xml:space="preserve"> the Interim Council identified the inactive CSO Me</w:t>
            </w:r>
            <w:r w:rsidR="00E57976">
              <w:t>m</w:t>
            </w:r>
            <w:r w:rsidRPr="00AD5F9E">
              <w:t xml:space="preserve">bers, namely PNG Mining Watch, PNG Eco-Forestry Forum and Business Coalition Against Corruption who were </w:t>
            </w:r>
            <w:r w:rsidR="00E57976">
              <w:t xml:space="preserve">once members </w:t>
            </w:r>
            <w:r w:rsidRPr="00AD5F9E">
              <w:t xml:space="preserve">of the MSG. </w:t>
            </w:r>
          </w:p>
          <w:p w14:paraId="675B1844" w14:textId="09CC98F0" w:rsidR="00FF7268" w:rsidRPr="00AD5F9E" w:rsidRDefault="00FF7268" w:rsidP="00FF7268">
            <w:r w:rsidRPr="00AD5F9E">
              <w:t xml:space="preserve">The Minutes of the Meeting shows the </w:t>
            </w:r>
            <w:proofErr w:type="spellStart"/>
            <w:r w:rsidRPr="00AD5F9E">
              <w:t>prelim</w:t>
            </w:r>
            <w:r w:rsidR="00E57976">
              <w:t>iner</w:t>
            </w:r>
            <w:r w:rsidRPr="00AD5F9E">
              <w:t>y</w:t>
            </w:r>
            <w:proofErr w:type="spellEnd"/>
            <w:r w:rsidRPr="00AD5F9E">
              <w:t xml:space="preserve"> discussion that the CSO</w:t>
            </w:r>
            <w:r w:rsidR="001C50F5">
              <w:t>s</w:t>
            </w:r>
            <w:r w:rsidRPr="00AD5F9E">
              <w:t xml:space="preserve"> have raised this issue and have discussed the need for changes to the list of </w:t>
            </w:r>
            <w:r w:rsidRPr="00AD5F9E">
              <w:lastRenderedPageBreak/>
              <w:t>CSO’s on the MSG.</w:t>
            </w:r>
            <w:r w:rsidR="001C50F5">
              <w:t xml:space="preserve"> The minutes of the meeting can be accessed through this link:</w:t>
            </w:r>
          </w:p>
          <w:p w14:paraId="1BD53AB8" w14:textId="022B9AF5" w:rsidR="00B108FA" w:rsidRPr="002A201C" w:rsidRDefault="00DA4D66" w:rsidP="00CB68C1">
            <w:hyperlink r:id="rId188" w:history="1">
              <w:r w:rsidR="0072448A" w:rsidRPr="0072448A">
                <w:rPr>
                  <w:rStyle w:val="Hyperlink"/>
                </w:rPr>
                <w:t>http://www.pngeiti.org.pg/wp-content/uploads/2018/04/Appendix-B_-Meeting-Minutes-for-PNGRGC-_10-March-2020-1.pdf</w:t>
              </w:r>
            </w:hyperlink>
          </w:p>
          <w:p w14:paraId="5E3A558C" w14:textId="77777777" w:rsidR="00B108FA" w:rsidRPr="002A201C" w:rsidRDefault="00B108FA" w:rsidP="00CB68C1"/>
        </w:tc>
      </w:tr>
    </w:tbl>
    <w:p w14:paraId="6BDF6DB2" w14:textId="77777777" w:rsidR="00B108FA" w:rsidRPr="002A201C" w:rsidRDefault="00B108FA" w:rsidP="00B108FA"/>
    <w:p w14:paraId="75804710" w14:textId="77777777" w:rsidR="00B108FA" w:rsidRPr="002A201C" w:rsidRDefault="00B108FA" w:rsidP="00B108FA">
      <w:pPr>
        <w:rPr>
          <w:b/>
          <w:bCs/>
        </w:rPr>
      </w:pPr>
      <w:r w:rsidRPr="002A201C">
        <w:rPr>
          <w:b/>
          <w:bCs/>
        </w:rPr>
        <w:t>2. If any MSG representatives changed during the MSG’s term, please describe the process followed for replacing them.</w:t>
      </w:r>
    </w:p>
    <w:tbl>
      <w:tblPr>
        <w:tblStyle w:val="TableGrid"/>
        <w:tblW w:w="0" w:type="auto"/>
        <w:tblLook w:val="04A0" w:firstRow="1" w:lastRow="0" w:firstColumn="1" w:lastColumn="0" w:noHBand="0" w:noVBand="1"/>
      </w:tblPr>
      <w:tblGrid>
        <w:gridCol w:w="3647"/>
        <w:gridCol w:w="5414"/>
      </w:tblGrid>
      <w:tr w:rsidR="00B108FA" w:rsidRPr="002A201C" w14:paraId="794C55F0" w14:textId="77777777" w:rsidTr="638C1507">
        <w:tc>
          <w:tcPr>
            <w:tcW w:w="4531" w:type="dxa"/>
            <w:shd w:val="clear" w:color="auto" w:fill="E7E6E6" w:themeFill="background2"/>
          </w:tcPr>
          <w:p w14:paraId="55332553" w14:textId="77777777" w:rsidR="00B108FA" w:rsidRPr="002A201C" w:rsidRDefault="00B108FA" w:rsidP="00CB68C1">
            <w:r w:rsidRPr="002A201C">
              <w:t>Agreed procedure for replacing civil society MSG members</w:t>
            </w:r>
          </w:p>
        </w:tc>
        <w:tc>
          <w:tcPr>
            <w:tcW w:w="4531" w:type="dxa"/>
            <w:shd w:val="clear" w:color="auto" w:fill="E7E6E6" w:themeFill="background2"/>
          </w:tcPr>
          <w:p w14:paraId="262BCC60" w14:textId="77777777" w:rsidR="00B108FA" w:rsidRPr="002A201C" w:rsidRDefault="00B108FA" w:rsidP="00CB68C1">
            <w:r w:rsidRPr="002A201C">
              <w:t>Practice in the period under review</w:t>
            </w:r>
          </w:p>
        </w:tc>
      </w:tr>
      <w:tr w:rsidR="00B108FA" w:rsidRPr="002A201C" w14:paraId="1C25BD1F" w14:textId="77777777" w:rsidTr="638C1507">
        <w:tc>
          <w:tcPr>
            <w:tcW w:w="4531" w:type="dxa"/>
          </w:tcPr>
          <w:p w14:paraId="39AB846E" w14:textId="5F03A484" w:rsidR="0052434C" w:rsidRPr="007E55A6" w:rsidRDefault="0052434C" w:rsidP="00474DA9">
            <w:pPr>
              <w:pStyle w:val="CommentText"/>
              <w:rPr>
                <w:sz w:val="22"/>
                <w:szCs w:val="22"/>
              </w:rPr>
            </w:pPr>
            <w:r w:rsidRPr="007E55A6">
              <w:rPr>
                <w:sz w:val="22"/>
                <w:szCs w:val="22"/>
              </w:rPr>
              <w:t xml:space="preserve">The 2013 MoU states that each of the constituencies, in this case the CSO maintains their own separate sector specific working group that is tasked with developing their respective inputs. </w:t>
            </w:r>
          </w:p>
          <w:p w14:paraId="680A852A" w14:textId="7A356927" w:rsidR="00B108FA" w:rsidRDefault="0052434C" w:rsidP="0052434C">
            <w:r>
              <w:t>MoU Clause 7 pg.</w:t>
            </w:r>
            <w:r w:rsidR="001B6DF4">
              <w:t xml:space="preserve"> </w:t>
            </w:r>
            <w:r>
              <w:t xml:space="preserve">3 to 4 – Civil society membership will be chosen following a series of consultations between national civil society </w:t>
            </w:r>
            <w:proofErr w:type="spellStart"/>
            <w:r>
              <w:t>organsiations</w:t>
            </w:r>
            <w:proofErr w:type="spellEnd"/>
            <w:r>
              <w:t xml:space="preserve"> via a democratic process per agreed criteria, with </w:t>
            </w:r>
            <w:r w:rsidR="001B6DF4">
              <w:t>civil society</w:t>
            </w:r>
            <w:r>
              <w:t xml:space="preserve"> representatives selected covering a range of civil society perspectives and constituencies. </w:t>
            </w:r>
          </w:p>
          <w:p w14:paraId="16483F08" w14:textId="129944AD" w:rsidR="007718CF" w:rsidRDefault="007718CF" w:rsidP="0052434C">
            <w:r>
              <w:t xml:space="preserve">The </w:t>
            </w:r>
            <w:r w:rsidR="00C13A51">
              <w:t>PNG</w:t>
            </w:r>
            <w:r>
              <w:t xml:space="preserve">RGC has developed a </w:t>
            </w:r>
            <w:r w:rsidR="00CB7967">
              <w:t xml:space="preserve">compliance plan which also outlines the process of nominations. </w:t>
            </w:r>
          </w:p>
          <w:p w14:paraId="0089DAF1" w14:textId="34D8EC1E" w:rsidR="009D68ED" w:rsidRPr="002A201C" w:rsidRDefault="00DA4D66" w:rsidP="0052434C">
            <w:hyperlink r:id="rId189" w:history="1">
              <w:r w:rsidR="009D68ED" w:rsidRPr="009D68ED">
                <w:rPr>
                  <w:rStyle w:val="Hyperlink"/>
                </w:rPr>
                <w:t>http://www.pngeiti.org.pg/wp-content/uploads/2018/04/Appendix-E_RGC-Compliance-Plan-v2-March-10-2020.pdf</w:t>
              </w:r>
            </w:hyperlink>
          </w:p>
        </w:tc>
        <w:tc>
          <w:tcPr>
            <w:tcW w:w="4531" w:type="dxa"/>
          </w:tcPr>
          <w:p w14:paraId="5CD54F8B" w14:textId="5755868D" w:rsidR="000737B3" w:rsidRDefault="00D15591" w:rsidP="00B300AE">
            <w:r>
              <w:t xml:space="preserve">In practice CSO representation changes are facilitated </w:t>
            </w:r>
          </w:p>
          <w:p w14:paraId="68CA5F46" w14:textId="08FF3F09" w:rsidR="00FD6B68" w:rsidRDefault="004451B0" w:rsidP="00FD6B68">
            <w:r>
              <w:t xml:space="preserve">At </w:t>
            </w:r>
            <w:r w:rsidR="00C13A51">
              <w:t>PNG</w:t>
            </w:r>
            <w:r>
              <w:t>RGC’s annual general meeting (AGM) held</w:t>
            </w:r>
            <w:r w:rsidR="00D15591">
              <w:t xml:space="preserve"> on the 21</w:t>
            </w:r>
            <w:proofErr w:type="gramStart"/>
            <w:r w:rsidRPr="004451B0">
              <w:rPr>
                <w:vertAlign w:val="superscript"/>
              </w:rPr>
              <w:t>st</w:t>
            </w:r>
            <w:r>
              <w:t xml:space="preserve"> </w:t>
            </w:r>
            <w:r w:rsidR="00D15591">
              <w:t xml:space="preserve"> July</w:t>
            </w:r>
            <w:proofErr w:type="gramEnd"/>
            <w:r w:rsidR="00D15591">
              <w:t xml:space="preserve"> 2020</w:t>
            </w:r>
            <w:r>
              <w:t>, the following CSO organisations</w:t>
            </w:r>
            <w:r w:rsidR="00D15591">
              <w:t xml:space="preserve"> </w:t>
            </w:r>
            <w:r w:rsidR="00FD6B68">
              <w:t>were endorsed by the Council to be members of the PNGRGC for 2020 -</w:t>
            </w:r>
            <w:r w:rsidR="00930FA8">
              <w:t xml:space="preserve"> </w:t>
            </w:r>
            <w:r w:rsidR="00FD6B68">
              <w:t>2021:</w:t>
            </w:r>
          </w:p>
          <w:p w14:paraId="263992D5" w14:textId="0913F805" w:rsidR="004E2158" w:rsidRDefault="00FD6B68" w:rsidP="00D87B56">
            <w:pPr>
              <w:pStyle w:val="ListParagraph"/>
              <w:numPr>
                <w:ilvl w:val="0"/>
                <w:numId w:val="9"/>
              </w:numPr>
            </w:pPr>
            <w:r w:rsidRPr="00930FA8">
              <w:t>Center for Environmental Law and Community Rights Inc.</w:t>
            </w:r>
            <w:r w:rsidR="00930FA8" w:rsidRPr="00930FA8">
              <w:t xml:space="preserve"> (CELCOR)</w:t>
            </w:r>
          </w:p>
          <w:p w14:paraId="7B9FC26C" w14:textId="5E1EA092" w:rsidR="00FD6B68" w:rsidRPr="00930FA8" w:rsidRDefault="00FD6B68" w:rsidP="00D87B56">
            <w:pPr>
              <w:pStyle w:val="ListParagraph"/>
              <w:numPr>
                <w:ilvl w:val="0"/>
                <w:numId w:val="9"/>
              </w:numPr>
            </w:pPr>
            <w:proofErr w:type="spellStart"/>
            <w:r w:rsidRPr="00930FA8">
              <w:t>Saua</w:t>
            </w:r>
            <w:proofErr w:type="spellEnd"/>
            <w:r w:rsidRPr="00930FA8">
              <w:t xml:space="preserve"> Development Foundation</w:t>
            </w:r>
          </w:p>
          <w:p w14:paraId="3AF2A17F" w14:textId="5802E930" w:rsidR="00FD6B68" w:rsidRPr="00930FA8" w:rsidRDefault="00FD6B68" w:rsidP="00D87B56">
            <w:pPr>
              <w:pStyle w:val="ListParagraph"/>
              <w:numPr>
                <w:ilvl w:val="0"/>
                <w:numId w:val="9"/>
              </w:numPr>
            </w:pPr>
            <w:r w:rsidRPr="00930FA8">
              <w:t>Institute of National Affairs</w:t>
            </w:r>
            <w:r w:rsidR="00930FA8" w:rsidRPr="00930FA8">
              <w:t xml:space="preserve"> (INA)</w:t>
            </w:r>
          </w:p>
          <w:p w14:paraId="092A4D25" w14:textId="02B8C2B7" w:rsidR="00FD6B68" w:rsidRPr="00930FA8" w:rsidRDefault="00FD6B68" w:rsidP="00D87B56">
            <w:pPr>
              <w:pStyle w:val="ListParagraph"/>
              <w:numPr>
                <w:ilvl w:val="0"/>
                <w:numId w:val="9"/>
              </w:numPr>
            </w:pPr>
            <w:r w:rsidRPr="00930FA8">
              <w:t xml:space="preserve">Transparency International PNG </w:t>
            </w:r>
            <w:proofErr w:type="gramStart"/>
            <w:r w:rsidRPr="00930FA8">
              <w:t>Inc.</w:t>
            </w:r>
            <w:r w:rsidR="00930FA8" w:rsidRPr="00930FA8">
              <w:t>(</w:t>
            </w:r>
            <w:proofErr w:type="gramEnd"/>
            <w:r w:rsidR="00930FA8" w:rsidRPr="00930FA8">
              <w:t>TIPNG)</w:t>
            </w:r>
          </w:p>
          <w:p w14:paraId="36DE4D46" w14:textId="051285A8" w:rsidR="00FD6B68" w:rsidRPr="00930FA8" w:rsidRDefault="00FD6B68" w:rsidP="00D87B56">
            <w:pPr>
              <w:pStyle w:val="ListParagraph"/>
              <w:numPr>
                <w:ilvl w:val="0"/>
                <w:numId w:val="9"/>
              </w:numPr>
            </w:pPr>
            <w:r w:rsidRPr="00930FA8">
              <w:t>Consultative Implementation &amp; Monitoring Council Secretariat</w:t>
            </w:r>
            <w:r w:rsidR="00930FA8" w:rsidRPr="00930FA8">
              <w:t xml:space="preserve"> (CIMC)</w:t>
            </w:r>
          </w:p>
          <w:p w14:paraId="09473F30" w14:textId="329E20BA" w:rsidR="00FD6B68" w:rsidRPr="00930FA8" w:rsidRDefault="00FD6B68" w:rsidP="00D87B56">
            <w:pPr>
              <w:pStyle w:val="ListParagraph"/>
              <w:numPr>
                <w:ilvl w:val="0"/>
                <w:numId w:val="9"/>
              </w:numPr>
            </w:pPr>
            <w:r w:rsidRPr="00930FA8">
              <w:t>PNG Council of Churches</w:t>
            </w:r>
          </w:p>
          <w:p w14:paraId="0D4FD63A" w14:textId="775A4DDC" w:rsidR="00FD6B68" w:rsidRDefault="00FD6B68" w:rsidP="00D87B56">
            <w:pPr>
              <w:pStyle w:val="ListParagraph"/>
              <w:numPr>
                <w:ilvl w:val="0"/>
                <w:numId w:val="9"/>
              </w:numPr>
            </w:pPr>
            <w:r w:rsidRPr="00930FA8">
              <w:t>Peace Foundation Melanesia</w:t>
            </w:r>
          </w:p>
          <w:p w14:paraId="0D9AD6CD" w14:textId="14801FEB" w:rsidR="004E2158" w:rsidRDefault="00FD6B68" w:rsidP="00CB68C1">
            <w:r>
              <w:t>Minutes of the AGM can be accessed via the following link</w:t>
            </w:r>
            <w:r w:rsidR="004E2158">
              <w:t>:</w:t>
            </w:r>
          </w:p>
          <w:p w14:paraId="49585193" w14:textId="082F2A8D" w:rsidR="00FD6B68" w:rsidRDefault="00DA4D66" w:rsidP="00CB68C1">
            <w:hyperlink r:id="rId190" w:history="1">
              <w:r w:rsidR="00B23AE7" w:rsidRPr="00B23AE7">
                <w:rPr>
                  <w:rStyle w:val="Hyperlink"/>
                </w:rPr>
                <w:t>http://www.pngeiti.org.pg/wp-content/uploads/2018/04/Appendix-C_PNGRGC_AGM_Minutes_2019_Draft_PNGRGC_edited-1.pdf</w:t>
              </w:r>
            </w:hyperlink>
          </w:p>
          <w:p w14:paraId="01727226" w14:textId="6B4721F7" w:rsidR="00E85F2C" w:rsidRDefault="00974C60" w:rsidP="00CB68C1">
            <w:r>
              <w:t xml:space="preserve">Notice of first AGM also provides information around membership, nomination to PNGRGC Council, AGM </w:t>
            </w:r>
            <w:r>
              <w:lastRenderedPageBreak/>
              <w:t>procedures</w:t>
            </w:r>
            <w:r w:rsidR="00993959">
              <w:t xml:space="preserve"> and other processes which can be accessed via this link:</w:t>
            </w:r>
          </w:p>
          <w:p w14:paraId="22EEF4DF" w14:textId="47B78423" w:rsidR="00993959" w:rsidRPr="002A201C" w:rsidRDefault="00DA4D66" w:rsidP="00CB68C1">
            <w:hyperlink r:id="rId191" w:history="1">
              <w:r w:rsidR="004B0D63" w:rsidRPr="004B0D63">
                <w:rPr>
                  <w:rStyle w:val="Hyperlink"/>
                </w:rPr>
                <w:t>http://www.pngeiti.org.pg/wp-content/uploads/2018/04/PNGRC-First-AGM-Brief-Updated-05-May-2020.pdf</w:t>
              </w:r>
            </w:hyperlink>
          </w:p>
          <w:p w14:paraId="12CA378C" w14:textId="77777777" w:rsidR="00B108FA" w:rsidRPr="002A201C" w:rsidRDefault="00B108FA" w:rsidP="00CB68C1"/>
          <w:p w14:paraId="72C1B1CD" w14:textId="77777777" w:rsidR="00B108FA" w:rsidRPr="002A201C" w:rsidRDefault="00B108FA" w:rsidP="00CB68C1"/>
          <w:p w14:paraId="0BCEEB4E" w14:textId="77777777" w:rsidR="00B108FA" w:rsidRPr="002A201C" w:rsidRDefault="00B108FA" w:rsidP="00CB68C1"/>
        </w:tc>
      </w:tr>
    </w:tbl>
    <w:p w14:paraId="50AF7C70" w14:textId="1D4E566C" w:rsidR="00B108FA" w:rsidRPr="002A201C" w:rsidRDefault="00B108FA" w:rsidP="00C74661">
      <w:pPr>
        <w:pStyle w:val="Heading2"/>
      </w:pPr>
      <w:bookmarkStart w:id="20" w:name="_Toc57974746"/>
      <w:r w:rsidRPr="002A201C">
        <w:lastRenderedPageBreak/>
        <w:t>Liaison with the broader constituency</w:t>
      </w:r>
      <w:bookmarkEnd w:id="20"/>
    </w:p>
    <w:p w14:paraId="7745BCE9" w14:textId="77777777" w:rsidR="00B108FA" w:rsidRPr="002A201C" w:rsidRDefault="00B108FA" w:rsidP="00B108FA">
      <w:pPr>
        <w:rPr>
          <w:b/>
          <w:bCs/>
        </w:rPr>
      </w:pPr>
      <w:r w:rsidRPr="002A201C">
        <w:rPr>
          <w:b/>
          <w:bCs/>
        </w:rPr>
        <w:t xml:space="preserve">3. Describe the civil society constituency’s structures, policies and practices for coordination on EITI matters. </w:t>
      </w:r>
    </w:p>
    <w:p w14:paraId="496D29E2" w14:textId="77777777" w:rsidR="00B108FA" w:rsidRPr="002A201C" w:rsidRDefault="00B108FA" w:rsidP="00B108FA">
      <w:r w:rsidRPr="002A201C">
        <w:t xml:space="preserve">Please provide supporting evidence, such as constituency </w:t>
      </w:r>
      <w:proofErr w:type="spellStart"/>
      <w:r w:rsidRPr="002A201C">
        <w:t>ToRs</w:t>
      </w:r>
      <w:proofErr w:type="spellEnd"/>
      <w:r w:rsidRPr="002A201C">
        <w:t xml:space="preserve">, dates and minutes of constituency meetings, number of emails to mailing lists, etc. If the evidence is available online, please provide a link. If it is not, please </w:t>
      </w:r>
      <w:proofErr w:type="gramStart"/>
      <w:r w:rsidRPr="002A201C">
        <w:t>annex</w:t>
      </w:r>
      <w:proofErr w:type="gramEnd"/>
      <w:r w:rsidRPr="002A201C">
        <w:t xml:space="preserve"> the evidence to this questionnaire.</w:t>
      </w:r>
    </w:p>
    <w:p w14:paraId="7BECAB06" w14:textId="77777777" w:rsidR="00B108FA" w:rsidRPr="002A201C" w:rsidRDefault="00B108FA" w:rsidP="00B108FA"/>
    <w:tbl>
      <w:tblPr>
        <w:tblStyle w:val="TableGrid"/>
        <w:tblW w:w="5000" w:type="pct"/>
        <w:tblLook w:val="04A0" w:firstRow="1" w:lastRow="0" w:firstColumn="1" w:lastColumn="0" w:noHBand="0" w:noVBand="1"/>
      </w:tblPr>
      <w:tblGrid>
        <w:gridCol w:w="1825"/>
        <w:gridCol w:w="1825"/>
        <w:gridCol w:w="5411"/>
      </w:tblGrid>
      <w:tr w:rsidR="00B108FA" w:rsidRPr="002A201C" w14:paraId="68F0639A" w14:textId="77777777" w:rsidTr="638C1507">
        <w:tc>
          <w:tcPr>
            <w:tcW w:w="1667" w:type="pct"/>
            <w:shd w:val="clear" w:color="auto" w:fill="E7E6E6" w:themeFill="background2"/>
          </w:tcPr>
          <w:p w14:paraId="416A02E9" w14:textId="77777777" w:rsidR="00B108FA" w:rsidRPr="002A201C" w:rsidRDefault="00B108FA" w:rsidP="00CB68C1">
            <w:r w:rsidRPr="002A201C">
              <w:t>Structures in place for liaison with the broader constituency, such as networks</w:t>
            </w:r>
          </w:p>
        </w:tc>
        <w:tc>
          <w:tcPr>
            <w:tcW w:w="1667" w:type="pct"/>
            <w:shd w:val="clear" w:color="auto" w:fill="E7E6E6" w:themeFill="background2"/>
          </w:tcPr>
          <w:p w14:paraId="1AFE76B2" w14:textId="77777777" w:rsidR="00B108FA" w:rsidRPr="002A201C" w:rsidRDefault="00B108FA" w:rsidP="00CB68C1">
            <w:r w:rsidRPr="002A201C">
              <w:t>Policies and agreed procedures for liaison with the broader constituency</w:t>
            </w:r>
          </w:p>
        </w:tc>
        <w:tc>
          <w:tcPr>
            <w:tcW w:w="1666" w:type="pct"/>
            <w:shd w:val="clear" w:color="auto" w:fill="E7E6E6" w:themeFill="background2"/>
          </w:tcPr>
          <w:p w14:paraId="2F1C3A2C" w14:textId="77777777" w:rsidR="00B108FA" w:rsidRPr="002A201C" w:rsidRDefault="00B108FA" w:rsidP="00CB68C1">
            <w:r w:rsidRPr="002A201C">
              <w:t>Practice in the period under review</w:t>
            </w:r>
          </w:p>
        </w:tc>
      </w:tr>
      <w:tr w:rsidR="00B108FA" w:rsidRPr="002A201C" w14:paraId="4E84A5C8" w14:textId="77777777" w:rsidTr="638C1507">
        <w:tc>
          <w:tcPr>
            <w:tcW w:w="3334" w:type="pct"/>
            <w:gridSpan w:val="2"/>
          </w:tcPr>
          <w:p w14:paraId="61527076" w14:textId="77777777" w:rsidR="00336138" w:rsidRDefault="00462089" w:rsidP="00CB68C1">
            <w:r>
              <w:t>The</w:t>
            </w:r>
            <w:r w:rsidR="4DCC44E9">
              <w:t xml:space="preserve"> CSO Charter for PNGEITI Civil Society Training and Consultation </w:t>
            </w:r>
            <w:r w:rsidR="0055110F">
              <w:t xml:space="preserve">held </w:t>
            </w:r>
            <w:r w:rsidR="00336138">
              <w:t>from the</w:t>
            </w:r>
            <w:r w:rsidR="4DCC44E9">
              <w:t xml:space="preserve"> 16</w:t>
            </w:r>
            <w:r w:rsidR="4DCC44E9" w:rsidRPr="638C1507">
              <w:rPr>
                <w:vertAlign w:val="superscript"/>
              </w:rPr>
              <w:t>th</w:t>
            </w:r>
            <w:r w:rsidR="4DCC44E9">
              <w:t xml:space="preserve"> </w:t>
            </w:r>
            <w:r w:rsidR="00336138">
              <w:t xml:space="preserve">to </w:t>
            </w:r>
            <w:r w:rsidR="4DCC44E9">
              <w:t>18</w:t>
            </w:r>
            <w:r w:rsidR="4DCC44E9" w:rsidRPr="638C1507">
              <w:rPr>
                <w:vertAlign w:val="superscript"/>
              </w:rPr>
              <w:t>th</w:t>
            </w:r>
            <w:r w:rsidR="4DCC44E9">
              <w:t xml:space="preserve"> June 2014, the Civil </w:t>
            </w:r>
            <w:r w:rsidR="00336138">
              <w:t>S</w:t>
            </w:r>
            <w:r w:rsidR="4DCC44E9">
              <w:t xml:space="preserve">ociety participants discussed and agreed as members of the Interim Civil Forum on EITI their commitment </w:t>
            </w:r>
            <w:r w:rsidR="006053E4">
              <w:t>to</w:t>
            </w:r>
            <w:r w:rsidR="4DCC44E9">
              <w:t xml:space="preserve"> the Charter. </w:t>
            </w:r>
          </w:p>
          <w:p w14:paraId="44979EAB" w14:textId="36FB49FE" w:rsidR="0046521A" w:rsidRDefault="0046521A" w:rsidP="00CB68C1">
            <w:r>
              <w:t>The Charter can be accessed via this link:</w:t>
            </w:r>
            <w:hyperlink r:id="rId192" w:history="1">
              <w:r w:rsidR="00C77D9F" w:rsidRPr="00C77D9F">
                <w:rPr>
                  <w:rStyle w:val="Hyperlink"/>
                </w:rPr>
                <w:t>http://www.pngeiti.org.pg/wp-content/uploads/2018/04/CSO-Charter-for-the-PNG-EITI-Civil-Society-Forum.pdf</w:t>
              </w:r>
            </w:hyperlink>
          </w:p>
          <w:p w14:paraId="4B60220E" w14:textId="1E1DDF39" w:rsidR="006E3574" w:rsidRDefault="006E3574" w:rsidP="00CB68C1">
            <w:r>
              <w:t xml:space="preserve">During this training, the participants also recognized and </w:t>
            </w:r>
            <w:r w:rsidR="4DCC44E9">
              <w:t>reaffirm</w:t>
            </w:r>
            <w:r>
              <w:t>ed</w:t>
            </w:r>
            <w:r w:rsidR="00B319E3">
              <w:t xml:space="preserve"> </w:t>
            </w:r>
            <w:r w:rsidR="4DCC44E9">
              <w:t xml:space="preserve">the declaration signed by civil society </w:t>
            </w:r>
            <w:r w:rsidR="4DCC44E9">
              <w:lastRenderedPageBreak/>
              <w:t xml:space="preserve">representatives on the </w:t>
            </w:r>
            <w:r w:rsidR="006F5365">
              <w:t>PNGEITI</w:t>
            </w:r>
            <w:r w:rsidR="4DCC44E9">
              <w:t xml:space="preserve"> Multi-Stakeholder Group MSG). The</w:t>
            </w:r>
            <w:r>
              <w:t>se</w:t>
            </w:r>
            <w:r w:rsidR="4DCC44E9">
              <w:t xml:space="preserve"> </w:t>
            </w:r>
            <w:r>
              <w:t xml:space="preserve">organisations </w:t>
            </w:r>
            <w:r w:rsidR="4DCC44E9">
              <w:t>were</w:t>
            </w:r>
            <w:r>
              <w:t>:</w:t>
            </w:r>
          </w:p>
          <w:p w14:paraId="29F8EFDA" w14:textId="4F75810F" w:rsidR="006E3574" w:rsidRPr="008950DC" w:rsidRDefault="4DCC44E9" w:rsidP="00D87B56">
            <w:pPr>
              <w:pStyle w:val="ListParagraph"/>
              <w:numPr>
                <w:ilvl w:val="0"/>
                <w:numId w:val="10"/>
              </w:numPr>
            </w:pPr>
            <w:r w:rsidRPr="008950DC">
              <w:t xml:space="preserve">Papua New Guinea Council of Churches, </w:t>
            </w:r>
          </w:p>
          <w:p w14:paraId="17506911" w14:textId="0F53C7ED" w:rsidR="006E3574" w:rsidRPr="008950DC" w:rsidRDefault="4DCC44E9" w:rsidP="00D87B56">
            <w:pPr>
              <w:pStyle w:val="ListParagraph"/>
              <w:numPr>
                <w:ilvl w:val="0"/>
                <w:numId w:val="10"/>
              </w:numPr>
            </w:pPr>
            <w:r w:rsidRPr="008950DC">
              <w:t xml:space="preserve">PNG Mining Watch Inc, </w:t>
            </w:r>
          </w:p>
          <w:p w14:paraId="723A5A85" w14:textId="69793FDD" w:rsidR="006E3574" w:rsidRPr="008950DC" w:rsidRDefault="4DCC44E9" w:rsidP="00D87B56">
            <w:pPr>
              <w:pStyle w:val="ListParagraph"/>
              <w:numPr>
                <w:ilvl w:val="0"/>
                <w:numId w:val="10"/>
              </w:numPr>
            </w:pPr>
            <w:r w:rsidRPr="008950DC">
              <w:t xml:space="preserve">Business Against Corruption Alliance (BACA), </w:t>
            </w:r>
          </w:p>
          <w:p w14:paraId="751A0DAA" w14:textId="77777777" w:rsidR="006E3574" w:rsidRPr="008950DC" w:rsidRDefault="4DCC44E9" w:rsidP="00D87B56">
            <w:pPr>
              <w:pStyle w:val="ListParagraph"/>
              <w:numPr>
                <w:ilvl w:val="0"/>
                <w:numId w:val="10"/>
              </w:numPr>
            </w:pPr>
            <w:r w:rsidRPr="008950DC">
              <w:t xml:space="preserve">PNG Eco Forestry Forum, </w:t>
            </w:r>
          </w:p>
          <w:p w14:paraId="4D08B024" w14:textId="77777777" w:rsidR="006E3574" w:rsidRPr="008950DC" w:rsidRDefault="4DCC44E9" w:rsidP="00D87B56">
            <w:pPr>
              <w:pStyle w:val="ListParagraph"/>
              <w:numPr>
                <w:ilvl w:val="0"/>
                <w:numId w:val="10"/>
              </w:numPr>
            </w:pPr>
            <w:r w:rsidRPr="008950DC">
              <w:t xml:space="preserve">Transparency International PNG Inc (TIPNG), </w:t>
            </w:r>
          </w:p>
          <w:p w14:paraId="19B10EE1" w14:textId="77777777" w:rsidR="006E3574" w:rsidRPr="008950DC" w:rsidRDefault="4DCC44E9" w:rsidP="00D87B56">
            <w:pPr>
              <w:pStyle w:val="ListParagraph"/>
              <w:numPr>
                <w:ilvl w:val="0"/>
                <w:numId w:val="10"/>
              </w:numPr>
            </w:pPr>
            <w:r w:rsidRPr="008950DC">
              <w:t>Consultative implementation and Monitoring Council (CIMC</w:t>
            </w:r>
            <w:r w:rsidR="006E3574" w:rsidRPr="008950DC">
              <w:t>)</w:t>
            </w:r>
          </w:p>
          <w:p w14:paraId="68C0F80A" w14:textId="69E5051F" w:rsidR="006E3574" w:rsidRPr="008950DC" w:rsidRDefault="006E3574" w:rsidP="00D87B56">
            <w:pPr>
              <w:pStyle w:val="ListParagraph"/>
              <w:numPr>
                <w:ilvl w:val="0"/>
                <w:numId w:val="10"/>
              </w:numPr>
            </w:pPr>
            <w:r w:rsidRPr="008950DC">
              <w:t>T</w:t>
            </w:r>
            <w:r w:rsidR="4DCC44E9" w:rsidRPr="008950DC">
              <w:t xml:space="preserve">he Institute of National Affairs.  </w:t>
            </w:r>
          </w:p>
          <w:p w14:paraId="28A2642A" w14:textId="356C7DE3" w:rsidR="00BD41E3" w:rsidRDefault="00BD41E3" w:rsidP="00CB68C1">
            <w:r>
              <w:t xml:space="preserve">The participants further reaffirmed their </w:t>
            </w:r>
            <w:proofErr w:type="spellStart"/>
            <w:r>
              <w:t>committment</w:t>
            </w:r>
            <w:proofErr w:type="spellEnd"/>
            <w:r>
              <w:t>:</w:t>
            </w:r>
          </w:p>
          <w:p w14:paraId="32FBEDC8" w14:textId="18F0032F" w:rsidR="00923D95" w:rsidRPr="00697DBF" w:rsidRDefault="00BD41E3" w:rsidP="00CB68C1">
            <w:r>
              <w:t>To w</w:t>
            </w:r>
            <w:r w:rsidR="4DCC44E9">
              <w:t>ork towards establishing the PNG Civil Society Forum on EITI by 30</w:t>
            </w:r>
            <w:r w:rsidR="4DCC44E9" w:rsidRPr="638C1507">
              <w:rPr>
                <w:vertAlign w:val="superscript"/>
              </w:rPr>
              <w:t>th</w:t>
            </w:r>
            <w:r w:rsidR="4DCC44E9">
              <w:t xml:space="preserve"> September 2015.</w:t>
            </w:r>
          </w:p>
          <w:p w14:paraId="7B0F64DF" w14:textId="22392095" w:rsidR="00923D95" w:rsidRPr="0056288F" w:rsidRDefault="00923D95" w:rsidP="004D3110">
            <w:r w:rsidRPr="006640AF">
              <w:t xml:space="preserve">To </w:t>
            </w:r>
            <w:r w:rsidRPr="00387096">
              <w:t>ensure the organi</w:t>
            </w:r>
            <w:r w:rsidR="004E7AD5">
              <w:t>s</w:t>
            </w:r>
            <w:r w:rsidRPr="00387096">
              <w:t>ations or entities that we</w:t>
            </w:r>
            <w:r w:rsidR="0030252D">
              <w:t>re</w:t>
            </w:r>
            <w:r w:rsidRPr="00387096">
              <w:t xml:space="preserve"> present</w:t>
            </w:r>
            <w:r w:rsidR="00BA1BB8">
              <w:t xml:space="preserve"> </w:t>
            </w:r>
            <w:r w:rsidR="004E7AD5">
              <w:t>had</w:t>
            </w:r>
            <w:r w:rsidRPr="00387096">
              <w:t xml:space="preserve"> high standards of transparency, </w:t>
            </w:r>
            <w:r w:rsidRPr="0056288F">
              <w:t>accountability</w:t>
            </w:r>
            <w:r w:rsidR="00BF09E1">
              <w:t xml:space="preserve"> and</w:t>
            </w:r>
            <w:r w:rsidRPr="0056288F">
              <w:t xml:space="preserve"> integrity in their respective financial and administrative affairs. This includes full disclosure on conflict of interest. </w:t>
            </w:r>
          </w:p>
          <w:p w14:paraId="189DC549" w14:textId="2BFDCABF" w:rsidR="00923D95" w:rsidRPr="0056288F" w:rsidRDefault="00BD41E3" w:rsidP="004D3110">
            <w:r>
              <w:t xml:space="preserve">To </w:t>
            </w:r>
            <w:r w:rsidR="00BF09E1">
              <w:t>u</w:t>
            </w:r>
            <w:r w:rsidR="4B3CBC18">
              <w:t>phold participatory governance</w:t>
            </w:r>
            <w:r w:rsidR="00BF09E1">
              <w:t xml:space="preserve"> and </w:t>
            </w:r>
            <w:r w:rsidR="4B3CBC18">
              <w:t>consensus based on decision making.</w:t>
            </w:r>
          </w:p>
          <w:p w14:paraId="745ABB5F" w14:textId="679DA0AE" w:rsidR="00923D95" w:rsidRPr="0056288F" w:rsidRDefault="00BD41E3" w:rsidP="004D3110">
            <w:r>
              <w:t>To r</w:t>
            </w:r>
            <w:r w:rsidR="4B3CBC18">
              <w:t>espect the domain/space that includes the right to be heard from organizations which are part of the civil society framework.</w:t>
            </w:r>
          </w:p>
          <w:p w14:paraId="2462B9DE" w14:textId="252A1E49" w:rsidR="00923D95" w:rsidRPr="0056288F" w:rsidRDefault="00BD41E3" w:rsidP="004D3110">
            <w:r>
              <w:t>To a</w:t>
            </w:r>
            <w:r w:rsidR="4B3CBC18">
              <w:t xml:space="preserve">dvocate for sustainable resource management through collective and collaborative engagements with stakeholders and prompted the </w:t>
            </w:r>
            <w:r w:rsidR="4B3CBC18">
              <w:lastRenderedPageBreak/>
              <w:t xml:space="preserve">practices of fair and equitable resource distribution. </w:t>
            </w:r>
          </w:p>
          <w:p w14:paraId="42C39DAD" w14:textId="5BD89FA6" w:rsidR="00923D95" w:rsidRPr="0056288F" w:rsidRDefault="00BD41E3" w:rsidP="004D3110">
            <w:r>
              <w:t>To</w:t>
            </w:r>
            <w:r w:rsidR="00923D95" w:rsidRPr="0056288F">
              <w:t xml:space="preserve"> share equal responsibility in promoting civil society engagement in EITI Process.</w:t>
            </w:r>
          </w:p>
          <w:p w14:paraId="36DB56B4" w14:textId="207187F0" w:rsidR="00923D95" w:rsidRPr="0056288F" w:rsidRDefault="00BD41E3" w:rsidP="004D3110">
            <w:r>
              <w:t>To c</w:t>
            </w:r>
            <w:r w:rsidR="00923D95" w:rsidRPr="0056288F">
              <w:t xml:space="preserve">ommit to effective communication in a timely, effective and efficient manner. </w:t>
            </w:r>
          </w:p>
          <w:p w14:paraId="570053E9" w14:textId="5E95B285" w:rsidR="00B108FA" w:rsidRDefault="00BD41E3" w:rsidP="00CB68C1">
            <w:r>
              <w:t>To p</w:t>
            </w:r>
            <w:r w:rsidR="4B3CBC18">
              <w:t>romote active and open subnational participation in the governance of natural resources, and recognize the need to adopt principles of free, prior and informed consent at all times. This includes developing and sustaining timely, efficient but practical dialogue with communities in PNG.</w:t>
            </w:r>
          </w:p>
          <w:p w14:paraId="6347B648" w14:textId="401BC961" w:rsidR="00667A6C" w:rsidRDefault="00BD41E3" w:rsidP="00CB68C1">
            <w:r>
              <w:t xml:space="preserve">PNGRGC was incorporated </w:t>
            </w:r>
            <w:r w:rsidR="009406E6">
              <w:t>on 7</w:t>
            </w:r>
            <w:r w:rsidR="009406E6" w:rsidRPr="00474DA9">
              <w:rPr>
                <w:vertAlign w:val="superscript"/>
              </w:rPr>
              <w:t>th</w:t>
            </w:r>
            <w:r w:rsidR="009406E6">
              <w:t xml:space="preserve"> February 2019. Certificate of incorporation can be accessed via this link: </w:t>
            </w:r>
          </w:p>
          <w:p w14:paraId="050967A2" w14:textId="4A941D41" w:rsidR="009406E6" w:rsidRDefault="00DA4D66" w:rsidP="00CB68C1">
            <w:hyperlink r:id="rId193" w:history="1">
              <w:r w:rsidR="00E96401" w:rsidRPr="00E96401">
                <w:rPr>
                  <w:rStyle w:val="Hyperlink"/>
                </w:rPr>
                <w:t>http://www.pngeiti.org.pg/wp-content/uploads/2018/04/Appendix-D_PNGRGC-Certificate-of-Incorporate.pdf</w:t>
              </w:r>
            </w:hyperlink>
          </w:p>
          <w:p w14:paraId="452750C0" w14:textId="77777777" w:rsidR="00667A6C" w:rsidRDefault="00667A6C" w:rsidP="00CB68C1">
            <w:r>
              <w:t>RGC have also produced the following documents to guide CSOs operations in relation to EITI matters:</w:t>
            </w:r>
          </w:p>
          <w:p w14:paraId="6FAAFE46" w14:textId="445D59FE" w:rsidR="00D8296B" w:rsidRDefault="00D8296B" w:rsidP="00D87B56">
            <w:pPr>
              <w:pStyle w:val="ListParagraph"/>
              <w:numPr>
                <w:ilvl w:val="0"/>
                <w:numId w:val="4"/>
              </w:numPr>
            </w:pPr>
            <w:r>
              <w:t xml:space="preserve">PNG RGC Constitution </w:t>
            </w:r>
          </w:p>
          <w:p w14:paraId="721A6A19" w14:textId="38820949" w:rsidR="00667A6C" w:rsidRDefault="00100B67" w:rsidP="00D87B56">
            <w:pPr>
              <w:pStyle w:val="ListParagraph"/>
              <w:numPr>
                <w:ilvl w:val="0"/>
                <w:numId w:val="4"/>
              </w:numPr>
            </w:pPr>
            <w:r>
              <w:t>RGC Compliance Plan which can be accessed through via this link</w:t>
            </w:r>
          </w:p>
          <w:p w14:paraId="32A0D980" w14:textId="2E30A3B0" w:rsidR="00100B67" w:rsidRPr="00100B67" w:rsidRDefault="00DA4D66" w:rsidP="00474DA9">
            <w:hyperlink r:id="rId194" w:history="1">
              <w:r w:rsidR="002E213B" w:rsidRPr="002E213B">
                <w:rPr>
                  <w:rStyle w:val="Hyperlink"/>
                </w:rPr>
                <w:t>http://www.pngeiti.org.pg/wp-content/uploads/2018/04/Appendix-E_RGC-Compliance-Plan-v2-March-10-2020.pdf</w:t>
              </w:r>
            </w:hyperlink>
          </w:p>
          <w:p w14:paraId="7ACC79EA" w14:textId="36572BE8" w:rsidR="00100B67" w:rsidRDefault="00100B67" w:rsidP="00D87B56">
            <w:pPr>
              <w:pStyle w:val="ListParagraph"/>
              <w:numPr>
                <w:ilvl w:val="0"/>
                <w:numId w:val="4"/>
              </w:numPr>
            </w:pPr>
            <w:r>
              <w:t>Draft RGC Communication Strategy</w:t>
            </w:r>
          </w:p>
          <w:p w14:paraId="2807342B" w14:textId="531DF640" w:rsidR="00BC6D32" w:rsidRDefault="00DA4D66" w:rsidP="00474DA9">
            <w:pPr>
              <w:pStyle w:val="ListParagraph"/>
              <w:ind w:left="0"/>
            </w:pPr>
            <w:hyperlink r:id="rId195" w:history="1">
              <w:r w:rsidR="00BC6D32" w:rsidRPr="00BC6D32">
                <w:rPr>
                  <w:rStyle w:val="Hyperlink"/>
                </w:rPr>
                <w:t>http://www.pngeiti.org.pg/wp-content/uploads/2018/04/Appendi</w:t>
              </w:r>
              <w:r w:rsidR="00BC6D32" w:rsidRPr="00BC6D32">
                <w:rPr>
                  <w:rStyle w:val="Hyperlink"/>
                </w:rPr>
                <w:lastRenderedPageBreak/>
                <w:t>x-F_Draft-PNGRGC-Comms-Strategy-_-4August2015.pdf</w:t>
              </w:r>
            </w:hyperlink>
          </w:p>
          <w:p w14:paraId="0EC8932E" w14:textId="77777777" w:rsidR="00100B67" w:rsidRDefault="00100B67" w:rsidP="00D87B56">
            <w:pPr>
              <w:pStyle w:val="ListParagraph"/>
              <w:numPr>
                <w:ilvl w:val="0"/>
                <w:numId w:val="4"/>
              </w:numPr>
            </w:pPr>
            <w:r>
              <w:t>Draft RGC Social Media Policy</w:t>
            </w:r>
          </w:p>
          <w:p w14:paraId="2BCE8FB1" w14:textId="77777777" w:rsidR="00BC6D32" w:rsidRDefault="00DA4D66" w:rsidP="00BC6D32">
            <w:hyperlink r:id="rId196" w:history="1">
              <w:r w:rsidR="002E213B" w:rsidRPr="002E213B">
                <w:rPr>
                  <w:rStyle w:val="Hyperlink"/>
                </w:rPr>
                <w:t>http://www.pngeiti.org.pg/wp-content/uploads/2018/04/Appendiz-G_Draft-PNG-RGC-Social-Media-Policy-2021-2023-3.pdf</w:t>
              </w:r>
            </w:hyperlink>
          </w:p>
          <w:p w14:paraId="357A9193" w14:textId="543BC4AA" w:rsidR="002E213B" w:rsidRPr="00BC6D32" w:rsidRDefault="002E213B" w:rsidP="00BC6D32"/>
        </w:tc>
        <w:tc>
          <w:tcPr>
            <w:tcW w:w="1666" w:type="pct"/>
          </w:tcPr>
          <w:p w14:paraId="72673047" w14:textId="4097667A" w:rsidR="00981215" w:rsidRDefault="002E213B" w:rsidP="00CB68C1">
            <w:r>
              <w:lastRenderedPageBreak/>
              <w:t xml:space="preserve">In practice, CSO constituents coordinate EITI related matters in accordance with the policies and practices </w:t>
            </w:r>
            <w:r w:rsidR="003301DD">
              <w:t xml:space="preserve">established in the </w:t>
            </w:r>
            <w:r w:rsidR="00D8296B">
              <w:t xml:space="preserve">documents listed such as </w:t>
            </w:r>
            <w:r w:rsidR="003301DD">
              <w:t>PNGRGC Constitution</w:t>
            </w:r>
            <w:r w:rsidR="00962543">
              <w:t xml:space="preserve">, </w:t>
            </w:r>
            <w:r w:rsidR="003301DD">
              <w:t>PNGRGC Compliance Plan</w:t>
            </w:r>
            <w:r w:rsidR="00336138">
              <w:t xml:space="preserve"> and</w:t>
            </w:r>
            <w:r w:rsidR="00962543">
              <w:t xml:space="preserve"> </w:t>
            </w:r>
            <w:r w:rsidR="003301DD">
              <w:t>Draft Social Media Policy</w:t>
            </w:r>
            <w:r w:rsidR="00962543">
              <w:t xml:space="preserve">. </w:t>
            </w:r>
          </w:p>
          <w:p w14:paraId="485D873E" w14:textId="2873F51F" w:rsidR="003301DD" w:rsidRDefault="00962543" w:rsidP="00CB68C1">
            <w:r>
              <w:t xml:space="preserve">Minutes of AGM and Meeting on </w:t>
            </w:r>
            <w:r w:rsidR="00981215">
              <w:t>10</w:t>
            </w:r>
            <w:r w:rsidR="00981215" w:rsidRPr="00474DA9">
              <w:rPr>
                <w:vertAlign w:val="superscript"/>
              </w:rPr>
              <w:t>th</w:t>
            </w:r>
            <w:r w:rsidR="00981215">
              <w:t xml:space="preserve"> March 2020 also highlight practices in coordinating EITI matters:</w:t>
            </w:r>
          </w:p>
          <w:p w14:paraId="038F7E15" w14:textId="1E16F1A2" w:rsidR="00981215" w:rsidRDefault="00DA4D66" w:rsidP="00CB68C1">
            <w:hyperlink r:id="rId197" w:history="1">
              <w:r w:rsidR="00033FF7" w:rsidRPr="00033FF7">
                <w:rPr>
                  <w:rStyle w:val="Hyperlink"/>
                </w:rPr>
                <w:t>http://www.pngeiti.org.pg/wp-content/uploads/2018/04/Appendix-B_-Meeting-Minutes-for-PNGRGC-_10-March-2020-1.pdf</w:t>
              </w:r>
            </w:hyperlink>
          </w:p>
          <w:p w14:paraId="71409470" w14:textId="2D8FE320" w:rsidR="002006F1" w:rsidRDefault="00DA4D66" w:rsidP="00CB68C1">
            <w:hyperlink r:id="rId198" w:history="1">
              <w:r w:rsidR="002006F1" w:rsidRPr="002006F1">
                <w:rPr>
                  <w:rStyle w:val="Hyperlink"/>
                </w:rPr>
                <w:t>http://www.pngeiti.org.pg/wp-content/uploads/2018/04/Appendix-</w:t>
              </w:r>
              <w:r w:rsidR="002006F1" w:rsidRPr="002006F1">
                <w:rPr>
                  <w:rStyle w:val="Hyperlink"/>
                </w:rPr>
                <w:lastRenderedPageBreak/>
                <w:t>C_PNGRGC_AGM_Minutes_2019_Draft_PNGRGC_edited-1.pdf</w:t>
              </w:r>
            </w:hyperlink>
          </w:p>
          <w:p w14:paraId="0D974492" w14:textId="0A711BED" w:rsidR="00667A6C" w:rsidRPr="00474DA9" w:rsidRDefault="00D07742" w:rsidP="00CB68C1">
            <w:r>
              <w:t>The development of a three-year Road Map Strategy was funded by the World Bank but is on hold for launching and implementation.</w:t>
            </w:r>
            <w:r w:rsidR="007A770D">
              <w:t xml:space="preserve"> </w:t>
            </w:r>
            <w:r w:rsidR="00336138">
              <w:t>Since</w:t>
            </w:r>
            <w:r w:rsidR="007A770D">
              <w:t xml:space="preserve"> the road map has not been launched </w:t>
            </w:r>
            <w:r w:rsidR="00336138">
              <w:t xml:space="preserve">yet, </w:t>
            </w:r>
            <w:r w:rsidR="007A770D">
              <w:t xml:space="preserve">it is not publicly </w:t>
            </w:r>
            <w:proofErr w:type="spellStart"/>
            <w:r w:rsidR="007A770D">
              <w:t>avalialbe</w:t>
            </w:r>
            <w:proofErr w:type="spellEnd"/>
            <w:r w:rsidR="007A770D">
              <w:t xml:space="preserve">. </w:t>
            </w:r>
          </w:p>
          <w:p w14:paraId="38461EBF" w14:textId="31923BC9" w:rsidR="00F443B8" w:rsidRDefault="00F443B8" w:rsidP="00F443B8">
            <w:r>
              <w:t xml:space="preserve">PNGRGC Secretariat Office is incapacitated and is yet to be established </w:t>
            </w:r>
            <w:r w:rsidR="00BC7E3A">
              <w:t xml:space="preserve">as </w:t>
            </w:r>
            <w:r>
              <w:t xml:space="preserve">an Office to solely focus on a coordinating role for CSO’s participation in </w:t>
            </w:r>
            <w:r w:rsidR="006F5365">
              <w:t>PNGEITI</w:t>
            </w:r>
            <w:r>
              <w:t>.</w:t>
            </w:r>
          </w:p>
          <w:p w14:paraId="06D4A6F4" w14:textId="77777777" w:rsidR="00667A6C" w:rsidRDefault="00667A6C" w:rsidP="00CB68C1">
            <w:pPr>
              <w:rPr>
                <w:i/>
                <w:iCs/>
              </w:rPr>
            </w:pPr>
          </w:p>
          <w:p w14:paraId="0359EE10" w14:textId="77777777" w:rsidR="00667A6C" w:rsidRDefault="00667A6C" w:rsidP="00CB68C1">
            <w:pPr>
              <w:rPr>
                <w:i/>
                <w:iCs/>
              </w:rPr>
            </w:pPr>
          </w:p>
          <w:p w14:paraId="428CCB08" w14:textId="77777777" w:rsidR="00667A6C" w:rsidRDefault="00667A6C" w:rsidP="00CB68C1">
            <w:pPr>
              <w:rPr>
                <w:i/>
                <w:iCs/>
              </w:rPr>
            </w:pPr>
          </w:p>
          <w:p w14:paraId="3A2F956F" w14:textId="3624F30B" w:rsidR="00B108FA" w:rsidRPr="002A201C" w:rsidRDefault="007F7B41" w:rsidP="00CB68C1">
            <w:r w:rsidRPr="00054FE9">
              <w:rPr>
                <w:i/>
                <w:iCs/>
              </w:rPr>
              <w:t>[Please describe how the constituency coordinated on EITI matters in the period under review, including a description of actors engaged.]</w:t>
            </w:r>
          </w:p>
        </w:tc>
      </w:tr>
    </w:tbl>
    <w:p w14:paraId="767324BC" w14:textId="77777777" w:rsidR="00B108FA" w:rsidRPr="002A201C" w:rsidRDefault="00B108FA" w:rsidP="00B108FA"/>
    <w:p w14:paraId="3A55436D" w14:textId="77777777" w:rsidR="00B108FA" w:rsidRPr="002A201C" w:rsidRDefault="00B108FA" w:rsidP="00B108FA">
      <w:pPr>
        <w:rPr>
          <w:b/>
          <w:bCs/>
        </w:rPr>
      </w:pPr>
      <w:r w:rsidRPr="002A201C">
        <w:rPr>
          <w:b/>
          <w:bCs/>
        </w:rPr>
        <w:t>4. Have MSG members sought input from the broader constituency on the following documents. If yes, how and did you receive input?</w:t>
      </w:r>
    </w:p>
    <w:p w14:paraId="74087234" w14:textId="77777777" w:rsidR="00B108FA" w:rsidRPr="002A201C" w:rsidRDefault="00B108FA" w:rsidP="00B108FA">
      <w:r w:rsidRPr="002A201C">
        <w:tab/>
        <w:t>a) The latest EITI work plan, including priorities for EITI implementation</w:t>
      </w:r>
    </w:p>
    <w:p w14:paraId="03122B48" w14:textId="77777777" w:rsidR="00B108FA" w:rsidRPr="002A201C" w:rsidRDefault="00B108FA" w:rsidP="00B108FA">
      <w:r w:rsidRPr="002A201C">
        <w:tab/>
        <w:t>b) The latest annual review of outcomes and impact</w:t>
      </w:r>
    </w:p>
    <w:tbl>
      <w:tblPr>
        <w:tblStyle w:val="TableGrid"/>
        <w:tblW w:w="0" w:type="auto"/>
        <w:tblLook w:val="04A0" w:firstRow="1" w:lastRow="0" w:firstColumn="1" w:lastColumn="0" w:noHBand="0" w:noVBand="1"/>
      </w:tblPr>
      <w:tblGrid>
        <w:gridCol w:w="9061"/>
      </w:tblGrid>
      <w:tr w:rsidR="00B108FA" w:rsidRPr="002A201C" w14:paraId="62E7E5CD" w14:textId="77777777" w:rsidTr="515661E3">
        <w:tc>
          <w:tcPr>
            <w:tcW w:w="9062" w:type="dxa"/>
          </w:tcPr>
          <w:p w14:paraId="48EDABE4" w14:textId="77777777" w:rsidR="00BD62EF" w:rsidRDefault="00BD62EF" w:rsidP="00BD62EF">
            <w:r>
              <w:t xml:space="preserve">The documents are circulated by the National Secretariat on behalf of the MSG to the members for feedback. The Industry members then further circulate internally to gather feedback. </w:t>
            </w:r>
          </w:p>
          <w:p w14:paraId="03B57220" w14:textId="50148993" w:rsidR="00E13823" w:rsidRPr="002A201C" w:rsidRDefault="000E5412" w:rsidP="0052238B">
            <w:r>
              <w:t>CSO</w:t>
            </w:r>
            <w:r w:rsidR="0052238B">
              <w:t>s upon receiving the documents</w:t>
            </w:r>
            <w:r w:rsidR="007D3EC5">
              <w:t xml:space="preserve"> provide </w:t>
            </w:r>
            <w:r>
              <w:t xml:space="preserve">input to the annual workplan </w:t>
            </w:r>
            <w:r w:rsidR="00E975F3">
              <w:t xml:space="preserve">including </w:t>
            </w:r>
            <w:r>
              <w:t>EITI implementation priorities</w:t>
            </w:r>
            <w:r w:rsidR="0052238B">
              <w:t xml:space="preserve">, as well provide review on the outcomes and impact. </w:t>
            </w:r>
          </w:p>
        </w:tc>
      </w:tr>
    </w:tbl>
    <w:p w14:paraId="3A215043" w14:textId="77777777" w:rsidR="00B108FA" w:rsidRPr="002A201C" w:rsidRDefault="00B108FA" w:rsidP="00C74661">
      <w:pPr>
        <w:pStyle w:val="Heading2"/>
      </w:pPr>
      <w:bookmarkStart w:id="21" w:name="_Toc57974747"/>
      <w:r w:rsidRPr="002A201C">
        <w:t>Use of data</w:t>
      </w:r>
      <w:bookmarkEnd w:id="21"/>
    </w:p>
    <w:p w14:paraId="439CC415" w14:textId="77777777" w:rsidR="00B108FA" w:rsidRPr="002A201C" w:rsidRDefault="00B108FA" w:rsidP="00B108FA">
      <w:pPr>
        <w:rPr>
          <w:b/>
          <w:bCs/>
        </w:rPr>
      </w:pPr>
      <w:r w:rsidRPr="002A201C">
        <w:rPr>
          <w:b/>
          <w:bCs/>
        </w:rPr>
        <w:t xml:space="preserve">5. Have civil society representatives contributed to communicating or using EITI data, including participation in outreach activities or use of EITI data in advocacy and campaigns? </w:t>
      </w:r>
    </w:p>
    <w:p w14:paraId="701B3530" w14:textId="77777777" w:rsidR="00B108FA" w:rsidRPr="002A201C" w:rsidRDefault="00B108FA" w:rsidP="00B108FA">
      <w:r w:rsidRPr="002A201C">
        <w:t>If yes, please provide examples with links to any supporting evidence, such as reports, blogs or news articles.</w:t>
      </w:r>
    </w:p>
    <w:tbl>
      <w:tblPr>
        <w:tblStyle w:val="TableGrid"/>
        <w:tblW w:w="0" w:type="auto"/>
        <w:tblLook w:val="04A0" w:firstRow="1" w:lastRow="0" w:firstColumn="1" w:lastColumn="0" w:noHBand="0" w:noVBand="1"/>
      </w:tblPr>
      <w:tblGrid>
        <w:gridCol w:w="9061"/>
      </w:tblGrid>
      <w:tr w:rsidR="00B108FA" w:rsidRPr="002A201C" w14:paraId="2B22A9E3" w14:textId="77777777" w:rsidTr="00CB68C1">
        <w:tc>
          <w:tcPr>
            <w:tcW w:w="9062" w:type="dxa"/>
          </w:tcPr>
          <w:p w14:paraId="37D31148" w14:textId="0D06C36A" w:rsidR="004672DB" w:rsidRPr="00157DD6" w:rsidRDefault="00117900" w:rsidP="004672DB">
            <w:pPr>
              <w:spacing w:before="0" w:after="160"/>
              <w:rPr>
                <w:rFonts w:eastAsia="Calibri" w:cs="Times New Roman"/>
                <w:szCs w:val="22"/>
                <w:lang w:val="en-AU"/>
              </w:rPr>
            </w:pPr>
            <w:r>
              <w:rPr>
                <w:rFonts w:eastAsia="Calibri" w:cs="Times New Roman"/>
                <w:szCs w:val="22"/>
                <w:lang w:val="en-AU"/>
              </w:rPr>
              <w:t>Yes</w:t>
            </w:r>
            <w:r w:rsidR="007D0654">
              <w:rPr>
                <w:rFonts w:eastAsia="Calibri" w:cs="Times New Roman"/>
                <w:szCs w:val="22"/>
                <w:lang w:val="en-AU"/>
              </w:rPr>
              <w:t>, CSO has contributed and advocated on EITI data</w:t>
            </w:r>
            <w:r w:rsidR="004672DB">
              <w:rPr>
                <w:rFonts w:eastAsia="Calibri" w:cs="Times New Roman"/>
                <w:szCs w:val="22"/>
                <w:lang w:val="en-AU"/>
              </w:rPr>
              <w:t xml:space="preserve"> in outreach programs from 2017 to 2021 despite having financial and capacity </w:t>
            </w:r>
            <w:proofErr w:type="spellStart"/>
            <w:r w:rsidR="004672DB">
              <w:rPr>
                <w:rFonts w:eastAsia="Calibri" w:cs="Times New Roman"/>
                <w:szCs w:val="22"/>
                <w:lang w:val="en-AU"/>
              </w:rPr>
              <w:t>contraints</w:t>
            </w:r>
            <w:proofErr w:type="spellEnd"/>
            <w:r w:rsidR="004672DB">
              <w:rPr>
                <w:rFonts w:eastAsia="Calibri" w:cs="Times New Roman"/>
                <w:szCs w:val="22"/>
                <w:lang w:val="en-AU"/>
              </w:rPr>
              <w:t>. The onset of covid-19 has further impacted outreach activities.  T</w:t>
            </w:r>
            <w:r w:rsidR="004672DB" w:rsidRPr="00157DD6">
              <w:rPr>
                <w:rFonts w:eastAsia="Calibri" w:cs="Times New Roman"/>
                <w:szCs w:val="22"/>
                <w:lang w:val="en-AU"/>
              </w:rPr>
              <w:t xml:space="preserve">he following activities were carried out </w:t>
            </w:r>
            <w:r w:rsidR="004672DB">
              <w:rPr>
                <w:rFonts w:eastAsia="Calibri" w:cs="Times New Roman"/>
                <w:szCs w:val="22"/>
                <w:lang w:val="en-AU"/>
              </w:rPr>
              <w:t>in</w:t>
            </w:r>
            <w:r w:rsidR="004672DB" w:rsidRPr="00157DD6">
              <w:rPr>
                <w:rFonts w:eastAsia="Calibri" w:cs="Times New Roman"/>
                <w:szCs w:val="22"/>
                <w:lang w:val="en-AU"/>
              </w:rPr>
              <w:t xml:space="preserve">: </w:t>
            </w:r>
          </w:p>
          <w:p w14:paraId="2748BCDF" w14:textId="2D7E70F4" w:rsidR="00F66344" w:rsidRPr="004672DB" w:rsidRDefault="00F66344" w:rsidP="004672DB">
            <w:pPr>
              <w:pStyle w:val="ListParagraph"/>
              <w:numPr>
                <w:ilvl w:val="0"/>
                <w:numId w:val="15"/>
              </w:numPr>
              <w:spacing w:before="0" w:after="160"/>
              <w:rPr>
                <w:rFonts w:eastAsia="Calibri" w:cs="Times New Roman"/>
                <w:szCs w:val="22"/>
                <w:lang w:val="en-AU"/>
              </w:rPr>
            </w:pPr>
            <w:r w:rsidRPr="004672DB">
              <w:rPr>
                <w:rFonts w:eastAsia="Calibri" w:cs="Times New Roman"/>
                <w:szCs w:val="22"/>
                <w:lang w:val="en-AU"/>
              </w:rPr>
              <w:t xml:space="preserve">2015 and 2016 - PNGRGC, CIMC, PNGEITI National Secretariat with funding support of World Bank, conducted a series of training workshops at the subnational level, mainly in Lae, Morobe Province, Kavieng, New Ireland Province and Wewak, East Sepik Province. </w:t>
            </w:r>
            <w:r w:rsidR="001023BE" w:rsidRPr="004672DB">
              <w:rPr>
                <w:rFonts w:eastAsia="Calibri" w:cs="Times New Roman"/>
                <w:szCs w:val="22"/>
                <w:lang w:val="en-AU"/>
              </w:rPr>
              <w:t xml:space="preserve">A report on the workshop </w:t>
            </w:r>
            <w:proofErr w:type="gramStart"/>
            <w:r w:rsidR="001023BE" w:rsidRPr="004672DB">
              <w:rPr>
                <w:rFonts w:eastAsia="Calibri" w:cs="Times New Roman"/>
                <w:szCs w:val="22"/>
                <w:lang w:val="en-AU"/>
              </w:rPr>
              <w:t>series</w:t>
            </w:r>
            <w:r w:rsidR="00225832" w:rsidRPr="004672DB">
              <w:rPr>
                <w:rFonts w:eastAsia="Calibri" w:cs="Times New Roman"/>
                <w:szCs w:val="22"/>
                <w:lang w:val="en-AU"/>
              </w:rPr>
              <w:t xml:space="preserve">, </w:t>
            </w:r>
            <w:r w:rsidR="001023BE" w:rsidRPr="004672DB">
              <w:rPr>
                <w:rFonts w:eastAsia="Calibri" w:cs="Times New Roman"/>
                <w:szCs w:val="22"/>
                <w:lang w:val="en-AU"/>
              </w:rPr>
              <w:t xml:space="preserve"> </w:t>
            </w:r>
            <w:r w:rsidR="00225832" w:rsidRPr="004672DB">
              <w:rPr>
                <w:rFonts w:eastAsia="Calibri" w:cs="Times New Roman"/>
                <w:szCs w:val="22"/>
                <w:lang w:val="en-AU"/>
              </w:rPr>
              <w:t>titled</w:t>
            </w:r>
            <w:proofErr w:type="gramEnd"/>
            <w:r w:rsidRPr="004672DB">
              <w:rPr>
                <w:rFonts w:eastAsia="Calibri" w:cs="Times New Roman"/>
                <w:szCs w:val="22"/>
                <w:lang w:val="en-AU"/>
              </w:rPr>
              <w:t xml:space="preserve"> </w:t>
            </w:r>
            <w:r w:rsidR="00144924" w:rsidRPr="004672DB">
              <w:rPr>
                <w:rFonts w:eastAsia="Calibri" w:cs="Times New Roman"/>
                <w:szCs w:val="22"/>
                <w:lang w:val="en-AU"/>
              </w:rPr>
              <w:t>‘</w:t>
            </w:r>
            <w:r w:rsidR="00225832" w:rsidRPr="004672DB">
              <w:rPr>
                <w:rFonts w:eastAsia="Calibri" w:cs="Times New Roman"/>
                <w:szCs w:val="22"/>
                <w:lang w:val="en-AU"/>
              </w:rPr>
              <w:t>Papua New Guinea</w:t>
            </w:r>
            <w:r w:rsidRPr="004672DB">
              <w:rPr>
                <w:rFonts w:eastAsia="Calibri" w:cs="Times New Roman"/>
                <w:szCs w:val="22"/>
                <w:lang w:val="en-AU"/>
              </w:rPr>
              <w:t xml:space="preserve"> Extractive Industries Transparency Initiative </w:t>
            </w:r>
            <w:r w:rsidR="004672DB">
              <w:rPr>
                <w:rFonts w:eastAsia="Calibri" w:cs="Times New Roman"/>
                <w:szCs w:val="22"/>
                <w:lang w:val="en-AU"/>
              </w:rPr>
              <w:t>–</w:t>
            </w:r>
            <w:r w:rsidRPr="004672DB">
              <w:rPr>
                <w:rFonts w:eastAsia="Calibri" w:cs="Times New Roman"/>
                <w:szCs w:val="22"/>
                <w:lang w:val="en-AU"/>
              </w:rPr>
              <w:t xml:space="preserve"> </w:t>
            </w:r>
            <w:r w:rsidR="004672DB">
              <w:rPr>
                <w:rFonts w:eastAsia="Calibri" w:cs="Times New Roman"/>
                <w:szCs w:val="22"/>
                <w:lang w:val="en-AU"/>
              </w:rPr>
              <w:t xml:space="preserve">the </w:t>
            </w:r>
            <w:r w:rsidRPr="004672DB">
              <w:rPr>
                <w:rFonts w:eastAsia="Calibri" w:cs="Times New Roman"/>
                <w:szCs w:val="22"/>
                <w:lang w:val="en-AU"/>
              </w:rPr>
              <w:t>report on</w:t>
            </w:r>
            <w:r w:rsidR="004672DB">
              <w:rPr>
                <w:rFonts w:eastAsia="Calibri" w:cs="Times New Roman"/>
                <w:szCs w:val="22"/>
                <w:lang w:val="en-AU"/>
              </w:rPr>
              <w:t xml:space="preserve"> the </w:t>
            </w:r>
            <w:r w:rsidRPr="004672DB">
              <w:rPr>
                <w:rFonts w:eastAsia="Calibri" w:cs="Times New Roman"/>
                <w:szCs w:val="22"/>
                <w:lang w:val="en-AU"/>
              </w:rPr>
              <w:t>subnational capacity building workshops held in: Lae Kavieng Wewak can be accessed from this link:</w:t>
            </w:r>
          </w:p>
          <w:p w14:paraId="5ED4714A" w14:textId="1C3C2334" w:rsidR="00B108FA" w:rsidRPr="00364658" w:rsidRDefault="00DA4D66" w:rsidP="00CB68C1">
            <w:hyperlink r:id="rId199" w:history="1">
              <w:r w:rsidR="00F766A2" w:rsidRPr="00364658">
                <w:rPr>
                  <w:rStyle w:val="Hyperlink"/>
                </w:rPr>
                <w:t>https://documents1.worldbank.org/curated/en/578511525780043777/pdf/EITI-CSO-Subnational-Capacity-building-and-technical-training-report.pdf</w:t>
              </w:r>
            </w:hyperlink>
          </w:p>
          <w:p w14:paraId="2E5AAFA3" w14:textId="7ACB7B76" w:rsidR="00556DF8" w:rsidRPr="004672DB" w:rsidRDefault="00556DF8" w:rsidP="004672DB">
            <w:pPr>
              <w:pStyle w:val="ListParagraph"/>
              <w:numPr>
                <w:ilvl w:val="0"/>
                <w:numId w:val="15"/>
              </w:numPr>
              <w:spacing w:before="0" w:after="160"/>
              <w:rPr>
                <w:rFonts w:eastAsia="Calibri" w:cs="Times New Roman"/>
                <w:szCs w:val="22"/>
                <w:lang w:val="en-AU"/>
              </w:rPr>
            </w:pPr>
            <w:r w:rsidRPr="004672DB">
              <w:rPr>
                <w:rFonts w:eastAsia="Calibri" w:cs="Times New Roman"/>
                <w:szCs w:val="22"/>
                <w:lang w:val="en-AU"/>
              </w:rPr>
              <w:t>Transparency International invited PNGEITI Secretariat to present data at the 2019 Mike Manning youth democracy camp. The camp was attended by 50 secondary school students from across the cou</w:t>
            </w:r>
            <w:r w:rsidR="00746310" w:rsidRPr="004672DB">
              <w:rPr>
                <w:rFonts w:eastAsia="Calibri" w:cs="Times New Roman"/>
                <w:szCs w:val="22"/>
                <w:lang w:val="en-AU"/>
              </w:rPr>
              <w:t>ntry</w:t>
            </w:r>
            <w:r w:rsidR="00354DEE" w:rsidRPr="004672DB">
              <w:rPr>
                <w:rFonts w:eastAsia="Calibri" w:cs="Times New Roman"/>
                <w:szCs w:val="22"/>
                <w:lang w:val="en-AU"/>
              </w:rPr>
              <w:t>.</w:t>
            </w:r>
          </w:p>
          <w:p w14:paraId="0FF646D3" w14:textId="328991DA" w:rsidR="009C0BB7" w:rsidRPr="00364658" w:rsidRDefault="00DA4D66" w:rsidP="004C208C">
            <w:pPr>
              <w:spacing w:before="0" w:after="160"/>
              <w:rPr>
                <w:rFonts w:eastAsia="Calibri" w:cs="Times New Roman"/>
                <w:szCs w:val="22"/>
                <w:lang w:val="en-AU"/>
              </w:rPr>
            </w:pPr>
            <w:hyperlink r:id="rId200" w:history="1">
              <w:r w:rsidR="009C0BB7" w:rsidRPr="009C0BB7">
                <w:rPr>
                  <w:rStyle w:val="Hyperlink"/>
                  <w:rFonts w:eastAsia="Calibri" w:cs="Times New Roman"/>
                  <w:szCs w:val="22"/>
                  <w:lang w:val="en-AU"/>
                </w:rPr>
                <w:t>https://emtv.com.pg/mike-manning-youth-democracy-camp/</w:t>
              </w:r>
            </w:hyperlink>
          </w:p>
          <w:p w14:paraId="41A81397" w14:textId="1BEF4B7B" w:rsidR="000E0955" w:rsidRPr="004672DB" w:rsidRDefault="000E0955" w:rsidP="004672DB">
            <w:pPr>
              <w:pStyle w:val="ListParagraph"/>
              <w:numPr>
                <w:ilvl w:val="0"/>
                <w:numId w:val="15"/>
              </w:numPr>
              <w:spacing w:before="0" w:after="160"/>
              <w:rPr>
                <w:rFonts w:eastAsia="Calibri" w:cs="Times New Roman"/>
                <w:szCs w:val="22"/>
                <w:lang w:val="en-AU"/>
              </w:rPr>
            </w:pPr>
            <w:r w:rsidRPr="004672DB">
              <w:rPr>
                <w:rFonts w:eastAsia="Calibri" w:cs="Times New Roman"/>
                <w:szCs w:val="22"/>
                <w:lang w:val="en-AU"/>
              </w:rPr>
              <w:t>CIMC presented information about PNGEITI during the Annual National and Regional Development Forum</w:t>
            </w:r>
            <w:r w:rsidR="00D708BA" w:rsidRPr="004672DB">
              <w:rPr>
                <w:rFonts w:eastAsia="Calibri" w:cs="Times New Roman"/>
                <w:szCs w:val="22"/>
                <w:lang w:val="en-AU"/>
              </w:rPr>
              <w:t xml:space="preserve">s. The </w:t>
            </w:r>
            <w:r w:rsidR="00C01E24" w:rsidRPr="004672DB">
              <w:rPr>
                <w:rFonts w:eastAsia="Calibri" w:cs="Times New Roman"/>
                <w:szCs w:val="22"/>
                <w:lang w:val="en-AU"/>
              </w:rPr>
              <w:t>most recent</w:t>
            </w:r>
            <w:r w:rsidR="00D708BA" w:rsidRPr="004672DB">
              <w:rPr>
                <w:rFonts w:eastAsia="Calibri" w:cs="Times New Roman"/>
                <w:szCs w:val="22"/>
                <w:lang w:val="en-AU"/>
              </w:rPr>
              <w:t xml:space="preserve"> forum was</w:t>
            </w:r>
            <w:r w:rsidRPr="004672DB">
              <w:rPr>
                <w:rFonts w:eastAsia="Calibri" w:cs="Times New Roman"/>
                <w:szCs w:val="22"/>
                <w:lang w:val="en-AU"/>
              </w:rPr>
              <w:t xml:space="preserve"> in 2018</w:t>
            </w:r>
            <w:r w:rsidR="00F53BBD" w:rsidRPr="004672DB">
              <w:rPr>
                <w:rFonts w:eastAsia="Calibri" w:cs="Times New Roman"/>
                <w:szCs w:val="22"/>
                <w:lang w:val="en-AU"/>
              </w:rPr>
              <w:t>.</w:t>
            </w:r>
          </w:p>
          <w:p w14:paraId="3FB22212" w14:textId="3687B5E1" w:rsidR="00CA317F" w:rsidRDefault="00DA4D66" w:rsidP="004C208C">
            <w:pPr>
              <w:spacing w:before="0" w:after="160"/>
              <w:rPr>
                <w:rStyle w:val="Hyperlink"/>
                <w:rFonts w:eastAsia="Calibri" w:cs="Times New Roman"/>
                <w:szCs w:val="22"/>
                <w:lang w:val="en-AU"/>
              </w:rPr>
            </w:pPr>
            <w:hyperlink r:id="rId201" w:history="1">
              <w:r w:rsidR="001159AB" w:rsidRPr="00364658">
                <w:rPr>
                  <w:rStyle w:val="Hyperlink"/>
                  <w:rFonts w:eastAsia="Calibri" w:cs="Times New Roman"/>
                  <w:szCs w:val="22"/>
                  <w:lang w:val="en-AU"/>
                </w:rPr>
                <w:t>https://cimcpng.org/index.php/forums/national-development-forum/49-2018-national-development-forum</w:t>
              </w:r>
            </w:hyperlink>
          </w:p>
          <w:p w14:paraId="5331119B" w14:textId="0B7B8371" w:rsidR="00C15975" w:rsidRDefault="00DA4D66" w:rsidP="004C208C">
            <w:pPr>
              <w:spacing w:before="0" w:after="160"/>
              <w:rPr>
                <w:rStyle w:val="Hyperlink"/>
                <w:rFonts w:eastAsia="Calibri" w:cs="Times New Roman"/>
                <w:szCs w:val="22"/>
                <w:lang w:val="en-AU"/>
              </w:rPr>
            </w:pPr>
            <w:hyperlink r:id="rId202" w:history="1">
              <w:r w:rsidR="00C15975" w:rsidRPr="00AA37EA">
                <w:rPr>
                  <w:rStyle w:val="Hyperlink"/>
                  <w:rFonts w:eastAsia="Calibri" w:cs="Times New Roman"/>
                  <w:szCs w:val="22"/>
                  <w:lang w:val="en-AU"/>
                </w:rPr>
                <w:t>https://www.cimcpng.net/index.php/forums/regional-development-forum/momase-region/22-2017-momase-regional-development-forum</w:t>
              </w:r>
            </w:hyperlink>
          </w:p>
          <w:p w14:paraId="1C6E3063" w14:textId="5785AC85" w:rsidR="00AB03A9" w:rsidRPr="00A0755C" w:rsidRDefault="00AB03A9" w:rsidP="00A0755C">
            <w:pPr>
              <w:pStyle w:val="ListParagraph"/>
              <w:numPr>
                <w:ilvl w:val="0"/>
                <w:numId w:val="16"/>
              </w:numPr>
              <w:spacing w:before="0" w:after="160"/>
              <w:rPr>
                <w:rStyle w:val="Hyperlink"/>
                <w:rFonts w:eastAsia="Calibri" w:cs="Times New Roman"/>
                <w:color w:val="auto"/>
                <w:szCs w:val="22"/>
                <w:u w:val="none"/>
                <w:lang w:val="en-AU"/>
              </w:rPr>
            </w:pPr>
            <w:r w:rsidRPr="00A0755C">
              <w:rPr>
                <w:rStyle w:val="Hyperlink"/>
                <w:rFonts w:eastAsia="Calibri" w:cs="Times New Roman"/>
                <w:color w:val="auto"/>
                <w:szCs w:val="22"/>
                <w:u w:val="none"/>
                <w:lang w:val="en-AU"/>
              </w:rPr>
              <w:t xml:space="preserve">Summary report for Momase - </w:t>
            </w:r>
            <w:hyperlink r:id="rId203" w:history="1">
              <w:r w:rsidRPr="00A0755C">
                <w:rPr>
                  <w:rStyle w:val="Hyperlink"/>
                  <w:rFonts w:eastAsia="Calibri" w:cs="Times New Roman"/>
                  <w:szCs w:val="22"/>
                  <w:lang w:val="en-AU"/>
                </w:rPr>
                <w:t>https://www.cimcpng.net/images/forums/rdf/presentations/momase/2017/MamoseSummaryReport.pdf</w:t>
              </w:r>
            </w:hyperlink>
            <w:r w:rsidRPr="00A0755C">
              <w:rPr>
                <w:rStyle w:val="Hyperlink"/>
                <w:rFonts w:eastAsia="Calibri" w:cs="Times New Roman"/>
                <w:color w:val="auto"/>
                <w:szCs w:val="22"/>
                <w:u w:val="none"/>
                <w:lang w:val="en-AU"/>
              </w:rPr>
              <w:t xml:space="preserve"> </w:t>
            </w:r>
          </w:p>
          <w:p w14:paraId="5AA2FF16" w14:textId="5132F9C4" w:rsidR="00C15975" w:rsidRPr="00DB1CDC" w:rsidRDefault="00C15975" w:rsidP="00DB1CDC">
            <w:pPr>
              <w:pStyle w:val="ListParagraph"/>
              <w:numPr>
                <w:ilvl w:val="0"/>
                <w:numId w:val="16"/>
              </w:numPr>
              <w:spacing w:before="0" w:after="160"/>
              <w:rPr>
                <w:rStyle w:val="Hyperlink"/>
                <w:rFonts w:eastAsia="Calibri" w:cs="Times New Roman"/>
                <w:color w:val="auto"/>
                <w:szCs w:val="22"/>
                <w:u w:val="none"/>
                <w:lang w:val="en-AU"/>
              </w:rPr>
            </w:pPr>
            <w:r w:rsidRPr="00DB1CDC">
              <w:rPr>
                <w:rStyle w:val="Hyperlink"/>
                <w:rFonts w:eastAsia="Calibri" w:cs="Times New Roman"/>
                <w:color w:val="auto"/>
                <w:szCs w:val="22"/>
                <w:u w:val="none"/>
                <w:lang w:val="en-AU"/>
              </w:rPr>
              <w:t>Presentation by PNGEITI in the Momase Region</w:t>
            </w:r>
          </w:p>
          <w:p w14:paraId="1CEB9E9C" w14:textId="2BA4BA7B" w:rsidR="00C15975" w:rsidRDefault="00DA4D66" w:rsidP="004C208C">
            <w:pPr>
              <w:spacing w:before="0" w:after="160"/>
              <w:rPr>
                <w:rStyle w:val="Hyperlink"/>
                <w:rFonts w:eastAsia="Calibri" w:cs="Times New Roman"/>
                <w:szCs w:val="22"/>
                <w:lang w:val="en-AU"/>
              </w:rPr>
            </w:pPr>
            <w:hyperlink r:id="rId204" w:history="1">
              <w:r w:rsidR="00C15975" w:rsidRPr="00AA37EA">
                <w:rPr>
                  <w:rStyle w:val="Hyperlink"/>
                  <w:rFonts w:eastAsia="Calibri" w:cs="Times New Roman"/>
                  <w:szCs w:val="22"/>
                  <w:lang w:val="en-AU"/>
                </w:rPr>
                <w:t>https://www.cimcpng.net/images/forums/rdf/presentations/momase/2017/PNGEITImamose.pdf</w:t>
              </w:r>
            </w:hyperlink>
          </w:p>
          <w:p w14:paraId="744B8BDE" w14:textId="2FCF4BC7" w:rsidR="005C7DD3" w:rsidRDefault="00DA4D66" w:rsidP="00C15975">
            <w:pPr>
              <w:spacing w:before="0" w:after="160"/>
              <w:rPr>
                <w:rStyle w:val="Hyperlink"/>
                <w:rFonts w:eastAsia="Calibri" w:cs="Times New Roman"/>
                <w:color w:val="auto"/>
                <w:szCs w:val="22"/>
                <w:u w:val="none"/>
                <w:lang w:val="en-AU"/>
              </w:rPr>
            </w:pPr>
            <w:hyperlink r:id="rId205" w:history="1">
              <w:r w:rsidR="002F2563" w:rsidRPr="00AA37EA">
                <w:rPr>
                  <w:rStyle w:val="Hyperlink"/>
                  <w:rFonts w:eastAsia="Calibri" w:cs="Times New Roman"/>
                  <w:szCs w:val="22"/>
                  <w:lang w:val="en-AU"/>
                </w:rPr>
                <w:t>https://www.cimcpng.net/index.php/forums/regional-development-forum/new-guinea-islands-region/21-2017-new-guinea-islands-region-forum</w:t>
              </w:r>
            </w:hyperlink>
            <w:r w:rsidR="002F2563">
              <w:rPr>
                <w:rStyle w:val="Hyperlink"/>
                <w:rFonts w:eastAsia="Calibri" w:cs="Times New Roman"/>
                <w:color w:val="auto"/>
                <w:szCs w:val="22"/>
                <w:u w:val="none"/>
                <w:lang w:val="en-AU"/>
              </w:rPr>
              <w:t xml:space="preserve"> </w:t>
            </w:r>
          </w:p>
          <w:p w14:paraId="566C7DD8" w14:textId="72E722D7" w:rsidR="00AB03A9" w:rsidRPr="00A0755C" w:rsidRDefault="00AB03A9" w:rsidP="00A0755C">
            <w:pPr>
              <w:pStyle w:val="ListParagraph"/>
              <w:numPr>
                <w:ilvl w:val="0"/>
                <w:numId w:val="16"/>
              </w:numPr>
              <w:spacing w:before="0" w:after="160"/>
              <w:rPr>
                <w:rStyle w:val="Hyperlink"/>
                <w:rFonts w:eastAsia="Calibri" w:cs="Times New Roman"/>
                <w:color w:val="auto"/>
                <w:szCs w:val="22"/>
                <w:u w:val="none"/>
                <w:lang w:val="en-AU"/>
              </w:rPr>
            </w:pPr>
            <w:r w:rsidRPr="00A0755C">
              <w:rPr>
                <w:rStyle w:val="Hyperlink"/>
                <w:rFonts w:eastAsia="Calibri" w:cs="Times New Roman"/>
                <w:color w:val="auto"/>
                <w:szCs w:val="22"/>
                <w:u w:val="none"/>
                <w:lang w:val="en-AU"/>
              </w:rPr>
              <w:t>Summary report for NGI</w:t>
            </w:r>
          </w:p>
          <w:p w14:paraId="283079CF" w14:textId="76902FBD" w:rsidR="00AB03A9" w:rsidRPr="00AB03A9" w:rsidRDefault="00DA4D66" w:rsidP="00AB03A9">
            <w:pPr>
              <w:spacing w:before="0" w:after="160"/>
              <w:rPr>
                <w:rStyle w:val="Hyperlink"/>
                <w:rFonts w:eastAsia="Calibri" w:cs="Times New Roman"/>
                <w:color w:val="auto"/>
                <w:szCs w:val="22"/>
                <w:u w:val="none"/>
                <w:lang w:val="en-AU"/>
              </w:rPr>
            </w:pPr>
            <w:hyperlink r:id="rId206" w:history="1">
              <w:r w:rsidR="00AB03A9" w:rsidRPr="00AA37EA">
                <w:rPr>
                  <w:rStyle w:val="Hyperlink"/>
                  <w:rFonts w:eastAsia="Calibri" w:cs="Times New Roman"/>
                  <w:szCs w:val="22"/>
                  <w:lang w:val="en-AU"/>
                </w:rPr>
                <w:t>https://www.cimcpng.net/images/forums/rdf/presentations/ngi/2017/NGIReport.pdf</w:t>
              </w:r>
            </w:hyperlink>
            <w:r w:rsidR="00AB03A9">
              <w:rPr>
                <w:rStyle w:val="Hyperlink"/>
                <w:rFonts w:eastAsia="Calibri" w:cs="Times New Roman"/>
                <w:color w:val="auto"/>
                <w:szCs w:val="22"/>
                <w:u w:val="none"/>
                <w:lang w:val="en-AU"/>
              </w:rPr>
              <w:t xml:space="preserve"> </w:t>
            </w:r>
          </w:p>
          <w:p w14:paraId="1EF879EF" w14:textId="561B6702" w:rsidR="00C15975" w:rsidRPr="00DB1CDC" w:rsidRDefault="00C15975" w:rsidP="00DB1CDC">
            <w:pPr>
              <w:pStyle w:val="ListParagraph"/>
              <w:numPr>
                <w:ilvl w:val="0"/>
                <w:numId w:val="16"/>
              </w:numPr>
              <w:spacing w:before="0" w:after="160"/>
              <w:rPr>
                <w:rStyle w:val="Hyperlink"/>
                <w:rFonts w:eastAsia="Calibri" w:cs="Times New Roman"/>
                <w:color w:val="auto"/>
                <w:szCs w:val="22"/>
                <w:u w:val="none"/>
                <w:lang w:val="en-AU"/>
              </w:rPr>
            </w:pPr>
            <w:r w:rsidRPr="00DB1CDC">
              <w:rPr>
                <w:rStyle w:val="Hyperlink"/>
                <w:rFonts w:eastAsia="Calibri" w:cs="Times New Roman"/>
                <w:color w:val="auto"/>
                <w:szCs w:val="22"/>
                <w:u w:val="none"/>
                <w:lang w:val="en-AU"/>
              </w:rPr>
              <w:t>Presentation by PNGEITI in the New Guinea Islands Region</w:t>
            </w:r>
          </w:p>
          <w:p w14:paraId="138F56AF" w14:textId="09ACF5A3" w:rsidR="00AB03A9" w:rsidRDefault="00DA4D66" w:rsidP="004C208C">
            <w:pPr>
              <w:spacing w:before="0" w:after="160"/>
              <w:rPr>
                <w:rStyle w:val="Hyperlink"/>
                <w:rFonts w:eastAsia="Calibri" w:cs="Times New Roman"/>
                <w:szCs w:val="22"/>
                <w:lang w:val="en-AU"/>
              </w:rPr>
            </w:pPr>
            <w:hyperlink r:id="rId207" w:history="1">
              <w:r w:rsidR="00AB03A9" w:rsidRPr="00AA37EA">
                <w:rPr>
                  <w:rStyle w:val="Hyperlink"/>
                  <w:rFonts w:eastAsia="Calibri" w:cs="Times New Roman"/>
                  <w:szCs w:val="22"/>
                  <w:lang w:val="en-AU"/>
                </w:rPr>
                <w:t>https://www.cimcpng.net/images/forums/rdf/presentations/ngi/2017/PlanningAct.pdf</w:t>
              </w:r>
            </w:hyperlink>
            <w:r w:rsidR="00AB03A9">
              <w:rPr>
                <w:rStyle w:val="Hyperlink"/>
                <w:rFonts w:eastAsia="Calibri" w:cs="Times New Roman"/>
                <w:szCs w:val="22"/>
                <w:lang w:val="en-AU"/>
              </w:rPr>
              <w:t xml:space="preserve">   </w:t>
            </w:r>
          </w:p>
          <w:p w14:paraId="22ED23FF" w14:textId="1FEEB902" w:rsidR="00CA317F" w:rsidRPr="004672DB" w:rsidRDefault="00A7187E" w:rsidP="004672DB">
            <w:pPr>
              <w:pStyle w:val="ListParagraph"/>
              <w:numPr>
                <w:ilvl w:val="0"/>
                <w:numId w:val="15"/>
              </w:numPr>
              <w:spacing w:before="0" w:after="160"/>
              <w:rPr>
                <w:rFonts w:eastAsia="Calibri" w:cs="Times New Roman"/>
                <w:szCs w:val="22"/>
                <w:lang w:val="en-AU"/>
              </w:rPr>
            </w:pPr>
            <w:r w:rsidRPr="004672DB">
              <w:rPr>
                <w:rFonts w:eastAsia="Calibri" w:cs="Times New Roman"/>
                <w:szCs w:val="22"/>
                <w:lang w:val="en-AU"/>
              </w:rPr>
              <w:t xml:space="preserve">CIMC </w:t>
            </w:r>
            <w:r w:rsidR="00271903" w:rsidRPr="004672DB">
              <w:rPr>
                <w:rFonts w:eastAsia="Calibri" w:cs="Times New Roman"/>
                <w:szCs w:val="22"/>
                <w:lang w:val="en-AU"/>
              </w:rPr>
              <w:t>conducted the annual CSO round table in Port Moresby in 2019</w:t>
            </w:r>
            <w:r w:rsidR="00296E06" w:rsidRPr="004672DB">
              <w:rPr>
                <w:rFonts w:eastAsia="Calibri" w:cs="Times New Roman"/>
                <w:szCs w:val="22"/>
                <w:lang w:val="en-AU"/>
              </w:rPr>
              <w:t xml:space="preserve">. Through this meeting, CSO participants from the provinces recommended for the enactment of the EITI Legislation in the country. </w:t>
            </w:r>
          </w:p>
          <w:p w14:paraId="7B9474A4" w14:textId="145B9823" w:rsidR="00835215" w:rsidRPr="00364658" w:rsidRDefault="00DA4D66" w:rsidP="004C208C">
            <w:pPr>
              <w:spacing w:before="0" w:after="160"/>
              <w:rPr>
                <w:rFonts w:eastAsia="Calibri" w:cs="Times New Roman"/>
                <w:szCs w:val="22"/>
                <w:lang w:val="en-AU"/>
              </w:rPr>
            </w:pPr>
            <w:hyperlink r:id="rId208" w:history="1">
              <w:r w:rsidR="00835215" w:rsidRPr="00364658">
                <w:rPr>
                  <w:rStyle w:val="Hyperlink"/>
                  <w:rFonts w:eastAsia="Calibri" w:cs="Times New Roman"/>
                  <w:szCs w:val="22"/>
                  <w:lang w:val="en-AU"/>
                </w:rPr>
                <w:t>https://cimcpng.org/index.php/news-and-publication/news/33-png-resource-governance-coalition-holds-road-show-in-kokopo</w:t>
              </w:r>
            </w:hyperlink>
          </w:p>
          <w:p w14:paraId="3A4AF3A1" w14:textId="14196C41" w:rsidR="004C208C" w:rsidRPr="002468A6" w:rsidRDefault="004C208C" w:rsidP="002468A6">
            <w:pPr>
              <w:pStyle w:val="ListParagraph"/>
              <w:numPr>
                <w:ilvl w:val="0"/>
                <w:numId w:val="15"/>
              </w:numPr>
              <w:spacing w:before="0" w:after="160"/>
              <w:rPr>
                <w:rFonts w:eastAsia="Calibri" w:cs="Times New Roman"/>
                <w:szCs w:val="22"/>
                <w:lang w:val="en-AU"/>
              </w:rPr>
            </w:pPr>
            <w:r w:rsidRPr="002468A6">
              <w:rPr>
                <w:rFonts w:eastAsia="Calibri" w:cs="Times New Roman"/>
                <w:szCs w:val="22"/>
                <w:lang w:val="en-AU"/>
              </w:rPr>
              <w:t>Another publication titled “EITI Narrative, A Report for EITI National Secretariat was also published and can be accessed through this link.</w:t>
            </w:r>
          </w:p>
          <w:p w14:paraId="170B11A8" w14:textId="038B1610" w:rsidR="00B108FA" w:rsidRPr="00364658" w:rsidRDefault="00DA4D66" w:rsidP="00CB68C1">
            <w:hyperlink r:id="rId209" w:history="1">
              <w:r w:rsidR="00DB2151" w:rsidRPr="00364658">
                <w:rPr>
                  <w:rStyle w:val="Hyperlink"/>
                </w:rPr>
                <w:t>https://documents1.worldbank.org/curated/pt/809031525783719662/pdf/Annex-3.pdf</w:t>
              </w:r>
            </w:hyperlink>
          </w:p>
          <w:p w14:paraId="43956725" w14:textId="77777777" w:rsidR="00E85818" w:rsidRPr="002468A6" w:rsidRDefault="00E85818" w:rsidP="002468A6">
            <w:pPr>
              <w:pStyle w:val="ListParagraph"/>
              <w:numPr>
                <w:ilvl w:val="0"/>
                <w:numId w:val="15"/>
              </w:numPr>
            </w:pPr>
            <w:r w:rsidRPr="002468A6">
              <w:t xml:space="preserve">PNGRGC, the civil society alliance on Extractive Industries Transparency Initiative (EITI) conducted its second road show from November 25-27, 2015 on the theme:” Know your right to resource projects and benefits sharing.”. This report can be accessed from this link: </w:t>
            </w:r>
          </w:p>
          <w:p w14:paraId="1EB1117B" w14:textId="328C9630" w:rsidR="00B108FA" w:rsidRPr="00364658" w:rsidRDefault="00DA4D66" w:rsidP="00CB68C1">
            <w:hyperlink r:id="rId210" w:history="1">
              <w:r w:rsidR="00F97119" w:rsidRPr="00364658">
                <w:rPr>
                  <w:rStyle w:val="Hyperlink"/>
                </w:rPr>
                <w:t>https://www.linkedin.com/pulse/png-resource-governance-coalition-holds-roadshow-kokopo-lydia-kaia</w:t>
              </w:r>
            </w:hyperlink>
          </w:p>
          <w:p w14:paraId="09F85F0C" w14:textId="77777777" w:rsidR="00B108FA" w:rsidRPr="002A201C" w:rsidRDefault="00B108FA" w:rsidP="00CB68C1"/>
          <w:p w14:paraId="18630E27" w14:textId="77777777" w:rsidR="00B108FA" w:rsidRPr="002A201C" w:rsidRDefault="00B108FA" w:rsidP="00CB68C1"/>
        </w:tc>
      </w:tr>
    </w:tbl>
    <w:p w14:paraId="1EE313F1" w14:textId="3B7D1859" w:rsidR="00B108FA" w:rsidRPr="002A201C" w:rsidRDefault="00B108FA" w:rsidP="00C74661">
      <w:pPr>
        <w:pStyle w:val="Heading2"/>
      </w:pPr>
      <w:bookmarkStart w:id="22" w:name="_Toc57974748"/>
      <w:r w:rsidRPr="002A201C">
        <w:lastRenderedPageBreak/>
        <w:t>Obstacles to participation</w:t>
      </w:r>
      <w:bookmarkEnd w:id="22"/>
    </w:p>
    <w:p w14:paraId="0880D03B" w14:textId="4516B665" w:rsidR="00B108FA" w:rsidRPr="002A201C" w:rsidRDefault="006D2988" w:rsidP="00B108FA">
      <w:r>
        <w:rPr>
          <w:b/>
          <w:bCs/>
        </w:rPr>
        <w:t xml:space="preserve">6. </w:t>
      </w:r>
      <w:r w:rsidR="00B108FA" w:rsidRPr="002A201C">
        <w:rPr>
          <w:b/>
          <w:bCs/>
        </w:rPr>
        <w:t>If civil society representatives have experienced any obstacles to participation in the EITI, including the use of publicly available extractive sector data, please describe and specify these obstacles below or convey your concerns directly to the Validation team (</w:t>
      </w:r>
      <w:hyperlink r:id="rId211" w:history="1">
        <w:r w:rsidR="00B108FA" w:rsidRPr="002A201C">
          <w:rPr>
            <w:rStyle w:val="Hyperlink"/>
            <w:b/>
            <w:bCs/>
          </w:rPr>
          <w:t>XXX@eiti.org</w:t>
        </w:r>
      </w:hyperlink>
      <w:r w:rsidR="00B108FA" w:rsidRPr="002A201C">
        <w:rPr>
          <w:b/>
          <w:bCs/>
        </w:rPr>
        <w:t>) by the commencement of the Validation.</w:t>
      </w:r>
      <w:r w:rsidR="00B108FA" w:rsidRPr="002A201C">
        <w:t xml:space="preserve"> </w:t>
      </w:r>
    </w:p>
    <w:p w14:paraId="50C12C71" w14:textId="77777777" w:rsidR="00B108FA" w:rsidRPr="002A201C" w:rsidRDefault="00B108FA" w:rsidP="00B108FA">
      <w:r w:rsidRPr="002A201C">
        <w:t xml:space="preserve">The </w:t>
      </w:r>
      <w:hyperlink r:id="rId212" w:history="1">
        <w:r w:rsidRPr="002A201C">
          <w:rPr>
            <w:rStyle w:val="Hyperlink"/>
          </w:rPr>
          <w:t>EITI’s civil society protocol</w:t>
        </w:r>
      </w:hyperlink>
      <w:r w:rsidRPr="002A201C">
        <w:t xml:space="preserve"> requires that the government ensures an enabling environment for civil society engagement in the EITI. </w:t>
      </w:r>
      <w:r w:rsidRPr="002A201C">
        <w:rPr>
          <w:rFonts w:cstheme="minorHAnsi"/>
          <w:lang w:eastAsia="en-GB"/>
        </w:rPr>
        <w:t xml:space="preserve">Any concerns related to potential breaches of the protocol should be accompanied with a description of the related incident, including its timing, actors involved and the link to the EITI process. If available, supporting documentation should be </w:t>
      </w:r>
      <w:proofErr w:type="gramStart"/>
      <w:r w:rsidRPr="002A201C">
        <w:rPr>
          <w:rFonts w:cstheme="minorHAnsi"/>
          <w:lang w:eastAsia="en-GB"/>
        </w:rPr>
        <w:t xml:space="preserve">provided. </w:t>
      </w:r>
      <w:r w:rsidRPr="002A201C">
        <w:t xml:space="preserve"> .</w:t>
      </w:r>
      <w:proofErr w:type="gramEnd"/>
      <w:r w:rsidRPr="002A201C">
        <w:t xml:space="preserve"> Requests for confidentiality will be respected. </w:t>
      </w:r>
    </w:p>
    <w:p w14:paraId="1DD2D00E" w14:textId="77777777" w:rsidR="00B108FA" w:rsidRPr="002A201C" w:rsidRDefault="00B108FA" w:rsidP="00B108FA">
      <w:r w:rsidRPr="002A201C">
        <w:rPr>
          <w:rFonts w:cstheme="minorHAnsi"/>
          <w:lang w:eastAsia="en-GB"/>
        </w:rPr>
        <w:t>For purposes of Validation, ‘civil society representatives’ refer to civil society representatives who are substantively involved in the EITI process, including but not limited to members of the multi-stakeholder group. The ‘EITI process’ refers to activities related to preparing for EITI sign-up; MSG meetings; CSO constituency side-meetings on EITI, including interactions with MSG representatives; producing EITI Reports; producing materials or conducting analysis on EITI Reports; expressing views related to EITI activities; and expressing views related to natural resource governance.</w:t>
      </w:r>
    </w:p>
    <w:tbl>
      <w:tblPr>
        <w:tblStyle w:val="TableGrid"/>
        <w:tblW w:w="0" w:type="auto"/>
        <w:tblLook w:val="04A0" w:firstRow="1" w:lastRow="0" w:firstColumn="1" w:lastColumn="0" w:noHBand="0" w:noVBand="1"/>
      </w:tblPr>
      <w:tblGrid>
        <w:gridCol w:w="4531"/>
        <w:gridCol w:w="4530"/>
      </w:tblGrid>
      <w:tr w:rsidR="00B108FA" w:rsidRPr="002A201C" w14:paraId="7873E243" w14:textId="77777777" w:rsidTr="515661E3">
        <w:tc>
          <w:tcPr>
            <w:tcW w:w="4531" w:type="dxa"/>
            <w:shd w:val="clear" w:color="auto" w:fill="E7E6E6" w:themeFill="background2"/>
          </w:tcPr>
          <w:p w14:paraId="3B847D3B" w14:textId="77777777" w:rsidR="00B108FA" w:rsidRPr="002A201C" w:rsidRDefault="00B108FA" w:rsidP="00CB68C1">
            <w:r w:rsidRPr="002A201C">
              <w:t>Provision of the EITI civil society protocol</w:t>
            </w:r>
          </w:p>
        </w:tc>
        <w:tc>
          <w:tcPr>
            <w:tcW w:w="4530" w:type="dxa"/>
            <w:shd w:val="clear" w:color="auto" w:fill="E7E6E6" w:themeFill="background2"/>
          </w:tcPr>
          <w:p w14:paraId="64C51999" w14:textId="77777777" w:rsidR="00B108FA" w:rsidRPr="002A201C" w:rsidRDefault="00B108FA" w:rsidP="00CB68C1">
            <w:r w:rsidRPr="002A201C">
              <w:t>Potential breach identified in the period under review and accompanying evidence</w:t>
            </w:r>
          </w:p>
        </w:tc>
      </w:tr>
      <w:tr w:rsidR="00B108FA" w:rsidRPr="002A201C" w14:paraId="72E95986" w14:textId="77777777" w:rsidTr="515661E3">
        <w:tc>
          <w:tcPr>
            <w:tcW w:w="4531" w:type="dxa"/>
          </w:tcPr>
          <w:p w14:paraId="10BC22D2" w14:textId="77777777" w:rsidR="00B108FA" w:rsidRPr="002A201C" w:rsidRDefault="00B108FA" w:rsidP="00CB68C1">
            <w:r w:rsidRPr="002A201C">
              <w:t>2.1 Expression: Civil society representatives are able to engage in public debate related to the EITI process and express opinions about the EITI process without restraint, coercion or reprisal.</w:t>
            </w:r>
          </w:p>
        </w:tc>
        <w:tc>
          <w:tcPr>
            <w:tcW w:w="4530" w:type="dxa"/>
            <w:vMerge w:val="restart"/>
          </w:tcPr>
          <w:p w14:paraId="325F9016" w14:textId="0DD34D76" w:rsidR="00FB4F25" w:rsidRDefault="00FB4F25" w:rsidP="00FB4F25">
            <w:r>
              <w:t xml:space="preserve">CSO representatives are free to express their views in the MSG meetings and </w:t>
            </w:r>
            <w:r w:rsidR="00D041E8">
              <w:t xml:space="preserve">at </w:t>
            </w:r>
            <w:r>
              <w:t>broader consultations.</w:t>
            </w:r>
          </w:p>
          <w:p w14:paraId="1F3CA0FE" w14:textId="77777777" w:rsidR="00BC711F" w:rsidRDefault="00BC711F" w:rsidP="00FB4F25"/>
          <w:p w14:paraId="30992AA8" w14:textId="77777777" w:rsidR="00BC711F" w:rsidRDefault="00BC711F" w:rsidP="00FB4F25"/>
          <w:p w14:paraId="2C5D84C2" w14:textId="77777777" w:rsidR="00BC711F" w:rsidRDefault="00BC711F" w:rsidP="00FB4F25"/>
          <w:p w14:paraId="0C1FED6A" w14:textId="77777777" w:rsidR="00BC711F" w:rsidRDefault="00BC711F" w:rsidP="00FB4F25"/>
          <w:p w14:paraId="1DCAFF11" w14:textId="77777777" w:rsidR="00BC711F" w:rsidRDefault="00BC711F" w:rsidP="00FB4F25"/>
          <w:p w14:paraId="360DF995" w14:textId="77777777" w:rsidR="00BC711F" w:rsidRDefault="00BC711F" w:rsidP="00FB4F25"/>
          <w:p w14:paraId="17276859" w14:textId="512CA31E" w:rsidR="00FB4F25" w:rsidRDefault="00E93258" w:rsidP="00FB4F25">
            <w:r>
              <w:lastRenderedPageBreak/>
              <w:t>In relation to requirement 2.</w:t>
            </w:r>
            <w:r w:rsidR="0089041D">
              <w:t>4</w:t>
            </w:r>
            <w:r w:rsidR="00FB4F25">
              <w:t xml:space="preserve"> CSO’s ability to effective participation at the MSG level has been constraint by its own capacity problem (lack of funding and human resources). This has been a legacy issue over time since EITI implementation in country. </w:t>
            </w:r>
          </w:p>
          <w:p w14:paraId="5DDAD554" w14:textId="6750F5AC" w:rsidR="00FB4F25" w:rsidRDefault="00FB4F25" w:rsidP="00FB4F25">
            <w:r>
              <w:t xml:space="preserve">A Draft Communication Strategy has been drafted by the PNGRGC Secretariat to promote EITI but has not been finalized and endorsed. </w:t>
            </w:r>
            <w:r w:rsidR="0083642E">
              <w:t>CSOs</w:t>
            </w:r>
            <w:r>
              <w:t xml:space="preserve"> also lack funding for implementation. The draft strategy can be accessed through the following link</w:t>
            </w:r>
          </w:p>
          <w:p w14:paraId="1C909D25" w14:textId="39376BE8" w:rsidR="00B108FA" w:rsidRPr="002A201C" w:rsidRDefault="00DA4D66" w:rsidP="00CB68C1">
            <w:hyperlink r:id="rId213" w:history="1">
              <w:r w:rsidR="004D0155" w:rsidRPr="004D0155">
                <w:rPr>
                  <w:rStyle w:val="Hyperlink"/>
                </w:rPr>
                <w:t>http://www.pngeiti.org.pg/wp-content/uploads/2018/04/Appendix-F_Draft-PNGRGC-Comms-Strategy-_-4August2015.pdf</w:t>
              </w:r>
            </w:hyperlink>
          </w:p>
        </w:tc>
      </w:tr>
      <w:tr w:rsidR="00B108FA" w:rsidRPr="002A201C" w14:paraId="26ACBACA" w14:textId="77777777" w:rsidTr="515661E3">
        <w:tc>
          <w:tcPr>
            <w:tcW w:w="4531" w:type="dxa"/>
          </w:tcPr>
          <w:p w14:paraId="7D1C55A6" w14:textId="77777777" w:rsidR="00B108FA" w:rsidRPr="002A201C" w:rsidRDefault="00B108FA" w:rsidP="00CB68C1">
            <w:r w:rsidRPr="002A201C">
              <w:t>2.2 Operation: Civil society representatives are able to operate freely in relation to the EITI process.</w:t>
            </w:r>
          </w:p>
        </w:tc>
        <w:tc>
          <w:tcPr>
            <w:tcW w:w="4530" w:type="dxa"/>
            <w:vMerge/>
          </w:tcPr>
          <w:p w14:paraId="430EB7C4" w14:textId="77777777" w:rsidR="00B108FA" w:rsidRPr="002A201C" w:rsidRDefault="00B108FA" w:rsidP="00CB68C1"/>
        </w:tc>
      </w:tr>
      <w:tr w:rsidR="00B108FA" w:rsidRPr="002A201C" w14:paraId="161A8A11" w14:textId="77777777" w:rsidTr="515661E3">
        <w:tc>
          <w:tcPr>
            <w:tcW w:w="4531" w:type="dxa"/>
          </w:tcPr>
          <w:p w14:paraId="4B869007" w14:textId="77777777" w:rsidR="00B108FA" w:rsidRPr="002A201C" w:rsidRDefault="00B108FA" w:rsidP="00CB68C1">
            <w:r w:rsidRPr="002A201C">
              <w:t>2.3 Association: Civil society representatives are able to communicate and cooperate with each other regarding the EITI process.</w:t>
            </w:r>
          </w:p>
        </w:tc>
        <w:tc>
          <w:tcPr>
            <w:tcW w:w="4530" w:type="dxa"/>
            <w:vMerge/>
          </w:tcPr>
          <w:p w14:paraId="045042AD" w14:textId="77777777" w:rsidR="00B108FA" w:rsidRPr="002A201C" w:rsidRDefault="00B108FA" w:rsidP="00CB68C1"/>
        </w:tc>
      </w:tr>
      <w:tr w:rsidR="00B108FA" w:rsidRPr="002A201C" w14:paraId="57FC1B38" w14:textId="77777777" w:rsidTr="515661E3">
        <w:tc>
          <w:tcPr>
            <w:tcW w:w="4531" w:type="dxa"/>
          </w:tcPr>
          <w:p w14:paraId="132F6FE4" w14:textId="77777777" w:rsidR="00B108FA" w:rsidRPr="002A201C" w:rsidRDefault="00B108FA" w:rsidP="00CB68C1">
            <w:r w:rsidRPr="002A201C">
              <w:lastRenderedPageBreak/>
              <w:t>2.4 Engagement: Civil society representatives are able to be fully, actively and effectively engaged in the design, implementation, monitoring and evaluation of the EITI process.</w:t>
            </w:r>
          </w:p>
        </w:tc>
        <w:tc>
          <w:tcPr>
            <w:tcW w:w="4530" w:type="dxa"/>
            <w:vMerge/>
          </w:tcPr>
          <w:p w14:paraId="1DE43CC5" w14:textId="77777777" w:rsidR="00B108FA" w:rsidRPr="002A201C" w:rsidRDefault="00B108FA" w:rsidP="00CB68C1"/>
        </w:tc>
      </w:tr>
      <w:tr w:rsidR="00B108FA" w:rsidRPr="002A201C" w14:paraId="6E57A8E8" w14:textId="77777777" w:rsidTr="515661E3">
        <w:tc>
          <w:tcPr>
            <w:tcW w:w="4531" w:type="dxa"/>
          </w:tcPr>
          <w:p w14:paraId="7DAD2262" w14:textId="77777777" w:rsidR="00B108FA" w:rsidRPr="002A201C" w:rsidRDefault="00B108FA" w:rsidP="00CB68C1">
            <w:r w:rsidRPr="002A201C">
              <w:t>2.5 Access to public decision-making: Civil society representatives are able to speak freely on transparency and natural resource governance issues, and ensure that the EITI contributes to public debate.</w:t>
            </w:r>
          </w:p>
        </w:tc>
        <w:tc>
          <w:tcPr>
            <w:tcW w:w="4530" w:type="dxa"/>
            <w:vMerge/>
          </w:tcPr>
          <w:p w14:paraId="760D1125" w14:textId="77777777" w:rsidR="00B108FA" w:rsidRPr="002A201C" w:rsidRDefault="00B108FA" w:rsidP="00CB68C1"/>
        </w:tc>
      </w:tr>
    </w:tbl>
    <w:p w14:paraId="7B5B56F9" w14:textId="13601EBB" w:rsidR="00B108FA" w:rsidRPr="002A201C" w:rsidRDefault="00B108FA" w:rsidP="00C74661">
      <w:pPr>
        <w:pStyle w:val="Heading2"/>
      </w:pPr>
      <w:bookmarkStart w:id="23" w:name="_Toc57974749"/>
      <w:r w:rsidRPr="002A201C">
        <w:t>Sign-off</w:t>
      </w:r>
      <w:bookmarkEnd w:id="23"/>
    </w:p>
    <w:p w14:paraId="6010505D" w14:textId="7F1D9569" w:rsidR="00B108FA" w:rsidRPr="002A201C" w:rsidRDefault="006D2988" w:rsidP="00B108FA">
      <w:pPr>
        <w:rPr>
          <w:b/>
          <w:bCs/>
        </w:rPr>
      </w:pPr>
      <w:r>
        <w:rPr>
          <w:b/>
          <w:bCs/>
        </w:rPr>
        <w:t xml:space="preserve">7. </w:t>
      </w:r>
      <w:r w:rsidR="00B108FA" w:rsidRPr="002A201C">
        <w:rPr>
          <w:b/>
          <w:bCs/>
        </w:rPr>
        <w:t>Please include below the names and contact details of the MSG members from the civil society constituency who sign off on submitting the above information to the Validation team. Add rows as needed.</w:t>
      </w:r>
    </w:p>
    <w:tbl>
      <w:tblPr>
        <w:tblStyle w:val="TableGrid"/>
        <w:tblW w:w="0" w:type="auto"/>
        <w:tblLook w:val="04A0" w:firstRow="1" w:lastRow="0" w:firstColumn="1" w:lastColumn="0" w:noHBand="0" w:noVBand="1"/>
      </w:tblPr>
      <w:tblGrid>
        <w:gridCol w:w="1289"/>
        <w:gridCol w:w="4177"/>
        <w:gridCol w:w="1268"/>
        <w:gridCol w:w="2327"/>
      </w:tblGrid>
      <w:tr w:rsidR="00BF2CF5" w:rsidRPr="002A201C" w14:paraId="754225AE" w14:textId="77777777" w:rsidTr="0063426A">
        <w:tc>
          <w:tcPr>
            <w:tcW w:w="1289" w:type="dxa"/>
            <w:shd w:val="clear" w:color="auto" w:fill="BFBFBF" w:themeFill="background1" w:themeFillShade="BF"/>
          </w:tcPr>
          <w:p w14:paraId="33B08175" w14:textId="5F94A77F" w:rsidR="00FA0539" w:rsidRPr="001976F2" w:rsidRDefault="00BF2CF5" w:rsidP="0045508F">
            <w:pPr>
              <w:rPr>
                <w:b/>
                <w:bCs/>
              </w:rPr>
            </w:pPr>
            <w:r w:rsidRPr="001976F2">
              <w:rPr>
                <w:b/>
                <w:bCs/>
              </w:rPr>
              <w:t>Name</w:t>
            </w:r>
          </w:p>
        </w:tc>
        <w:tc>
          <w:tcPr>
            <w:tcW w:w="4177" w:type="dxa"/>
            <w:shd w:val="clear" w:color="auto" w:fill="BFBFBF" w:themeFill="background1" w:themeFillShade="BF"/>
          </w:tcPr>
          <w:p w14:paraId="15633E5F" w14:textId="30FE6D6A" w:rsidR="00FA0539" w:rsidRPr="001976F2" w:rsidRDefault="00BF2CF5" w:rsidP="0045508F">
            <w:pPr>
              <w:rPr>
                <w:b/>
                <w:bCs/>
              </w:rPr>
            </w:pPr>
            <w:r w:rsidRPr="001976F2">
              <w:rPr>
                <w:b/>
                <w:bCs/>
              </w:rPr>
              <w:t>Email address or telephone number</w:t>
            </w:r>
          </w:p>
        </w:tc>
        <w:tc>
          <w:tcPr>
            <w:tcW w:w="1268" w:type="dxa"/>
            <w:shd w:val="clear" w:color="auto" w:fill="BFBFBF" w:themeFill="background1" w:themeFillShade="BF"/>
          </w:tcPr>
          <w:p w14:paraId="1B5C8653" w14:textId="5C583EF4" w:rsidR="00FA0539" w:rsidRPr="001976F2" w:rsidRDefault="00BF2CF5" w:rsidP="0045508F">
            <w:pPr>
              <w:rPr>
                <w:b/>
                <w:bCs/>
              </w:rPr>
            </w:pPr>
            <w:r w:rsidRPr="001976F2">
              <w:rPr>
                <w:b/>
                <w:bCs/>
              </w:rPr>
              <w:t>Date</w:t>
            </w:r>
          </w:p>
        </w:tc>
        <w:tc>
          <w:tcPr>
            <w:tcW w:w="2327" w:type="dxa"/>
            <w:shd w:val="clear" w:color="auto" w:fill="BFBFBF" w:themeFill="background1" w:themeFillShade="BF"/>
          </w:tcPr>
          <w:p w14:paraId="4799E064" w14:textId="7D5A4DEE" w:rsidR="00FA0539" w:rsidRPr="001976F2" w:rsidRDefault="00BF2CF5" w:rsidP="0045508F">
            <w:pPr>
              <w:rPr>
                <w:b/>
                <w:bCs/>
              </w:rPr>
            </w:pPr>
            <w:r w:rsidRPr="001976F2">
              <w:rPr>
                <w:b/>
                <w:bCs/>
              </w:rPr>
              <w:t>Signature</w:t>
            </w:r>
          </w:p>
        </w:tc>
      </w:tr>
      <w:tr w:rsidR="00BF2CF5" w:rsidRPr="002A201C" w14:paraId="1660CFCE" w14:textId="77777777" w:rsidTr="0063426A">
        <w:tc>
          <w:tcPr>
            <w:tcW w:w="1289" w:type="dxa"/>
          </w:tcPr>
          <w:p w14:paraId="05AC7DC0" w14:textId="60F529C2" w:rsidR="00BF2CF5" w:rsidRPr="002A201C" w:rsidRDefault="001F646E" w:rsidP="00BF2CF5">
            <w:r>
              <w:t>Molinda Sopom</w:t>
            </w:r>
          </w:p>
        </w:tc>
        <w:tc>
          <w:tcPr>
            <w:tcW w:w="4177" w:type="dxa"/>
          </w:tcPr>
          <w:p w14:paraId="25085E3E" w14:textId="6EC320B1" w:rsidR="00DA4D66" w:rsidRDefault="00DA4D66" w:rsidP="00BF2CF5">
            <w:hyperlink r:id="rId214" w:history="1">
              <w:r w:rsidRPr="00441305">
                <w:rPr>
                  <w:rStyle w:val="Hyperlink"/>
                </w:rPr>
                <w:t>msopom3118@gmail.com</w:t>
              </w:r>
            </w:hyperlink>
            <w:r>
              <w:t xml:space="preserve"> </w:t>
            </w:r>
            <w:bookmarkStart w:id="24" w:name="_GoBack"/>
            <w:bookmarkEnd w:id="24"/>
          </w:p>
          <w:p w14:paraId="4560D3D7" w14:textId="027386D6" w:rsidR="00BF2CF5" w:rsidRPr="002A201C" w:rsidRDefault="001F646E" w:rsidP="00BF2CF5">
            <w:r>
              <w:t>70402546</w:t>
            </w:r>
          </w:p>
        </w:tc>
        <w:tc>
          <w:tcPr>
            <w:tcW w:w="1268" w:type="dxa"/>
          </w:tcPr>
          <w:p w14:paraId="2EABB593" w14:textId="596DDFBC" w:rsidR="00BF2CF5" w:rsidRPr="002A201C" w:rsidRDefault="001F646E" w:rsidP="00BF2CF5">
            <w:r>
              <w:t>29 March 2022</w:t>
            </w:r>
          </w:p>
        </w:tc>
        <w:tc>
          <w:tcPr>
            <w:tcW w:w="2327" w:type="dxa"/>
          </w:tcPr>
          <w:p w14:paraId="0C619369" w14:textId="3CF4D092" w:rsidR="00BF2CF5" w:rsidRPr="002A201C" w:rsidRDefault="001F646E" w:rsidP="00BF2CF5">
            <w:r>
              <w:rPr>
                <w:noProof/>
              </w:rPr>
              <w:drawing>
                <wp:inline distT="0" distB="0" distL="0" distR="0" wp14:anchorId="16F24EA1" wp14:editId="03488FD1">
                  <wp:extent cx="1340671" cy="669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linda sig.PNG2.JPG"/>
                          <pic:cNvPicPr/>
                        </pic:nvPicPr>
                        <pic:blipFill rotWithShape="1">
                          <a:blip r:embed="rId215"/>
                          <a:srcRect l="75664" t="4196" r="1018" b="1131"/>
                          <a:stretch/>
                        </pic:blipFill>
                        <pic:spPr bwMode="auto">
                          <a:xfrm>
                            <a:off x="0" y="0"/>
                            <a:ext cx="1343154" cy="670910"/>
                          </a:xfrm>
                          <a:prstGeom prst="rect">
                            <a:avLst/>
                          </a:prstGeom>
                          <a:ln>
                            <a:noFill/>
                          </a:ln>
                          <a:extLst>
                            <a:ext uri="{53640926-AAD7-44D8-BBD7-CCE9431645EC}">
                              <a14:shadowObscured xmlns:a14="http://schemas.microsoft.com/office/drawing/2010/main"/>
                            </a:ext>
                          </a:extLst>
                        </pic:spPr>
                      </pic:pic>
                    </a:graphicData>
                  </a:graphic>
                </wp:inline>
              </w:drawing>
            </w:r>
          </w:p>
        </w:tc>
      </w:tr>
      <w:tr w:rsidR="00121C3E" w:rsidRPr="002A201C" w14:paraId="39134738" w14:textId="77777777" w:rsidTr="0063426A">
        <w:tc>
          <w:tcPr>
            <w:tcW w:w="1289" w:type="dxa"/>
          </w:tcPr>
          <w:p w14:paraId="0B1DBAA7" w14:textId="73496F3B" w:rsidR="00121C3E" w:rsidRDefault="00121C3E" w:rsidP="00BF2CF5">
            <w:r>
              <w:t>Ms. Arianne Kassman</w:t>
            </w:r>
          </w:p>
        </w:tc>
        <w:tc>
          <w:tcPr>
            <w:tcW w:w="4177" w:type="dxa"/>
          </w:tcPr>
          <w:p w14:paraId="0E8E4EB2" w14:textId="68775A25" w:rsidR="00121C3E" w:rsidRDefault="00DA4D66" w:rsidP="00BF2CF5">
            <w:hyperlink r:id="rId216" w:history="1">
              <w:r w:rsidR="00121C3E" w:rsidRPr="00AA37EA">
                <w:rPr>
                  <w:rStyle w:val="Hyperlink"/>
                </w:rPr>
                <w:t>arianne.kassman@transparencypng.org.pg</w:t>
              </w:r>
            </w:hyperlink>
            <w:r w:rsidR="00121C3E">
              <w:t xml:space="preserve"> </w:t>
            </w:r>
          </w:p>
        </w:tc>
        <w:tc>
          <w:tcPr>
            <w:tcW w:w="1268" w:type="dxa"/>
          </w:tcPr>
          <w:p w14:paraId="046DB4B8" w14:textId="554D992C" w:rsidR="00121C3E" w:rsidRDefault="00121C3E" w:rsidP="00BF2CF5">
            <w:r>
              <w:t>2</w:t>
            </w:r>
            <w:r w:rsidR="001F646E">
              <w:t>9</w:t>
            </w:r>
            <w:r>
              <w:t xml:space="preserve"> March 2022</w:t>
            </w:r>
          </w:p>
        </w:tc>
        <w:tc>
          <w:tcPr>
            <w:tcW w:w="2327" w:type="dxa"/>
          </w:tcPr>
          <w:p w14:paraId="7FBAB734" w14:textId="77777777" w:rsidR="00121C3E" w:rsidRPr="002A201C" w:rsidRDefault="00121C3E" w:rsidP="00BF2CF5"/>
        </w:tc>
      </w:tr>
      <w:tr w:rsidR="00BF2CF5" w:rsidRPr="002A201C" w14:paraId="355A8197" w14:textId="77777777" w:rsidTr="0063426A">
        <w:tc>
          <w:tcPr>
            <w:tcW w:w="1289" w:type="dxa"/>
          </w:tcPr>
          <w:p w14:paraId="1B10CF34" w14:textId="0C98A573" w:rsidR="00FA0539" w:rsidRPr="002A201C" w:rsidRDefault="00AB32CC" w:rsidP="0045508F">
            <w:r>
              <w:t>Henry Yamo</w:t>
            </w:r>
          </w:p>
        </w:tc>
        <w:tc>
          <w:tcPr>
            <w:tcW w:w="4177" w:type="dxa"/>
          </w:tcPr>
          <w:p w14:paraId="6EE9CEA9" w14:textId="4AFBE7E7" w:rsidR="00FA0539" w:rsidRPr="002A201C" w:rsidRDefault="00DA4D66" w:rsidP="0045508F">
            <w:hyperlink r:id="rId217" w:history="1">
              <w:r w:rsidR="00121C3E" w:rsidRPr="00AA37EA">
                <w:rPr>
                  <w:rStyle w:val="Hyperlink"/>
                </w:rPr>
                <w:t>Henry.Yamo@cimcpng.org</w:t>
              </w:r>
            </w:hyperlink>
            <w:r w:rsidR="00121C3E">
              <w:t xml:space="preserve"> </w:t>
            </w:r>
          </w:p>
        </w:tc>
        <w:tc>
          <w:tcPr>
            <w:tcW w:w="1268" w:type="dxa"/>
          </w:tcPr>
          <w:p w14:paraId="1AAA2242" w14:textId="414602E8" w:rsidR="00FA0539" w:rsidRPr="002A201C" w:rsidRDefault="00121C3E" w:rsidP="0045508F">
            <w:r>
              <w:t>2</w:t>
            </w:r>
            <w:r w:rsidR="001F646E">
              <w:t>9</w:t>
            </w:r>
            <w:r>
              <w:t xml:space="preserve"> March 2022</w:t>
            </w:r>
          </w:p>
        </w:tc>
        <w:tc>
          <w:tcPr>
            <w:tcW w:w="2327" w:type="dxa"/>
          </w:tcPr>
          <w:p w14:paraId="0BF0F102" w14:textId="77777777" w:rsidR="00FA0539" w:rsidRPr="002A201C" w:rsidRDefault="00FA0539" w:rsidP="0045508F"/>
        </w:tc>
      </w:tr>
      <w:tr w:rsidR="00BF2CF5" w:rsidRPr="002A201C" w14:paraId="75DD2F93" w14:textId="77777777" w:rsidTr="0063426A">
        <w:tc>
          <w:tcPr>
            <w:tcW w:w="1289" w:type="dxa"/>
          </w:tcPr>
          <w:p w14:paraId="6C2A499B" w14:textId="5CFD8BAC" w:rsidR="00FA0539" w:rsidRPr="002A201C" w:rsidRDefault="00121C3E" w:rsidP="0045508F">
            <w:r>
              <w:t>Yuambari Haihuie</w:t>
            </w:r>
          </w:p>
        </w:tc>
        <w:tc>
          <w:tcPr>
            <w:tcW w:w="4177" w:type="dxa"/>
          </w:tcPr>
          <w:p w14:paraId="2D56B1A7" w14:textId="671F9AC6" w:rsidR="00FA0539" w:rsidRPr="002A201C" w:rsidRDefault="00DA4D66" w:rsidP="0045508F">
            <w:hyperlink r:id="rId218" w:history="1">
              <w:r w:rsidR="00121C3E" w:rsidRPr="00AA37EA">
                <w:rPr>
                  <w:rStyle w:val="Hyperlink"/>
                </w:rPr>
                <w:t>yuambari.haihuie@transparencypng.org.pg</w:t>
              </w:r>
            </w:hyperlink>
            <w:r w:rsidR="00121C3E">
              <w:t xml:space="preserve"> </w:t>
            </w:r>
          </w:p>
        </w:tc>
        <w:tc>
          <w:tcPr>
            <w:tcW w:w="1268" w:type="dxa"/>
          </w:tcPr>
          <w:p w14:paraId="71EA0E56" w14:textId="7B7FA0B4" w:rsidR="00FA0539" w:rsidRPr="002A201C" w:rsidRDefault="00F46F9E" w:rsidP="0045508F">
            <w:r>
              <w:t>2</w:t>
            </w:r>
            <w:r w:rsidR="001F646E">
              <w:t>9</w:t>
            </w:r>
            <w:r>
              <w:t xml:space="preserve"> March 2022 </w:t>
            </w:r>
          </w:p>
        </w:tc>
        <w:tc>
          <w:tcPr>
            <w:tcW w:w="2327" w:type="dxa"/>
          </w:tcPr>
          <w:p w14:paraId="3B34DBB3" w14:textId="77777777" w:rsidR="00FA0539" w:rsidRPr="002A201C" w:rsidRDefault="00FA0539" w:rsidP="0045508F"/>
        </w:tc>
      </w:tr>
      <w:tr w:rsidR="00DA4D66" w:rsidRPr="002A201C" w14:paraId="6FF1ADDB" w14:textId="77777777" w:rsidTr="0063426A">
        <w:tc>
          <w:tcPr>
            <w:tcW w:w="1289" w:type="dxa"/>
          </w:tcPr>
          <w:p w14:paraId="008BE2DE" w14:textId="5D8A5C13" w:rsidR="00DA4D66" w:rsidRDefault="00DA4D66" w:rsidP="0045508F">
            <w:r>
              <w:t xml:space="preserve">Paul Barker </w:t>
            </w:r>
          </w:p>
        </w:tc>
        <w:tc>
          <w:tcPr>
            <w:tcW w:w="4177" w:type="dxa"/>
          </w:tcPr>
          <w:p w14:paraId="118AFEB9" w14:textId="30C2F352" w:rsidR="00DA4D66" w:rsidRDefault="00DA4D66" w:rsidP="0045508F">
            <w:hyperlink r:id="rId219" w:history="1">
              <w:r w:rsidRPr="00441305">
                <w:rPr>
                  <w:rStyle w:val="Hyperlink"/>
                </w:rPr>
                <w:t>paul.barkerinapng@gmail.com</w:t>
              </w:r>
            </w:hyperlink>
            <w:r>
              <w:t xml:space="preserve"> </w:t>
            </w:r>
          </w:p>
        </w:tc>
        <w:tc>
          <w:tcPr>
            <w:tcW w:w="1268" w:type="dxa"/>
          </w:tcPr>
          <w:p w14:paraId="1C5AA8CC" w14:textId="00CC51FF" w:rsidR="00DA4D66" w:rsidRDefault="00DA4D66" w:rsidP="0045508F">
            <w:r>
              <w:t xml:space="preserve">29 March 2022 </w:t>
            </w:r>
          </w:p>
        </w:tc>
        <w:tc>
          <w:tcPr>
            <w:tcW w:w="2327" w:type="dxa"/>
          </w:tcPr>
          <w:p w14:paraId="5D0A51D1" w14:textId="77777777" w:rsidR="00DA4D66" w:rsidRPr="002A201C" w:rsidRDefault="00DA4D66" w:rsidP="0045508F"/>
        </w:tc>
      </w:tr>
    </w:tbl>
    <w:p w14:paraId="6CE7E383" w14:textId="77777777" w:rsidR="00B108FA" w:rsidRPr="002A201C" w:rsidRDefault="00B108FA" w:rsidP="00B108FA">
      <w:pPr>
        <w:rPr>
          <w:rFonts w:eastAsiaTheme="majorEastAsia" w:cstheme="majorBidi"/>
          <w:color w:val="2F5496" w:themeColor="accent1" w:themeShade="BF"/>
          <w:sz w:val="32"/>
          <w:szCs w:val="32"/>
          <w:highlight w:val="yellow"/>
        </w:rPr>
      </w:pPr>
      <w:r w:rsidRPr="002A201C">
        <w:rPr>
          <w:highlight w:val="yellow"/>
        </w:rPr>
        <w:lastRenderedPageBreak/>
        <w:br w:type="page"/>
      </w:r>
    </w:p>
    <w:p w14:paraId="17100FBB" w14:textId="7A102101" w:rsidR="00B108FA" w:rsidRPr="002A201C" w:rsidRDefault="00B108FA" w:rsidP="00B108FA">
      <w:pPr>
        <w:pStyle w:val="Heading1"/>
        <w:rPr>
          <w:rFonts w:ascii="Franklin Gothic Book" w:hAnsi="Franklin Gothic Book"/>
        </w:rPr>
      </w:pPr>
      <w:bookmarkStart w:id="25" w:name="_Toc57974750"/>
      <w:r w:rsidRPr="002A201C">
        <w:rPr>
          <w:rFonts w:ascii="Franklin Gothic Book" w:hAnsi="Franklin Gothic Book"/>
        </w:rPr>
        <w:lastRenderedPageBreak/>
        <w:t>For Validation team’s use: Guiding questions for consultations on stakeholder engagement</w:t>
      </w:r>
      <w:bookmarkEnd w:id="25"/>
    </w:p>
    <w:p w14:paraId="5E382537" w14:textId="77777777" w:rsidR="00B108FA" w:rsidRPr="002A201C" w:rsidRDefault="00B108FA" w:rsidP="00B108FA">
      <w:pPr>
        <w:rPr>
          <w:b/>
          <w:bCs/>
        </w:rPr>
      </w:pPr>
    </w:p>
    <w:p w14:paraId="2AF8963C" w14:textId="77777777" w:rsidR="00B108FA" w:rsidRPr="002A201C" w:rsidRDefault="00B108FA" w:rsidP="00D87B56">
      <w:pPr>
        <w:pStyle w:val="ListParagraph"/>
        <w:numPr>
          <w:ilvl w:val="0"/>
          <w:numId w:val="1"/>
        </w:numPr>
        <w:spacing w:before="0" w:after="160" w:line="259" w:lineRule="auto"/>
        <w:ind w:left="714" w:hanging="357"/>
      </w:pPr>
      <w:r w:rsidRPr="002A201C">
        <w:t>What are the key strengths of the constituency’s engagement in the EITI?</w:t>
      </w:r>
    </w:p>
    <w:p w14:paraId="1DA83AD0" w14:textId="77777777" w:rsidR="00B108FA" w:rsidRPr="002A201C" w:rsidRDefault="00B108FA" w:rsidP="00D87B56">
      <w:pPr>
        <w:pStyle w:val="ListParagraph"/>
        <w:numPr>
          <w:ilvl w:val="0"/>
          <w:numId w:val="1"/>
        </w:numPr>
        <w:spacing w:before="0" w:after="160" w:line="259" w:lineRule="auto"/>
        <w:ind w:left="714" w:hanging="357"/>
      </w:pPr>
      <w:r w:rsidRPr="002A201C">
        <w:t xml:space="preserve">Obstacles or barriers to participation in the EITI, including related to any of the provisions of the civil society protocol?  </w:t>
      </w:r>
    </w:p>
    <w:p w14:paraId="59E50E2F" w14:textId="77777777" w:rsidR="00B108FA" w:rsidRPr="002A201C" w:rsidRDefault="00B108FA" w:rsidP="00D87B56">
      <w:pPr>
        <w:pStyle w:val="ListParagraph"/>
        <w:numPr>
          <w:ilvl w:val="0"/>
          <w:numId w:val="1"/>
        </w:numPr>
        <w:spacing w:before="0" w:after="160" w:line="259" w:lineRule="auto"/>
        <w:ind w:left="714" w:hanging="357"/>
      </w:pPr>
      <w:r w:rsidRPr="002A201C">
        <w:t>Did actors from other constituencies attempt to influence the MSG nomination process or constituency coordination?</w:t>
      </w:r>
    </w:p>
    <w:p w14:paraId="435E0BFF" w14:textId="77777777" w:rsidR="00B108FA" w:rsidRPr="002A201C" w:rsidRDefault="00B108FA" w:rsidP="00D87B56">
      <w:pPr>
        <w:pStyle w:val="ListParagraph"/>
        <w:numPr>
          <w:ilvl w:val="0"/>
          <w:numId w:val="1"/>
        </w:numPr>
        <w:spacing w:before="0" w:after="160" w:line="259" w:lineRule="auto"/>
        <w:ind w:left="714" w:hanging="357"/>
      </w:pPr>
      <w:r w:rsidRPr="002A201C">
        <w:t>What are the constituency’s (or organisation’s) priorities for EITI?</w:t>
      </w:r>
    </w:p>
    <w:p w14:paraId="09FF1732" w14:textId="3F6555A2" w:rsidR="00B108FA" w:rsidRPr="002A201C" w:rsidRDefault="00B108FA" w:rsidP="00D87B56">
      <w:pPr>
        <w:pStyle w:val="ListParagraph"/>
        <w:numPr>
          <w:ilvl w:val="0"/>
          <w:numId w:val="1"/>
        </w:numPr>
        <w:spacing w:before="0" w:after="160" w:line="259" w:lineRule="auto"/>
        <w:ind w:left="714" w:hanging="357"/>
      </w:pPr>
      <w:r w:rsidRPr="002A201C">
        <w:t xml:space="preserve">To what extent are the </w:t>
      </w:r>
      <w:r w:rsidR="00AA04AD" w:rsidRPr="002A201C">
        <w:t>constituencies</w:t>
      </w:r>
      <w:r w:rsidRPr="002A201C">
        <w:t xml:space="preserve"> or organisation’s priorities reflected in EITI implementation?</w:t>
      </w:r>
    </w:p>
    <w:p w14:paraId="1A299FAD" w14:textId="77777777" w:rsidR="00B108FA" w:rsidRPr="002A201C" w:rsidRDefault="00B108FA" w:rsidP="00D87B56">
      <w:pPr>
        <w:pStyle w:val="ListParagraph"/>
        <w:numPr>
          <w:ilvl w:val="0"/>
          <w:numId w:val="1"/>
        </w:numPr>
        <w:spacing w:before="0" w:after="160" w:line="259" w:lineRule="auto"/>
        <w:ind w:left="714" w:hanging="357"/>
      </w:pPr>
      <w:r w:rsidRPr="002A201C">
        <w:t>Are other constituencies fully, actively and effectively engaged in EITI implementation?</w:t>
      </w:r>
    </w:p>
    <w:p w14:paraId="49DF6067" w14:textId="77777777" w:rsidR="00B108FA" w:rsidRPr="002A201C" w:rsidRDefault="00B108FA" w:rsidP="00D87B56">
      <w:pPr>
        <w:pStyle w:val="ListParagraph"/>
        <w:numPr>
          <w:ilvl w:val="0"/>
          <w:numId w:val="1"/>
        </w:numPr>
        <w:spacing w:before="0" w:after="160" w:line="259" w:lineRule="auto"/>
        <w:ind w:left="714" w:hanging="357"/>
      </w:pPr>
      <w:r w:rsidRPr="002A201C">
        <w:t>Any other remarks, including commentary on the MSG’s functioning.</w:t>
      </w:r>
    </w:p>
    <w:p w14:paraId="19821DDF" w14:textId="77777777" w:rsidR="00B108FA" w:rsidRPr="002A201C" w:rsidRDefault="00B108FA" w:rsidP="00D87B56">
      <w:pPr>
        <w:pStyle w:val="ListParagraph"/>
        <w:numPr>
          <w:ilvl w:val="0"/>
          <w:numId w:val="1"/>
        </w:numPr>
        <w:spacing w:before="0" w:after="160" w:line="259" w:lineRule="auto"/>
        <w:ind w:left="714" w:hanging="357"/>
      </w:pPr>
      <w:r w:rsidRPr="002A201C">
        <w:t>For stakeholders not on the MSG: Commentary on opportunities to provide input to the MSG’s work or agenda. Commentary on the representativeness of constituency MSG members, possible conflicts of interest and the openness of the MSG nomination process.</w:t>
      </w:r>
    </w:p>
    <w:p w14:paraId="2FC0AE4F" w14:textId="77777777" w:rsidR="00B108FA" w:rsidRPr="002A201C" w:rsidRDefault="00B108FA" w:rsidP="00D87B56">
      <w:pPr>
        <w:pStyle w:val="ListParagraph"/>
        <w:numPr>
          <w:ilvl w:val="0"/>
          <w:numId w:val="1"/>
        </w:numPr>
        <w:spacing w:before="0" w:after="160" w:line="259" w:lineRule="auto"/>
        <w:ind w:left="714" w:hanging="357"/>
      </w:pPr>
      <w:r w:rsidRPr="002A201C">
        <w:t>Context-specific questions arising from the written input to clarify or seek further information.</w:t>
      </w:r>
    </w:p>
    <w:p w14:paraId="0DEBCC51" w14:textId="77777777" w:rsidR="00B108FA" w:rsidRPr="002A201C" w:rsidRDefault="00B108FA" w:rsidP="00B108FA"/>
    <w:p w14:paraId="2A09FB12" w14:textId="77777777" w:rsidR="00B108FA" w:rsidRPr="002A201C" w:rsidRDefault="00B108FA" w:rsidP="00B108FA"/>
    <w:p w14:paraId="5BF1AB7E" w14:textId="77777777" w:rsidR="00B108FA" w:rsidRPr="002A201C" w:rsidRDefault="00B108FA" w:rsidP="00B108FA">
      <w:r w:rsidRPr="002A201C">
        <w:br w:type="page"/>
      </w:r>
    </w:p>
    <w:p w14:paraId="614CE553" w14:textId="77777777" w:rsidR="00B108FA" w:rsidRPr="002A201C" w:rsidRDefault="00B108FA" w:rsidP="00B108FA">
      <w:pPr>
        <w:pStyle w:val="Heading1"/>
        <w:rPr>
          <w:rFonts w:ascii="Franklin Gothic Book" w:hAnsi="Franklin Gothic Book"/>
        </w:rPr>
      </w:pPr>
      <w:bookmarkStart w:id="26" w:name="_Toc57974751"/>
      <w:r w:rsidRPr="002A201C">
        <w:rPr>
          <w:rFonts w:ascii="Franklin Gothic Book" w:hAnsi="Franklin Gothic Book"/>
        </w:rPr>
        <w:lastRenderedPageBreak/>
        <w:t>For Validation team’s use: Template for “Call for views on stakeholder engagement”</w:t>
      </w:r>
      <w:bookmarkEnd w:id="26"/>
    </w:p>
    <w:p w14:paraId="5E069836" w14:textId="77777777" w:rsidR="00B108FA" w:rsidRPr="002A201C" w:rsidRDefault="00B108FA" w:rsidP="00B108FA"/>
    <w:p w14:paraId="3E0A4182" w14:textId="77777777" w:rsidR="00B108FA" w:rsidRPr="002A201C" w:rsidRDefault="00B108FA" w:rsidP="00B108FA">
      <w:pPr>
        <w:rPr>
          <w:rFonts w:cstheme="minorHAnsi"/>
          <w:b/>
          <w:bCs/>
          <w:sz w:val="24"/>
          <w:lang w:eastAsia="en-GB"/>
        </w:rPr>
      </w:pPr>
      <w:r w:rsidRPr="002A201C">
        <w:rPr>
          <w:rFonts w:cstheme="minorHAnsi"/>
          <w:b/>
          <w:bCs/>
          <w:sz w:val="24"/>
          <w:lang w:eastAsia="en-GB"/>
        </w:rPr>
        <w:t>Call for views on progress in EITI implementation in [country]</w:t>
      </w:r>
    </w:p>
    <w:p w14:paraId="2A7FF5AA" w14:textId="77777777" w:rsidR="00B108FA" w:rsidRPr="002A201C" w:rsidRDefault="00B108FA" w:rsidP="00B108FA">
      <w:pPr>
        <w:rPr>
          <w:rFonts w:cstheme="minorHAnsi"/>
          <w:lang w:eastAsia="en-GB"/>
        </w:rPr>
      </w:pPr>
      <w:r w:rsidRPr="002A201C">
        <w:rPr>
          <w:rFonts w:cstheme="minorHAnsi"/>
          <w:lang w:eastAsia="en-GB"/>
        </w:rPr>
        <w:t>[Summary of status of implementation, including the commencement date of Validation and the outcome of the previous Validation,]</w:t>
      </w:r>
    </w:p>
    <w:p w14:paraId="0A0041A5" w14:textId="77777777" w:rsidR="00B108FA" w:rsidRPr="002A201C" w:rsidRDefault="00B108FA" w:rsidP="00B108FA">
      <w:pPr>
        <w:rPr>
          <w:rFonts w:cstheme="minorHAnsi"/>
          <w:lang w:eastAsia="en-GB"/>
        </w:rPr>
      </w:pPr>
      <w:r w:rsidRPr="002A201C">
        <w:rPr>
          <w:rFonts w:cstheme="minorHAnsi"/>
          <w:lang w:eastAsia="en-GB"/>
        </w:rPr>
        <w:t>The EITI International Secretariat is seeking stakeholder views on [Country’s] progress in implementing the EITI Standard between [period under review]. Stakeholders are requested to send views to [contacts of Validation team members] by [Validation commencement date].</w:t>
      </w:r>
    </w:p>
    <w:p w14:paraId="46E303F9" w14:textId="77777777" w:rsidR="00B108FA" w:rsidRPr="002A201C" w:rsidRDefault="00B108FA" w:rsidP="00B108FA">
      <w:pPr>
        <w:rPr>
          <w:rFonts w:cstheme="minorHAnsi"/>
          <w:lang w:eastAsia="en-GB"/>
        </w:rPr>
      </w:pPr>
      <w:r w:rsidRPr="002A201C">
        <w:rPr>
          <w:rFonts w:cstheme="minorHAnsi"/>
          <w:lang w:eastAsia="en-GB"/>
        </w:rPr>
        <w:t>The EITI Standard requires that the government, extractive companies and civil society are fully, actively and effectively engaged in EITI implementation. The Secretariat is seeking views on the following questions:</w:t>
      </w:r>
    </w:p>
    <w:p w14:paraId="0E1C47AB" w14:textId="77777777" w:rsidR="00B108FA" w:rsidRPr="002A201C" w:rsidRDefault="00B108FA" w:rsidP="00D87B56">
      <w:pPr>
        <w:pStyle w:val="ListParagraph"/>
        <w:numPr>
          <w:ilvl w:val="0"/>
          <w:numId w:val="2"/>
        </w:numPr>
        <w:spacing w:before="0" w:after="160" w:line="259" w:lineRule="auto"/>
        <w:contextualSpacing/>
        <w:rPr>
          <w:rFonts w:cstheme="minorHAnsi"/>
          <w:lang w:eastAsia="en-GB"/>
        </w:rPr>
      </w:pPr>
      <w:r w:rsidRPr="002A201C">
        <w:rPr>
          <w:rFonts w:cstheme="minorHAnsi"/>
          <w:lang w:eastAsia="en-GB"/>
        </w:rPr>
        <w:t>Are the government, extractive companies and civil society fully, actively and effectively engaged in EITI implementation?</w:t>
      </w:r>
    </w:p>
    <w:p w14:paraId="6DF62749" w14:textId="77777777" w:rsidR="00B108FA" w:rsidRPr="002A201C" w:rsidRDefault="00B108FA" w:rsidP="00D87B56">
      <w:pPr>
        <w:pStyle w:val="ListParagraph"/>
        <w:numPr>
          <w:ilvl w:val="0"/>
          <w:numId w:val="2"/>
        </w:numPr>
        <w:spacing w:before="0" w:after="160" w:line="259" w:lineRule="auto"/>
        <w:contextualSpacing/>
        <w:rPr>
          <w:rFonts w:cstheme="minorHAnsi"/>
          <w:lang w:eastAsia="en-GB"/>
        </w:rPr>
      </w:pPr>
      <w:r w:rsidRPr="002A201C">
        <w:rPr>
          <w:rFonts w:cstheme="minorHAnsi"/>
          <w:lang w:eastAsia="en-GB"/>
        </w:rPr>
        <w:t>Are there any obstacles or barriers to the participation of any of these constituencies or their sub-groups in EITI implementation?</w:t>
      </w:r>
    </w:p>
    <w:p w14:paraId="174E1641" w14:textId="77777777" w:rsidR="00B108FA" w:rsidRPr="002A201C" w:rsidRDefault="00B108FA" w:rsidP="00B108FA">
      <w:pPr>
        <w:pStyle w:val="ListParagraph"/>
        <w:rPr>
          <w:rFonts w:cstheme="minorHAnsi"/>
          <w:lang w:eastAsia="en-GB"/>
        </w:rPr>
      </w:pPr>
    </w:p>
    <w:p w14:paraId="29B88379" w14:textId="77777777" w:rsidR="00B108FA" w:rsidRPr="002A201C" w:rsidRDefault="00B108FA" w:rsidP="00B108FA">
      <w:pPr>
        <w:rPr>
          <w:rFonts w:cstheme="minorHAnsi"/>
          <w:lang w:eastAsia="en-GB"/>
        </w:rPr>
      </w:pPr>
      <w:r w:rsidRPr="002A201C">
        <w:rPr>
          <w:rFonts w:cstheme="minorHAnsi"/>
          <w:lang w:eastAsia="en-GB"/>
        </w:rPr>
        <w:t xml:space="preserve">Civil society engagement in the EITI will be assessed in accordance with EITI Protocol: Participation of civil society. Stakeholders are requested to provide input on [Country’s] adherence with the protocol. </w:t>
      </w:r>
    </w:p>
    <w:p w14:paraId="269873DA" w14:textId="77777777" w:rsidR="00B108FA" w:rsidRPr="002A201C" w:rsidRDefault="00B108FA" w:rsidP="00B108FA">
      <w:pPr>
        <w:rPr>
          <w:rFonts w:cstheme="minorHAnsi"/>
          <w:lang w:eastAsia="en-GB"/>
        </w:rPr>
      </w:pPr>
      <w:r w:rsidRPr="002A201C">
        <w:rPr>
          <w:rFonts w:cstheme="minorHAnsi"/>
          <w:lang w:eastAsia="en-GB"/>
        </w:rPr>
        <w:t>Any concerns related to potential breaches of the protocol should be accompanied with a description of the related incident, including its timing, actors involved and the link to the EITI process. If available, supporting documentation should be provided. Stakeholders may also indicate which provision of the civil society protocol they consider the breach(es) to relate to. Responses will be anonymised and be kept confidential.</w:t>
      </w:r>
    </w:p>
    <w:p w14:paraId="41A14331" w14:textId="77777777" w:rsidR="00B108FA" w:rsidRPr="002A201C" w:rsidRDefault="00B108FA" w:rsidP="00B108FA">
      <w:pPr>
        <w:rPr>
          <w:rFonts w:cstheme="minorHAnsi"/>
          <w:lang w:eastAsia="en-GB"/>
        </w:rPr>
      </w:pPr>
      <w:r w:rsidRPr="002A201C">
        <w:rPr>
          <w:rFonts w:cstheme="minorHAnsi"/>
          <w:lang w:eastAsia="en-GB"/>
        </w:rPr>
        <w:t>The Secretariat is seeking views on the following questions related to civil society engagement:</w:t>
      </w:r>
    </w:p>
    <w:p w14:paraId="629B9633" w14:textId="77777777" w:rsidR="00B108FA" w:rsidRPr="002A201C" w:rsidRDefault="00B108FA" w:rsidP="00D87B56">
      <w:pPr>
        <w:pStyle w:val="ListParagraph"/>
        <w:numPr>
          <w:ilvl w:val="0"/>
          <w:numId w:val="2"/>
        </w:numPr>
        <w:spacing w:before="0" w:after="160" w:line="259" w:lineRule="auto"/>
        <w:contextualSpacing/>
        <w:rPr>
          <w:rFonts w:cstheme="minorHAnsi"/>
          <w:lang w:eastAsia="en-GB"/>
        </w:rPr>
      </w:pPr>
      <w:r w:rsidRPr="002A201C">
        <w:rPr>
          <w:rFonts w:cstheme="minorHAnsi"/>
          <w:lang w:eastAsia="en-GB"/>
        </w:rPr>
        <w:t>Are civil society organisations able to engage in public debate related to the EITI process and express opinions about the EITI process without restraint, coercion or reprisal?</w:t>
      </w:r>
    </w:p>
    <w:p w14:paraId="05DE15D9" w14:textId="77777777" w:rsidR="00B108FA" w:rsidRPr="002A201C" w:rsidRDefault="00B108FA" w:rsidP="00D87B56">
      <w:pPr>
        <w:pStyle w:val="ListParagraph"/>
        <w:numPr>
          <w:ilvl w:val="0"/>
          <w:numId w:val="2"/>
        </w:numPr>
        <w:spacing w:before="0" w:after="160" w:line="259" w:lineRule="auto"/>
        <w:contextualSpacing/>
        <w:rPr>
          <w:rFonts w:cstheme="minorHAnsi"/>
          <w:lang w:eastAsia="en-GB"/>
        </w:rPr>
      </w:pPr>
      <w:r w:rsidRPr="002A201C">
        <w:rPr>
          <w:rFonts w:cstheme="minorHAnsi"/>
          <w:lang w:eastAsia="en-GB"/>
        </w:rPr>
        <w:t>Are civil society representatives able to operate freely in relation to the EITI process?</w:t>
      </w:r>
    </w:p>
    <w:p w14:paraId="33F8C7DA" w14:textId="77777777" w:rsidR="00B108FA" w:rsidRPr="002A201C" w:rsidRDefault="00B108FA" w:rsidP="00D87B56">
      <w:pPr>
        <w:pStyle w:val="ListParagraph"/>
        <w:numPr>
          <w:ilvl w:val="0"/>
          <w:numId w:val="2"/>
        </w:numPr>
        <w:spacing w:before="0" w:after="160" w:line="259" w:lineRule="auto"/>
        <w:contextualSpacing/>
        <w:rPr>
          <w:rFonts w:cstheme="minorHAnsi"/>
          <w:lang w:eastAsia="en-GB"/>
        </w:rPr>
      </w:pPr>
      <w:r w:rsidRPr="002A201C">
        <w:rPr>
          <w:rFonts w:cstheme="minorHAnsi"/>
          <w:lang w:eastAsia="en-GB"/>
        </w:rPr>
        <w:t>Are civil society representatives able to communicate and cooperate with each other regarding the EITI process?</w:t>
      </w:r>
    </w:p>
    <w:p w14:paraId="6A17BB80" w14:textId="77777777" w:rsidR="00B108FA" w:rsidRPr="002A201C" w:rsidRDefault="00B108FA" w:rsidP="00D87B56">
      <w:pPr>
        <w:pStyle w:val="ListParagraph"/>
        <w:numPr>
          <w:ilvl w:val="0"/>
          <w:numId w:val="2"/>
        </w:numPr>
        <w:spacing w:before="0" w:after="160" w:line="259" w:lineRule="auto"/>
        <w:contextualSpacing/>
        <w:rPr>
          <w:rFonts w:cstheme="minorHAnsi"/>
          <w:lang w:eastAsia="en-GB"/>
        </w:rPr>
      </w:pPr>
      <w:r w:rsidRPr="002A201C">
        <w:rPr>
          <w:rFonts w:cstheme="minorHAnsi"/>
          <w:lang w:eastAsia="en-GB"/>
        </w:rPr>
        <w:t>Are civil society representatives able to be fully, actively and effectively engaged in the design, implementation, monitoring and evaluation of the EITI process?</w:t>
      </w:r>
    </w:p>
    <w:p w14:paraId="2B811E61" w14:textId="77777777" w:rsidR="00B108FA" w:rsidRPr="002A201C" w:rsidRDefault="00B108FA" w:rsidP="00D87B56">
      <w:pPr>
        <w:pStyle w:val="ListParagraph"/>
        <w:numPr>
          <w:ilvl w:val="0"/>
          <w:numId w:val="2"/>
        </w:numPr>
        <w:spacing w:before="0" w:after="160" w:line="259" w:lineRule="auto"/>
        <w:contextualSpacing/>
        <w:rPr>
          <w:rFonts w:cstheme="minorHAnsi"/>
          <w:lang w:eastAsia="en-GB"/>
        </w:rPr>
      </w:pPr>
      <w:r w:rsidRPr="002A201C">
        <w:rPr>
          <w:rFonts w:cstheme="minorHAnsi"/>
          <w:lang w:eastAsia="en-GB"/>
        </w:rPr>
        <w:t xml:space="preserve">Are civil society representatives able to speak freely on transparency and natural resource governance issues, and ensure that the EITI contributes to public debate? </w:t>
      </w:r>
    </w:p>
    <w:p w14:paraId="137732E7" w14:textId="77777777" w:rsidR="00B108FA" w:rsidRPr="002A201C" w:rsidRDefault="00B108FA" w:rsidP="00B108FA">
      <w:pPr>
        <w:pStyle w:val="ListParagraph"/>
        <w:rPr>
          <w:rFonts w:cstheme="minorHAnsi"/>
          <w:lang w:eastAsia="en-GB"/>
        </w:rPr>
      </w:pPr>
    </w:p>
    <w:p w14:paraId="5EE87C37" w14:textId="77777777" w:rsidR="00B108FA" w:rsidRPr="002A201C" w:rsidRDefault="00B108FA" w:rsidP="00B108FA">
      <w:pPr>
        <w:rPr>
          <w:rFonts w:cstheme="minorHAnsi"/>
          <w:lang w:eastAsia="en-GB"/>
        </w:rPr>
      </w:pPr>
      <w:r w:rsidRPr="002A201C">
        <w:rPr>
          <w:rFonts w:cstheme="minorHAnsi"/>
          <w:lang w:eastAsia="en-GB"/>
        </w:rPr>
        <w:t xml:space="preserve">For purposes of the protocol, ‘civil society representatives’ refer to civil society representatives who are substantively involved in the EITI process, including but not limited to members of the </w:t>
      </w:r>
      <w:r w:rsidRPr="002A201C">
        <w:rPr>
          <w:rFonts w:cstheme="minorHAnsi"/>
          <w:lang w:eastAsia="en-GB"/>
        </w:rPr>
        <w:lastRenderedPageBreak/>
        <w:t>multi-stakeholder group. The ‘EITI process’ refers to activities related to preparing for EITI sign-up; MSG meetings; CSO constituency side-meetings on EITI, including interactions with MSG representatives; producing EITI Reports; producing materials or conducting analysis on EITI Reports; expressing views related to EITI activities; and expressing views related to natural resource governance.</w:t>
      </w:r>
    </w:p>
    <w:p w14:paraId="273F4DA5" w14:textId="53A52A2D" w:rsidR="000A7397" w:rsidRPr="000A7397" w:rsidRDefault="000A7397" w:rsidP="0089747F">
      <w:pPr>
        <w:spacing w:after="120" w:line="276" w:lineRule="auto"/>
        <w:rPr>
          <w:color w:val="595959"/>
          <w:szCs w:val="22"/>
        </w:rPr>
      </w:pPr>
    </w:p>
    <w:sectPr w:rsidR="000A7397" w:rsidRPr="000A7397" w:rsidSect="00364658">
      <w:pgSz w:w="11901" w:h="16840" w:code="9"/>
      <w:pgMar w:top="1418" w:right="1412" w:bottom="1418" w:left="1418" w:header="851" w:footer="113" w:gutter="0"/>
      <w:cols w:space="708"/>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EB3730" w16cex:dateUtc="2022-03-27T09:19:00Z"/>
  <w16cex:commentExtensible w16cex:durableId="25EB376A" w16cex:dateUtc="2022-03-27T09:20:00Z"/>
  <w16cex:commentExtensible w16cex:durableId="25EB6D05" w16cex:dateUtc="2022-03-27T13:08:00Z"/>
  <w16cex:commentExtensible w16cex:durableId="25EBBD94" w16cex:dateUtc="2022-03-27T18:52:00Z"/>
  <w16cex:commentExtensible w16cex:durableId="25E70520" w16cex:dateUtc="2022-03-24T04:56:00Z"/>
  <w16cex:commentExtensible w16cex:durableId="25EB438E" w16cex:dateUtc="2022-03-27T10:11:00Z"/>
  <w16cex:commentExtensible w16cex:durableId="25EB68C0" w16cex:dateUtc="2022-03-27T12: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217E1" w14:textId="77777777" w:rsidR="00F86D27" w:rsidRDefault="00F86D27" w:rsidP="00347D13">
      <w:r>
        <w:separator/>
      </w:r>
    </w:p>
  </w:endnote>
  <w:endnote w:type="continuationSeparator" w:id="0">
    <w:p w14:paraId="1630117B" w14:textId="77777777" w:rsidR="00F86D27" w:rsidRDefault="00F86D27" w:rsidP="00347D13">
      <w:r>
        <w:continuationSeparator/>
      </w:r>
    </w:p>
  </w:endnote>
  <w:endnote w:type="continuationNotice" w:id="1">
    <w:p w14:paraId="2FD79A1B" w14:textId="77777777" w:rsidR="00F86D27" w:rsidRDefault="00F86D2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riad Pro SemiCond">
    <w:altName w:val="Segoe UI"/>
    <w:panose1 w:val="00000000000000000000"/>
    <w:charset w:val="00"/>
    <w:family w:val="swiss"/>
    <w:notTrueType/>
    <w:pitch w:val="variable"/>
    <w:sig w:usb0="A00002AF" w:usb1="5000204B" w:usb2="00000000" w:usb3="00000000" w:csb0="000000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yriad Pro">
    <w:altName w:val="Calibri"/>
    <w:panose1 w:val="00000000000000000000"/>
    <w:charset w:val="00"/>
    <w:family w:val="swiss"/>
    <w:notTrueType/>
    <w:pitch w:val="variable"/>
    <w:sig w:usb0="20000287" w:usb1="00000001" w:usb2="00000000" w:usb3="00000000" w:csb0="0000019F" w:csb1="00000000"/>
  </w:font>
  <w:font w:name="Libre Franklin">
    <w:altName w:val="Calibri"/>
    <w:charset w:val="00"/>
    <w:family w:val="auto"/>
    <w:pitch w:val="variable"/>
    <w:sig w:usb0="A00000FF" w:usb1="4000205B" w:usb2="00000000" w:usb3="00000000" w:csb0="00000193"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0FC70" w14:textId="77777777" w:rsidR="00F86D27" w:rsidRDefault="00F86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0D127" w14:textId="77777777" w:rsidR="00F86D27" w:rsidRPr="00673135" w:rsidRDefault="00F86D27" w:rsidP="00673135">
    <w:pPr>
      <w:pStyle w:val="Footer"/>
    </w:pPr>
    <w:r w:rsidRPr="00382E14">
      <w:rPr>
        <w:noProof/>
        <w:sz w:val="16"/>
        <w:szCs w:val="16"/>
      </w:rPr>
      <mc:AlternateContent>
        <mc:Choice Requires="wps">
          <w:drawing>
            <wp:anchor distT="0" distB="0" distL="114300" distR="114300" simplePos="0" relativeHeight="251658248" behindDoc="0" locked="0" layoutInCell="1" allowOverlap="1" wp14:anchorId="283D07AF" wp14:editId="485C8C48">
              <wp:simplePos x="0" y="0"/>
              <wp:positionH relativeFrom="column">
                <wp:posOffset>-119380</wp:posOffset>
              </wp:positionH>
              <wp:positionV relativeFrom="paragraph">
                <wp:posOffset>-369570</wp:posOffset>
              </wp:positionV>
              <wp:extent cx="5958840" cy="43116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75188F88" w14:textId="77777777" w:rsidR="00F86D27" w:rsidRPr="00544AAC" w:rsidRDefault="00F86D27" w:rsidP="00382E14">
                          <w:pPr>
                            <w:pBdr>
                              <w:top w:val="single" w:sz="4" w:space="1" w:color="2DAED5"/>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Pr="00544AAC">
                            <w:rPr>
                              <w:rFonts w:ascii="Franklin Gothic Medium" w:hAnsi="Franklin Gothic Medium"/>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4A475C1A" w14:textId="77777777" w:rsidR="00F86D27" w:rsidRDefault="00F86D27" w:rsidP="00382E14"/>
                        <w:p w14:paraId="2EA5297D" w14:textId="77777777" w:rsidR="00F86D27" w:rsidRDefault="00F86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D07AF" id="_x0000_t202" coordsize="21600,21600" o:spt="202" path="m,l,21600r21600,l21600,xe">
              <v:stroke joinstyle="miter"/>
              <v:path gradientshapeok="t" o:connecttype="rect"/>
            </v:shapetype>
            <v:shape id="Text Box 3" o:spid="_x0000_s1026" type="#_x0000_t202" style="position:absolute;margin-left:-9.4pt;margin-top:-29.1pt;width:469.2pt;height:33.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" filled="f" stroked="f">
              <v:textbox>
                <w:txbxContent>
                  <w:p w14:paraId="75188F88" w14:textId="77777777" w:rsidR="00F86D27" w:rsidRPr="00544AAC" w:rsidRDefault="00F86D27" w:rsidP="00382E14">
                    <w:pPr>
                      <w:pBdr>
                        <w:top w:val="single" w:sz="4" w:space="1" w:color="2DAED5"/>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Pr="00544AAC">
                      <w:rPr>
                        <w:rFonts w:ascii="Franklin Gothic Medium" w:hAnsi="Franklin Gothic Medium"/>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4A475C1A" w14:textId="77777777" w:rsidR="00F86D27" w:rsidRDefault="00F86D27" w:rsidP="00382E14"/>
                  <w:p w14:paraId="2EA5297D" w14:textId="77777777" w:rsidR="00F86D27" w:rsidRDefault="00F86D27"/>
                </w:txbxContent>
              </v:textbox>
            </v:shape>
          </w:pict>
        </mc:Fallback>
      </mc:AlternateContent>
    </w:r>
    <w:r w:rsidRPr="00382E14">
      <w:rPr>
        <w:noProof/>
        <w:sz w:val="16"/>
        <w:szCs w:val="16"/>
      </w:rPr>
      <mc:AlternateContent>
        <mc:Choice Requires="wps">
          <w:drawing>
            <wp:anchor distT="0" distB="0" distL="114300" distR="114300" simplePos="0" relativeHeight="251658247" behindDoc="0" locked="0" layoutInCell="1" allowOverlap="1" wp14:anchorId="217E797B" wp14:editId="0C071690">
              <wp:simplePos x="0" y="0"/>
              <wp:positionH relativeFrom="column">
                <wp:posOffset>-121285</wp:posOffset>
              </wp:positionH>
              <wp:positionV relativeFrom="paragraph">
                <wp:posOffset>-307521</wp:posOffset>
              </wp:positionV>
              <wp:extent cx="6023610" cy="8115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811530"/>
                      </a:xfrm>
                      <a:prstGeom prst="rect">
                        <a:avLst/>
                      </a:prstGeom>
                      <a:noFill/>
                      <a:ln>
                        <a:noFill/>
                      </a:ln>
                      <a:effectLst/>
                      <a:extLst>
                        <a:ext uri="{C572A759-6A51-4108-AA02-DFA0A04FC94B}"/>
                      </a:extLst>
                    </wps:spPr>
                    <wps:txbx>
                      <w:txbxContent>
                        <w:p w14:paraId="485580D0" w14:textId="77777777" w:rsidR="00F86D27" w:rsidRPr="00382E14" w:rsidRDefault="00F86D27" w:rsidP="00756FF7">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@EITIorg</w:t>
                          </w:r>
                        </w:p>
                        <w:p w14:paraId="133B972A" w14:textId="77777777" w:rsidR="00F86D27" w:rsidRPr="00382E14" w:rsidRDefault="00F86D27" w:rsidP="00756FF7">
                          <w:pPr>
                            <w:spacing w:before="0" w:after="0" w:line="276" w:lineRule="auto"/>
                            <w:ind w:right="-12"/>
                            <w:rPr>
                              <w:sz w:val="16"/>
                              <w:szCs w:val="16"/>
                            </w:rPr>
                          </w:pPr>
                          <w:r w:rsidRPr="00382E14">
                            <w:rPr>
                              <w:sz w:val="16"/>
                              <w:szCs w:val="16"/>
                            </w:rPr>
                            <w:t>Address:</w:t>
                          </w:r>
                          <w:r w:rsidRPr="00382E14">
                            <w:rPr>
                              <w:b/>
                              <w:sz w:val="16"/>
                              <w:szCs w:val="16"/>
                            </w:rPr>
                            <w:t xml:space="preserve"> </w:t>
                          </w:r>
                          <w:proofErr w:type="spellStart"/>
                          <w:r w:rsidRPr="00382E14">
                            <w:rPr>
                              <w:sz w:val="16"/>
                              <w:szCs w:val="16"/>
                            </w:rPr>
                            <w:t>Rådhusgata</w:t>
                          </w:r>
                          <w:proofErr w:type="spellEnd"/>
                          <w:r w:rsidRPr="00382E14">
                            <w:rPr>
                              <w:sz w:val="16"/>
                              <w:szCs w:val="16"/>
                            </w:rPr>
                            <w:t xml:space="preserve">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 xml:space="preserve">www.eiti.org       </w:t>
                          </w:r>
                        </w:p>
                        <w:p w14:paraId="7022D370" w14:textId="77777777" w:rsidR="00F86D27" w:rsidRPr="00382E14" w:rsidRDefault="00F86D27" w:rsidP="00756FF7">
                          <w:pPr>
                            <w:rPr>
                              <w:sz w:val="16"/>
                              <w:szCs w:val="16"/>
                            </w:rPr>
                          </w:pPr>
                        </w:p>
                        <w:p w14:paraId="03165DD6" w14:textId="77777777" w:rsidR="00F86D27" w:rsidRPr="00382E14" w:rsidRDefault="00F86D27" w:rsidP="00382E1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7E797B" id="Text Box 2" o:spid="_x0000_s1027" type="#_x0000_t202" style="position:absolute;margin-left:-9.55pt;margin-top:-24.2pt;width:474.3pt;height:63.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" filled="f" stroked="f">
              <v:textbox>
                <w:txbxContent>
                  <w:p w14:paraId="485580D0" w14:textId="77777777" w:rsidR="00F86D27" w:rsidRPr="00382E14" w:rsidRDefault="00F86D27" w:rsidP="00756FF7">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@EITIorg</w:t>
                    </w:r>
                  </w:p>
                  <w:p w14:paraId="133B972A" w14:textId="77777777" w:rsidR="00F86D27" w:rsidRPr="00382E14" w:rsidRDefault="00F86D27" w:rsidP="00756FF7">
                    <w:pPr>
                      <w:spacing w:before="0" w:after="0" w:line="276" w:lineRule="auto"/>
                      <w:ind w:right="-12"/>
                      <w:rPr>
                        <w:sz w:val="16"/>
                        <w:szCs w:val="16"/>
                      </w:rPr>
                    </w:pPr>
                    <w:r w:rsidRPr="00382E14">
                      <w:rPr>
                        <w:sz w:val="16"/>
                        <w:szCs w:val="16"/>
                      </w:rPr>
                      <w:t>Address:</w:t>
                    </w:r>
                    <w:r w:rsidRPr="00382E14">
                      <w:rPr>
                        <w:b/>
                        <w:sz w:val="16"/>
                        <w:szCs w:val="16"/>
                      </w:rPr>
                      <w:t xml:space="preserve"> </w:t>
                    </w:r>
                    <w:proofErr w:type="spellStart"/>
                    <w:r w:rsidRPr="00382E14">
                      <w:rPr>
                        <w:sz w:val="16"/>
                        <w:szCs w:val="16"/>
                      </w:rPr>
                      <w:t>Rådhusgata</w:t>
                    </w:r>
                    <w:proofErr w:type="spellEnd"/>
                    <w:r w:rsidRPr="00382E14">
                      <w:rPr>
                        <w:sz w:val="16"/>
                        <w:szCs w:val="16"/>
                      </w:rPr>
                      <w:t xml:space="preserve">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 xml:space="preserve">www.eiti.org       </w:t>
                    </w:r>
                  </w:p>
                  <w:p w14:paraId="7022D370" w14:textId="77777777" w:rsidR="00F86D27" w:rsidRPr="00382E14" w:rsidRDefault="00F86D27" w:rsidP="00756FF7">
                    <w:pPr>
                      <w:rPr>
                        <w:sz w:val="16"/>
                        <w:szCs w:val="16"/>
                      </w:rPr>
                    </w:pPr>
                  </w:p>
                  <w:p w14:paraId="03165DD6" w14:textId="77777777" w:rsidR="00F86D27" w:rsidRPr="00382E14" w:rsidRDefault="00F86D27" w:rsidP="00382E14">
                    <w:pPr>
                      <w:rPr>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32184" w14:textId="77777777" w:rsidR="00F86D27" w:rsidRPr="00004E42" w:rsidRDefault="00F86D27" w:rsidP="00382E14">
    <w:pPr>
      <w:spacing w:line="276" w:lineRule="auto"/>
      <w:rPr>
        <w:sz w:val="16"/>
        <w:szCs w:val="16"/>
      </w:rPr>
    </w:pPr>
    <w:r w:rsidRPr="00382E14">
      <w:rPr>
        <w:noProof/>
        <w:sz w:val="16"/>
        <w:szCs w:val="16"/>
      </w:rPr>
      <mc:AlternateContent>
        <mc:Choice Requires="wps">
          <w:drawing>
            <wp:anchor distT="0" distB="0" distL="114300" distR="114300" simplePos="0" relativeHeight="251658246" behindDoc="0" locked="0" layoutInCell="1" allowOverlap="1" wp14:anchorId="53AD5362" wp14:editId="3B64BED4">
              <wp:simplePos x="0" y="0"/>
              <wp:positionH relativeFrom="column">
                <wp:posOffset>-109320</wp:posOffset>
              </wp:positionH>
              <wp:positionV relativeFrom="paragraph">
                <wp:posOffset>-382584</wp:posOffset>
              </wp:positionV>
              <wp:extent cx="5958840" cy="739739"/>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739739"/>
                      </a:xfrm>
                      <a:prstGeom prst="rect">
                        <a:avLst/>
                      </a:prstGeom>
                      <a:noFill/>
                      <a:ln>
                        <a:noFill/>
                      </a:ln>
                      <a:effectLst/>
                      <a:extLst>
                        <a:ext uri="{C572A759-6A51-4108-AA02-DFA0A04FC94B}"/>
                      </a:extLst>
                    </wps:spPr>
                    <wps:txbx>
                      <w:txbxContent>
                        <w:p w14:paraId="71E5CAFB" w14:textId="77777777" w:rsidR="00F86D27" w:rsidRPr="00544AAC" w:rsidRDefault="00F86D27" w:rsidP="00382E14">
                          <w:pPr>
                            <w:pBdr>
                              <w:top w:val="single" w:sz="4" w:space="1" w:color="2DAED5"/>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Pr="00544AAC">
                            <w:rPr>
                              <w:rFonts w:ascii="Franklin Gothic Medium" w:hAnsi="Franklin Gothic Medium"/>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17A8F4F7" w14:textId="77777777" w:rsidR="00F86D27" w:rsidRDefault="00F86D27" w:rsidP="00382E14"/>
                        <w:p w14:paraId="47CA60C0" w14:textId="77777777" w:rsidR="00F86D27" w:rsidRDefault="00F86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D5362" id="_x0000_t202" coordsize="21600,21600" o:spt="202" path="m,l,21600r21600,l21600,xe">
              <v:stroke joinstyle="miter"/>
              <v:path gradientshapeok="t" o:connecttype="rect"/>
            </v:shapetype>
            <v:shape id="_x0000_s1028" type="#_x0000_t202" style="position:absolute;margin-left:-8.6pt;margin-top:-30.1pt;width:469.2pt;height:58.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" filled="f" stroked="f">
              <v:textbox>
                <w:txbxContent>
                  <w:p w14:paraId="71E5CAFB" w14:textId="77777777" w:rsidR="00F86D27" w:rsidRPr="00544AAC" w:rsidRDefault="00F86D27" w:rsidP="00382E14">
                    <w:pPr>
                      <w:pBdr>
                        <w:top w:val="single" w:sz="4" w:space="1" w:color="2DAED5"/>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Pr="00544AAC">
                      <w:rPr>
                        <w:rFonts w:ascii="Franklin Gothic Medium" w:hAnsi="Franklin Gothic Medium"/>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17A8F4F7" w14:textId="77777777" w:rsidR="00F86D27" w:rsidRDefault="00F86D27" w:rsidP="00382E14"/>
                  <w:p w14:paraId="47CA60C0" w14:textId="77777777" w:rsidR="00F86D27" w:rsidRDefault="00F86D27"/>
                </w:txbxContent>
              </v:textbox>
            </v:shape>
          </w:pict>
        </mc:Fallback>
      </mc:AlternateContent>
    </w:r>
    <w:r w:rsidRPr="00382E14">
      <w:rPr>
        <w:noProof/>
        <w:sz w:val="16"/>
        <w:szCs w:val="16"/>
      </w:rPr>
      <mc:AlternateContent>
        <mc:Choice Requires="wps">
          <w:drawing>
            <wp:anchor distT="0" distB="0" distL="114300" distR="114300" simplePos="0" relativeHeight="251658243" behindDoc="0" locked="0" layoutInCell="1" allowOverlap="1" wp14:anchorId="22F997E5" wp14:editId="5C44ED9A">
              <wp:simplePos x="0" y="0"/>
              <wp:positionH relativeFrom="column">
                <wp:posOffset>-109220</wp:posOffset>
              </wp:positionH>
              <wp:positionV relativeFrom="paragraph">
                <wp:posOffset>-316693</wp:posOffset>
              </wp:positionV>
              <wp:extent cx="6023610" cy="81153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811530"/>
                      </a:xfrm>
                      <a:prstGeom prst="rect">
                        <a:avLst/>
                      </a:prstGeom>
                      <a:noFill/>
                      <a:ln>
                        <a:noFill/>
                      </a:ln>
                      <a:effectLst/>
                      <a:extLst>
                        <a:ext uri="{C572A759-6A51-4108-AA02-DFA0A04FC94B}"/>
                      </a:extLst>
                    </wps:spPr>
                    <wps:txbx>
                      <w:txbxContent>
                        <w:p w14:paraId="0EF1E666" w14:textId="77777777" w:rsidR="00F86D27" w:rsidRPr="00382E14" w:rsidRDefault="00F86D27" w:rsidP="00382E14">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@EITIorg</w:t>
                          </w:r>
                        </w:p>
                        <w:p w14:paraId="71209AA3" w14:textId="77777777" w:rsidR="00F86D27" w:rsidRPr="00382E14" w:rsidRDefault="00F86D27" w:rsidP="00382E14">
                          <w:pPr>
                            <w:spacing w:before="0" w:after="0" w:line="276" w:lineRule="auto"/>
                            <w:ind w:right="-12"/>
                            <w:rPr>
                              <w:sz w:val="16"/>
                              <w:szCs w:val="16"/>
                            </w:rPr>
                          </w:pPr>
                          <w:r w:rsidRPr="00382E14">
                            <w:rPr>
                              <w:sz w:val="16"/>
                              <w:szCs w:val="16"/>
                            </w:rPr>
                            <w:t>Address:</w:t>
                          </w:r>
                          <w:r w:rsidRPr="00382E14">
                            <w:rPr>
                              <w:b/>
                              <w:sz w:val="16"/>
                              <w:szCs w:val="16"/>
                            </w:rPr>
                            <w:t xml:space="preserve"> </w:t>
                          </w:r>
                          <w:proofErr w:type="spellStart"/>
                          <w:r w:rsidRPr="00382E14">
                            <w:rPr>
                              <w:sz w:val="16"/>
                              <w:szCs w:val="16"/>
                            </w:rPr>
                            <w:t>Rådhusgata</w:t>
                          </w:r>
                          <w:proofErr w:type="spellEnd"/>
                          <w:r w:rsidRPr="00382E14">
                            <w:rPr>
                              <w:sz w:val="16"/>
                              <w:szCs w:val="16"/>
                            </w:rPr>
                            <w:t xml:space="preserve">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 xml:space="preserve">www.eiti.org       </w:t>
                          </w:r>
                        </w:p>
                        <w:p w14:paraId="0AD95947" w14:textId="77777777" w:rsidR="00F86D27" w:rsidRPr="00382E14" w:rsidRDefault="00F86D27" w:rsidP="00382E1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F997E5" id="_x0000_s1029" type="#_x0000_t202" style="position:absolute;margin-left:-8.6pt;margin-top:-24.95pt;width:474.3pt;height:63.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" filled="f" stroked="f">
              <v:textbox>
                <w:txbxContent>
                  <w:p w14:paraId="0EF1E666" w14:textId="77777777" w:rsidR="00F86D27" w:rsidRPr="00382E14" w:rsidRDefault="00F86D27" w:rsidP="00382E14">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@EITIorg</w:t>
                    </w:r>
                  </w:p>
                  <w:p w14:paraId="71209AA3" w14:textId="77777777" w:rsidR="00F86D27" w:rsidRPr="00382E14" w:rsidRDefault="00F86D27" w:rsidP="00382E14">
                    <w:pPr>
                      <w:spacing w:before="0" w:after="0" w:line="276" w:lineRule="auto"/>
                      <w:ind w:right="-12"/>
                      <w:rPr>
                        <w:sz w:val="16"/>
                        <w:szCs w:val="16"/>
                      </w:rPr>
                    </w:pPr>
                    <w:r w:rsidRPr="00382E14">
                      <w:rPr>
                        <w:sz w:val="16"/>
                        <w:szCs w:val="16"/>
                      </w:rPr>
                      <w:t>Address:</w:t>
                    </w:r>
                    <w:r w:rsidRPr="00382E14">
                      <w:rPr>
                        <w:b/>
                        <w:sz w:val="16"/>
                        <w:szCs w:val="16"/>
                      </w:rPr>
                      <w:t xml:space="preserve"> </w:t>
                    </w:r>
                    <w:proofErr w:type="spellStart"/>
                    <w:r w:rsidRPr="00382E14">
                      <w:rPr>
                        <w:sz w:val="16"/>
                        <w:szCs w:val="16"/>
                      </w:rPr>
                      <w:t>Rådhusgata</w:t>
                    </w:r>
                    <w:proofErr w:type="spellEnd"/>
                    <w:r w:rsidRPr="00382E14">
                      <w:rPr>
                        <w:sz w:val="16"/>
                        <w:szCs w:val="16"/>
                      </w:rPr>
                      <w:t xml:space="preserve">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 xml:space="preserve">www.eiti.org       </w:t>
                    </w:r>
                  </w:p>
                  <w:p w14:paraId="0AD95947" w14:textId="77777777" w:rsidR="00F86D27" w:rsidRPr="00382E14" w:rsidRDefault="00F86D27" w:rsidP="00382E14">
                    <w:pPr>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12975" w14:textId="77777777" w:rsidR="00F86D27" w:rsidRDefault="00F86D27" w:rsidP="00347D13">
      <w:r>
        <w:separator/>
      </w:r>
    </w:p>
  </w:footnote>
  <w:footnote w:type="continuationSeparator" w:id="0">
    <w:p w14:paraId="1A19C25B" w14:textId="77777777" w:rsidR="00F86D27" w:rsidRDefault="00F86D27" w:rsidP="00347D13">
      <w:r>
        <w:continuationSeparator/>
      </w:r>
    </w:p>
  </w:footnote>
  <w:footnote w:type="continuationNotice" w:id="1">
    <w:p w14:paraId="1C1DD2A0" w14:textId="77777777" w:rsidR="00F86D27" w:rsidRDefault="00F86D27">
      <w:pPr>
        <w:spacing w:before="0" w:after="0"/>
      </w:pPr>
    </w:p>
  </w:footnote>
  <w:footnote w:id="2">
    <w:p w14:paraId="13BE6EAD" w14:textId="6C5E211B" w:rsidR="00F86D27" w:rsidRPr="00194F68" w:rsidRDefault="00F86D27">
      <w:pPr>
        <w:pStyle w:val="FootnoteText"/>
        <w:rPr>
          <w:lang w:val="en-AU"/>
        </w:rPr>
      </w:pPr>
      <w:r>
        <w:rPr>
          <w:rStyle w:val="FootnoteReference"/>
        </w:rPr>
        <w:footnoteRef/>
      </w:r>
      <w:r>
        <w:t xml:space="preserve"> </w:t>
      </w:r>
      <w:r>
        <w:rPr>
          <w:lang w:val="en-AU"/>
        </w:rPr>
        <w:t>Chairman has re-delegated his role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68AFF" w14:textId="77777777" w:rsidR="00F86D27" w:rsidRDefault="00F86D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FF7B7" w14:textId="7626435A" w:rsidR="00F86D27" w:rsidRPr="00F271DC" w:rsidRDefault="00F86D27" w:rsidP="00B108FA">
    <w:pPr>
      <w:pStyle w:val="HeaderDate"/>
    </w:pPr>
    <w:r w:rsidRPr="00F271DC">
      <mc:AlternateContent>
        <mc:Choice Requires="wps">
          <w:drawing>
            <wp:anchor distT="0" distB="0" distL="114300" distR="114300" simplePos="0" relativeHeight="251658249" behindDoc="0" locked="0" layoutInCell="1" allowOverlap="1" wp14:anchorId="28EB86AA" wp14:editId="6E99FC20">
              <wp:simplePos x="0" y="0"/>
              <wp:positionH relativeFrom="column">
                <wp:posOffset>5784215</wp:posOffset>
              </wp:positionH>
              <wp:positionV relativeFrom="paragraph">
                <wp:posOffset>-49530</wp:posOffset>
              </wp:positionV>
              <wp:extent cx="522584" cy="246380"/>
              <wp:effectExtent l="0" t="0" r="0" b="0"/>
              <wp:wrapNone/>
              <wp:docPr id="9" name="Rectangle 9"/>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8B7D8F3" id="Rectangle 9" o:spid="_x0000_s1026" style="position:absolute;margin-left:455.45pt;margin-top:-3.9pt;width:41.15pt;height:19.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" fillcolor="white [3212]" stroked="f" strokeweight="1pt"/>
          </w:pict>
        </mc:Fallback>
      </mc:AlternateContent>
    </w:r>
    <w:r>
      <mc:AlternateContent>
        <mc:Choice Requires="wps">
          <w:drawing>
            <wp:anchor distT="0" distB="0" distL="114300" distR="114300" simplePos="0" relativeHeight="251658242" behindDoc="0" locked="0" layoutInCell="1" allowOverlap="1" wp14:anchorId="246A45B2" wp14:editId="1C009110">
              <wp:simplePos x="0" y="0"/>
              <wp:positionH relativeFrom="column">
                <wp:posOffset>5768340</wp:posOffset>
              </wp:positionH>
              <wp:positionV relativeFrom="paragraph">
                <wp:posOffset>-133907</wp:posOffset>
              </wp:positionV>
              <wp:extent cx="522584" cy="246380"/>
              <wp:effectExtent l="0" t="0" r="0" b="0"/>
              <wp:wrapNone/>
              <wp:docPr id="10" name="Rectangle 10"/>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417ED111" id="Rectangle 10" o:spid="_x0000_s1026" style="position:absolute;margin-left:454.2pt;margin-top:-10.55pt;width:41.15pt;height:19.4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" fillcolor="white [3212]" stroked="f" strokeweight="1pt"/>
          </w:pict>
        </mc:Fallback>
      </mc:AlternateContent>
    </w:r>
    <w:r>
      <mc:AlternateContent>
        <mc:Choice Requires="wpg">
          <w:drawing>
            <wp:anchor distT="0" distB="0" distL="114300" distR="114300" simplePos="0" relativeHeight="251658245" behindDoc="0" locked="0" layoutInCell="1" allowOverlap="1" wp14:anchorId="5CC9CCA8" wp14:editId="44BD2B90">
              <wp:simplePos x="0" y="0"/>
              <wp:positionH relativeFrom="column">
                <wp:posOffset>0</wp:posOffset>
              </wp:positionH>
              <wp:positionV relativeFrom="paragraph">
                <wp:posOffset>3175</wp:posOffset>
              </wp:positionV>
              <wp:extent cx="6061710" cy="4572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45720"/>
                        <a:chOff x="1134" y="1909"/>
                        <a:chExt cx="9546" cy="179"/>
                      </a:xfrm>
                    </wpg:grpSpPr>
                    <wps:wsp>
                      <wps:cNvPr id="55" name="Rectangle 1"/>
                      <wps:cNvSpPr>
                        <a:spLocks/>
                      </wps:cNvSpPr>
                      <wps:spPr bwMode="auto">
                        <a:xfrm>
                          <a:off x="1134" y="1909"/>
                          <a:ext cx="60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6"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7" name="Rectangle 1"/>
                      <wps:cNvSpPr>
                        <a:spLocks/>
                      </wps:cNvSpPr>
                      <wps:spPr bwMode="auto">
                        <a:xfrm>
                          <a:off x="1832"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8" name="Rectangle 1"/>
                      <wps:cNvSpPr>
                        <a:spLocks/>
                      </wps:cNvSpPr>
                      <wps:spPr bwMode="auto">
                        <a:xfrm>
                          <a:off x="2220" y="1909"/>
                          <a:ext cx="538"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9" name="Rectangle 1"/>
                      <wps:cNvSpPr>
                        <a:spLocks/>
                      </wps:cNvSpPr>
                      <wps:spPr bwMode="auto">
                        <a:xfrm>
                          <a:off x="2030" y="1909"/>
                          <a:ext cx="190"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0"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1"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2" name="Rectangle 1"/>
                      <wps:cNvSpPr>
                        <a:spLocks/>
                      </wps:cNvSpPr>
                      <wps:spPr bwMode="auto">
                        <a:xfrm>
                          <a:off x="2908"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763DB17" id="Group 54" o:spid="_x0000_s1026" style="position:absolute;margin-left:0;margin-top:.25pt;width:477.3pt;height:3.6pt;z-index:251658245" coordorigin="1134,1909" coordsize="954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">
              <v:rect id="Rectangle 1" o:spid="_x0000_s1027" style="position:absolute;left:1134;top:1909;width:604;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" fillcolor="#31aed6" stroked="f" strokecolor="#4a7ebb">
                <v:shadow opacity="22936f" origin=",.5" offset="0,.63889mm"/>
                <v:path arrowok="t"/>
              </v:rect>
              <v:rect id="Rectangle 1" o:spid="_x0000_s1028" style="position:absolute;left:1646;top:1909;width:23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" fillcolor="#184065" stroked="f" strokecolor="#4a7ebb">
                <v:shadow opacity="22936f" origin=",.5" offset="0,.63889mm"/>
                <v:path arrowok="t"/>
              </v:rect>
              <v:rect id="Rectangle 1" o:spid="_x0000_s1029" style="position:absolute;left:1832;top:1909;width:266;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" fillcolor="#31aed6" stroked="f" strokecolor="#4a7ebb">
                <v:shadow opacity="22936f" origin=",.5" offset="0,.63889mm"/>
                <v:path arrowok="t"/>
              </v:rect>
              <v:rect id="Rectangle 1" o:spid="_x0000_s1030" style="position:absolute;left:2220;top:1909;width:53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" fillcolor="#31aed6" stroked="f" strokecolor="#4a7ebb">
                <v:shadow opacity="22936f" origin=",.5" offset="0,.63889mm"/>
                <v:path arrowok="t"/>
              </v:rect>
              <v:rect id="Rectangle 1" o:spid="_x0000_s1031" style="position:absolute;left:2030;top:1909;width:190;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" fillcolor="#184065" stroked="f" strokecolor="#4a7ebb">
                <v:shadow opacity="22936f" origin=",.5" offset="0,.63889mm"/>
                <v:path arrowok="t"/>
              </v:rect>
              <v:rect id="Rectangle 1" o:spid="_x0000_s1032" style="position:absolute;left:2714;top:1909;width:32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" fillcolor="#184065" stroked="f" strokecolor="#4a7ebb">
                <v:shadow opacity="22936f" origin=",.5" offset="0,.63889mm"/>
                <v:path arrowok="t"/>
              </v:rect>
              <v:rect id="Rectangle 1" o:spid="_x0000_s1033" style="position:absolute;left:3093;top:1909;width:758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" fillcolor="#184065" stroked="f" strokecolor="#4a7ebb">
                <v:shadow opacity="22936f" origin=",.5" offset="0,.63889mm"/>
                <v:path arrowok="t"/>
              </v:rect>
              <v:rect id="Rectangle 1" o:spid="_x0000_s1034" style="position:absolute;left:2908;top:1909;width:195;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" fillcolor="#31aed6" stroked="f" strokecolor="#4a7ebb">
                <v:shadow opacity="22936f" origin=",.5" offset="0,.63889mm"/>
                <v:path arrowok="t"/>
              </v:rect>
            </v:group>
          </w:pict>
        </mc:Fallback>
      </mc:AlternateContent>
    </w:r>
    <w:r w:rsidRPr="00602C7E">
      <w:rPr>
        <w:rFonts w:ascii="Myriad Pro" w:hAnsi="Myriad Pro"/>
        <w:lang w:eastAsia="ja-JP"/>
      </w:rPr>
      <w:tab/>
    </w:r>
    <w:r>
      <w:rPr>
        <w:rFonts w:ascii="Myriad Pro" w:hAnsi="Myriad Pro"/>
        <w:lang w:eastAsia="ja-JP"/>
      </w:rPr>
      <w:br/>
    </w:r>
    <w:r>
      <w:t>Template for data collection</w:t>
    </w:r>
    <w:r>
      <w:br/>
      <w:t>Stakeholder engagement</w:t>
    </w:r>
  </w:p>
  <w:p w14:paraId="6E547009" w14:textId="439FD211" w:rsidR="00F86D27" w:rsidRPr="00B108FA" w:rsidRDefault="00F86D27" w:rsidP="00B108FA">
    <w:pPr>
      <w:pStyle w:val="HeaderDate"/>
    </w:pPr>
    <w:r w:rsidRPr="00F271DC">
      <mc:AlternateContent>
        <mc:Choice Requires="wps">
          <w:drawing>
            <wp:anchor distT="0" distB="0" distL="114300" distR="114300" simplePos="0" relativeHeight="251658250" behindDoc="0" locked="0" layoutInCell="1" allowOverlap="1" wp14:anchorId="0AAC7C36" wp14:editId="1625CFC1">
              <wp:simplePos x="0" y="0"/>
              <wp:positionH relativeFrom="column">
                <wp:posOffset>5770606</wp:posOffset>
              </wp:positionH>
              <wp:positionV relativeFrom="paragraph">
                <wp:posOffset>149225</wp:posOffset>
              </wp:positionV>
              <wp:extent cx="522584" cy="246380"/>
              <wp:effectExtent l="0" t="0" r="0" b="0"/>
              <wp:wrapNone/>
              <wp:docPr id="5" name="Rectangle 5"/>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F3F0175" id="Rectangle 5" o:spid="_x0000_s1026" style="position:absolute;margin-left:454.4pt;margin-top:11.75pt;width:41.15pt;height:19.4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" fillcolor="white [3212]" stroked="f" strokeweight="1pt"/>
          </w:pict>
        </mc:Fallback>
      </mc:AlternateContent>
    </w:r>
    <w:r w:rsidRPr="00F271DC">
      <w:tab/>
    </w:r>
    <w:r w:rsidRPr="00F271DC">
      <w:tab/>
    </w:r>
    <w:r>
      <w:t>December 2020</w:t>
    </w:r>
    <w:r>
      <w:rPr>
        <w:lang w:eastAsia="ja-JP"/>
      </w:rPr>
      <w:br/>
    </w:r>
    <w:r>
      <w:rPr>
        <w:rFonts w:ascii="Arial" w:hAnsi="Arial"/>
        <w:color w:val="FF0000"/>
        <w:sz w:val="21"/>
        <w:szCs w:val="21"/>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942B6" w14:textId="77777777" w:rsidR="00F86D27" w:rsidRPr="006867A1" w:rsidRDefault="00F86D27" w:rsidP="006867A1">
    <w:pPr>
      <w:pStyle w:val="Style1"/>
    </w:pPr>
    <w:r>
      <w:drawing>
        <wp:anchor distT="0" distB="0" distL="114300" distR="114300" simplePos="0" relativeHeight="251658244" behindDoc="0" locked="0" layoutInCell="1" allowOverlap="1" wp14:anchorId="06F9529B" wp14:editId="25E2B1F1">
          <wp:simplePos x="0" y="0"/>
          <wp:positionH relativeFrom="column">
            <wp:posOffset>-92075</wp:posOffset>
          </wp:positionH>
          <wp:positionV relativeFrom="paragraph">
            <wp:posOffset>-126365</wp:posOffset>
          </wp:positionV>
          <wp:extent cx="1483360" cy="953135"/>
          <wp:effectExtent l="0" t="0" r="0" b="0"/>
          <wp:wrapTight wrapText="bothSides">
            <wp:wrapPolygon edited="0">
              <wp:start x="1295" y="1727"/>
              <wp:lineTo x="1110" y="18995"/>
              <wp:lineTo x="2219" y="19859"/>
              <wp:lineTo x="5733" y="20434"/>
              <wp:lineTo x="12390" y="20434"/>
              <wp:lineTo x="19418" y="19859"/>
              <wp:lineTo x="20158" y="18708"/>
              <wp:lineTo x="18493" y="16117"/>
              <wp:lineTo x="20158" y="12088"/>
              <wp:lineTo x="20158" y="1727"/>
              <wp:lineTo x="1295" y="1727"/>
            </wp:wrapPolygon>
          </wp:wrapTight>
          <wp:docPr id="2" name="Picture 66" descr="Logo_Gradient – U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Logo_Gradient – Un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0FCAA" w14:textId="34F2BB52" w:rsidR="00F86D27" w:rsidRPr="00F271DC" w:rsidRDefault="00F86D27" w:rsidP="006867A1">
    <w:pPr>
      <w:pStyle w:val="HeaderDate"/>
    </w:pPr>
    <w:r>
      <w:t>Template for data collection</w:t>
    </w:r>
    <w:r>
      <w:br/>
      <w:t>Stakeholder engagement</w:t>
    </w:r>
  </w:p>
  <w:p w14:paraId="4AA9B03E" w14:textId="735054C7" w:rsidR="00F86D27" w:rsidRPr="006867A1" w:rsidRDefault="00F86D27" w:rsidP="006867A1">
    <w:pPr>
      <w:pStyle w:val="HeaderDate"/>
    </w:pPr>
    <w:r w:rsidRPr="00F271DC">
      <mc:AlternateContent>
        <mc:Choice Requires="wps">
          <w:drawing>
            <wp:anchor distT="0" distB="0" distL="114300" distR="114300" simplePos="0" relativeHeight="251658241" behindDoc="0" locked="0" layoutInCell="1" allowOverlap="1" wp14:anchorId="04D135C8" wp14:editId="6908FB37">
              <wp:simplePos x="0" y="0"/>
              <wp:positionH relativeFrom="column">
                <wp:posOffset>5770606</wp:posOffset>
              </wp:positionH>
              <wp:positionV relativeFrom="paragraph">
                <wp:posOffset>149225</wp:posOffset>
              </wp:positionV>
              <wp:extent cx="522584" cy="246380"/>
              <wp:effectExtent l="0" t="0" r="0" b="0"/>
              <wp:wrapNone/>
              <wp:docPr id="38" name="Rectangle 38"/>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2F55EC5" id="Rectangle 38" o:spid="_x0000_s1026" style="position:absolute;margin-left:454.4pt;margin-top:11.75pt;width:41.15pt;height:19.4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" fillcolor="white [3212]" stroked="f" strokeweight="1pt"/>
          </w:pict>
        </mc:Fallback>
      </mc:AlternateContent>
    </w:r>
    <w:r w:rsidRPr="00F271DC">
      <w:tab/>
    </w:r>
    <w:r w:rsidRPr="00F271DC">
      <w:tab/>
    </w:r>
    <w:r>
      <w:t>December 2020</w:t>
    </w:r>
  </w:p>
  <w:p w14:paraId="6ADB13FC" w14:textId="77777777" w:rsidR="00F86D27" w:rsidRPr="00664C86" w:rsidRDefault="00F86D27" w:rsidP="006867A1">
    <w:pPr>
      <w:tabs>
        <w:tab w:val="right" w:pos="9498"/>
      </w:tabs>
      <w:rPr>
        <w:rFonts w:ascii="Franklin Gothic Medium" w:hAnsi="Franklin Gothic Medium"/>
      </w:rPr>
    </w:pPr>
    <w:r>
      <w:rPr>
        <w:noProof/>
      </w:rPr>
      <mc:AlternateContent>
        <mc:Choice Requires="wpg">
          <w:drawing>
            <wp:anchor distT="0" distB="0" distL="114300" distR="114300" simplePos="0" relativeHeight="251658240" behindDoc="0" locked="0" layoutInCell="1" allowOverlap="1" wp14:anchorId="189A6AB6" wp14:editId="76FC9A03">
              <wp:simplePos x="0" y="0"/>
              <wp:positionH relativeFrom="column">
                <wp:posOffset>-635</wp:posOffset>
              </wp:positionH>
              <wp:positionV relativeFrom="paragraph">
                <wp:posOffset>90170</wp:posOffset>
              </wp:positionV>
              <wp:extent cx="6061710" cy="4572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45720"/>
                        <a:chOff x="1134" y="1909"/>
                        <a:chExt cx="9546" cy="179"/>
                      </a:xfrm>
                    </wpg:grpSpPr>
                    <wps:wsp>
                      <wps:cNvPr id="31" name="Rectangle 1"/>
                      <wps:cNvSpPr>
                        <a:spLocks/>
                      </wps:cNvSpPr>
                      <wps:spPr bwMode="auto">
                        <a:xfrm>
                          <a:off x="1134" y="1909"/>
                          <a:ext cx="60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2"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3" name="Rectangle 1"/>
                      <wps:cNvSpPr>
                        <a:spLocks/>
                      </wps:cNvSpPr>
                      <wps:spPr bwMode="auto">
                        <a:xfrm>
                          <a:off x="1832"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5" name="Rectangle 1"/>
                      <wps:cNvSpPr>
                        <a:spLocks/>
                      </wps:cNvSpPr>
                      <wps:spPr bwMode="auto">
                        <a:xfrm>
                          <a:off x="2220" y="1909"/>
                          <a:ext cx="538"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1" name="Rectangle 1"/>
                      <wps:cNvSpPr>
                        <a:spLocks/>
                      </wps:cNvSpPr>
                      <wps:spPr bwMode="auto">
                        <a:xfrm>
                          <a:off x="2030" y="1909"/>
                          <a:ext cx="190"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2"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3"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4" name="Rectangle 1"/>
                      <wps:cNvSpPr>
                        <a:spLocks/>
                      </wps:cNvSpPr>
                      <wps:spPr bwMode="auto">
                        <a:xfrm>
                          <a:off x="2908"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63DE0AC" id="Group 29" o:spid="_x0000_s1026" style="position:absolute;margin-left:-.05pt;margin-top:7.1pt;width:477.3pt;height:3.6pt;z-index:251658240" coordorigin="1134,1909" coordsize="954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">
              <v:rect id="Rectangle 1" o:spid="_x0000_s1027" style="position:absolute;left:1134;top:1909;width:604;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" fillcolor="#31aed6" stroked="f" strokecolor="#4a7ebb">
                <v:shadow opacity="22936f" origin=",.5" offset="0,.63889mm"/>
                <v:path arrowok="t"/>
              </v:rect>
              <v:rect id="Rectangle 1" o:spid="_x0000_s1028" style="position:absolute;left:1646;top:1909;width:23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" fillcolor="#184065" stroked="f" strokecolor="#4a7ebb">
                <v:shadow opacity="22936f" origin=",.5" offset="0,.63889mm"/>
                <v:path arrowok="t"/>
              </v:rect>
              <v:rect id="Rectangle 1" o:spid="_x0000_s1029" style="position:absolute;left:1832;top:1909;width:266;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" fillcolor="#31aed6" stroked="f" strokecolor="#4a7ebb">
                <v:shadow opacity="22936f" origin=",.5" offset="0,.63889mm"/>
                <v:path arrowok="t"/>
              </v:rect>
              <v:rect id="Rectangle 1" o:spid="_x0000_s1030" style="position:absolute;left:2220;top:1909;width:53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" fillcolor="#31aed6" stroked="f" strokecolor="#4a7ebb">
                <v:shadow opacity="22936f" origin=",.5" offset="0,.63889mm"/>
                <v:path arrowok="t"/>
              </v:rect>
              <v:rect id="Rectangle 1" o:spid="_x0000_s1031" style="position:absolute;left:2030;top:1909;width:190;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" fillcolor="#184065" stroked="f" strokecolor="#4a7ebb">
                <v:shadow opacity="22936f" origin=",.5" offset="0,.63889mm"/>
                <v:path arrowok="t"/>
              </v:rect>
              <v:rect id="Rectangle 1" o:spid="_x0000_s1032" style="position:absolute;left:2714;top:1909;width:32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" fillcolor="#184065" stroked="f" strokecolor="#4a7ebb">
                <v:shadow opacity="22936f" origin=",.5" offset="0,.63889mm"/>
                <v:path arrowok="t"/>
              </v:rect>
              <v:rect id="Rectangle 1" o:spid="_x0000_s1033" style="position:absolute;left:3093;top:1909;width:758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" fillcolor="#184065" stroked="f" strokecolor="#4a7ebb">
                <v:shadow opacity="22936f" origin=",.5" offset="0,.63889mm"/>
                <v:path arrowok="t"/>
              </v:rect>
              <v:rect id="Rectangle 1" o:spid="_x0000_s1034" style="position:absolute;left:2908;top:1909;width:195;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" fillcolor="#31aed6" stroked="f" strokecolor="#4a7ebb">
                <v:shadow opacity="22936f" origin=",.5" offset="0,.63889mm"/>
                <v:path arrowok="t"/>
              </v:rect>
            </v:group>
          </w:pict>
        </mc:Fallback>
      </mc:AlternateContent>
    </w:r>
    <w:r>
      <w:rPr>
        <w:rFonts w:ascii="Franklin Gothic Medium" w:hAnsi="Franklin Gothic Medium"/>
      </w:rPr>
      <w:tab/>
    </w:r>
  </w:p>
</w:hdr>
</file>

<file path=word/intelligence2.xml><?xml version="1.0" encoding="utf-8"?>
<int2:intelligence xmlns:int2="http://schemas.microsoft.com/office/intelligence/2020/intelligence" xmlns:oel="http://schemas.microsoft.com/office/2019/extlst">
  <int2:observations>
    <int2:textHash int2:hashCode="30HHAZnkc4RXWk" int2:id="Vd13306w">
      <int2:state int2:value="Rejected" int2:type="AugLoop_Text_Critique"/>
    </int2:textHash>
    <int2:bookmark int2:bookmarkName="_Int_wL1e3dVn" int2:invalidationBookmarkName="" int2:hashCode="clYWwh5qCzEgns" int2:id="0OT0kw0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4922"/>
    <w:multiLevelType w:val="hybridMultilevel"/>
    <w:tmpl w:val="0A466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687F08"/>
    <w:multiLevelType w:val="hybridMultilevel"/>
    <w:tmpl w:val="4D4A7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553A37"/>
    <w:multiLevelType w:val="hybridMultilevel"/>
    <w:tmpl w:val="12220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44E2F"/>
    <w:multiLevelType w:val="hybridMultilevel"/>
    <w:tmpl w:val="8BF80DA4"/>
    <w:lvl w:ilvl="0" w:tplc="1F2080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0A3F46"/>
    <w:multiLevelType w:val="hybridMultilevel"/>
    <w:tmpl w:val="47E6C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F612C6"/>
    <w:multiLevelType w:val="hybridMultilevel"/>
    <w:tmpl w:val="B6F44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03B4891"/>
    <w:multiLevelType w:val="hybridMultilevel"/>
    <w:tmpl w:val="8E7E104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11210"/>
    <w:multiLevelType w:val="hybridMultilevel"/>
    <w:tmpl w:val="4B927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2B411FF"/>
    <w:multiLevelType w:val="hybridMultilevel"/>
    <w:tmpl w:val="59768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03C4B"/>
    <w:multiLevelType w:val="hybridMultilevel"/>
    <w:tmpl w:val="A5DA322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D">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086E8B"/>
    <w:multiLevelType w:val="hybridMultilevel"/>
    <w:tmpl w:val="EE06D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15027E"/>
    <w:multiLevelType w:val="hybridMultilevel"/>
    <w:tmpl w:val="000078A4"/>
    <w:lvl w:ilvl="0" w:tplc="96583A74">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7CB29BA"/>
    <w:multiLevelType w:val="hybridMultilevel"/>
    <w:tmpl w:val="03485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A302BE"/>
    <w:multiLevelType w:val="hybridMultilevel"/>
    <w:tmpl w:val="3B1C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FA5496"/>
    <w:multiLevelType w:val="hybridMultilevel"/>
    <w:tmpl w:val="3184E150"/>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1F3ED8"/>
    <w:multiLevelType w:val="hybridMultilevel"/>
    <w:tmpl w:val="AF2A5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1"/>
  </w:num>
  <w:num w:numId="4">
    <w:abstractNumId w:val="15"/>
  </w:num>
  <w:num w:numId="5">
    <w:abstractNumId w:val="10"/>
  </w:num>
  <w:num w:numId="6">
    <w:abstractNumId w:val="14"/>
  </w:num>
  <w:num w:numId="7">
    <w:abstractNumId w:val="9"/>
  </w:num>
  <w:num w:numId="8">
    <w:abstractNumId w:val="3"/>
  </w:num>
  <w:num w:numId="9">
    <w:abstractNumId w:val="5"/>
  </w:num>
  <w:num w:numId="10">
    <w:abstractNumId w:val="7"/>
  </w:num>
  <w:num w:numId="11">
    <w:abstractNumId w:val="13"/>
  </w:num>
  <w:num w:numId="12">
    <w:abstractNumId w:val="12"/>
  </w:num>
  <w:num w:numId="13">
    <w:abstractNumId w:val="6"/>
  </w:num>
  <w:num w:numId="14">
    <w:abstractNumId w:val="0"/>
  </w:num>
  <w:num w:numId="15">
    <w:abstractNumId w:val="8"/>
  </w:num>
  <w:num w:numId="1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attachedTemplate r:id="rId1"/>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8FA"/>
    <w:rsid w:val="00002895"/>
    <w:rsid w:val="00002C79"/>
    <w:rsid w:val="00003FD2"/>
    <w:rsid w:val="00004920"/>
    <w:rsid w:val="00004B2B"/>
    <w:rsid w:val="00004E42"/>
    <w:rsid w:val="00005AD1"/>
    <w:rsid w:val="00006A5C"/>
    <w:rsid w:val="00006D5D"/>
    <w:rsid w:val="00006F1B"/>
    <w:rsid w:val="000079E8"/>
    <w:rsid w:val="0001010A"/>
    <w:rsid w:val="000107C0"/>
    <w:rsid w:val="00010F8F"/>
    <w:rsid w:val="00011F99"/>
    <w:rsid w:val="000124CB"/>
    <w:rsid w:val="00012F6B"/>
    <w:rsid w:val="000133EA"/>
    <w:rsid w:val="00013FEF"/>
    <w:rsid w:val="00014D8C"/>
    <w:rsid w:val="0001527D"/>
    <w:rsid w:val="000154D5"/>
    <w:rsid w:val="000154EF"/>
    <w:rsid w:val="000174F9"/>
    <w:rsid w:val="000176D6"/>
    <w:rsid w:val="000176EC"/>
    <w:rsid w:val="00017B46"/>
    <w:rsid w:val="000200E0"/>
    <w:rsid w:val="00020A87"/>
    <w:rsid w:val="00020D48"/>
    <w:rsid w:val="00020E6A"/>
    <w:rsid w:val="00021163"/>
    <w:rsid w:val="00021653"/>
    <w:rsid w:val="0002279B"/>
    <w:rsid w:val="000231FB"/>
    <w:rsid w:val="000235FF"/>
    <w:rsid w:val="00023620"/>
    <w:rsid w:val="00023BE1"/>
    <w:rsid w:val="0002430B"/>
    <w:rsid w:val="00024EA7"/>
    <w:rsid w:val="000258CE"/>
    <w:rsid w:val="00026033"/>
    <w:rsid w:val="000260AD"/>
    <w:rsid w:val="00026756"/>
    <w:rsid w:val="0003222D"/>
    <w:rsid w:val="000325B8"/>
    <w:rsid w:val="00032D60"/>
    <w:rsid w:val="000332E8"/>
    <w:rsid w:val="000333B8"/>
    <w:rsid w:val="00033606"/>
    <w:rsid w:val="00033FF7"/>
    <w:rsid w:val="000343E1"/>
    <w:rsid w:val="00034F0B"/>
    <w:rsid w:val="000350D7"/>
    <w:rsid w:val="00036065"/>
    <w:rsid w:val="0003610F"/>
    <w:rsid w:val="000367AD"/>
    <w:rsid w:val="00036CE1"/>
    <w:rsid w:val="00037AFF"/>
    <w:rsid w:val="0004089D"/>
    <w:rsid w:val="000409CE"/>
    <w:rsid w:val="00040C3C"/>
    <w:rsid w:val="00040D28"/>
    <w:rsid w:val="00041719"/>
    <w:rsid w:val="00041AD5"/>
    <w:rsid w:val="00041E53"/>
    <w:rsid w:val="00041EC7"/>
    <w:rsid w:val="00042E3B"/>
    <w:rsid w:val="00043173"/>
    <w:rsid w:val="00043442"/>
    <w:rsid w:val="00043747"/>
    <w:rsid w:val="00043A4E"/>
    <w:rsid w:val="00043D6A"/>
    <w:rsid w:val="00044E65"/>
    <w:rsid w:val="000462DE"/>
    <w:rsid w:val="0004682E"/>
    <w:rsid w:val="000475F7"/>
    <w:rsid w:val="00047BC8"/>
    <w:rsid w:val="0005035B"/>
    <w:rsid w:val="00050421"/>
    <w:rsid w:val="00050C1C"/>
    <w:rsid w:val="00050D45"/>
    <w:rsid w:val="00051527"/>
    <w:rsid w:val="00051780"/>
    <w:rsid w:val="00051DA1"/>
    <w:rsid w:val="00052301"/>
    <w:rsid w:val="00052AC8"/>
    <w:rsid w:val="000542E0"/>
    <w:rsid w:val="00055281"/>
    <w:rsid w:val="000559D4"/>
    <w:rsid w:val="00056354"/>
    <w:rsid w:val="00056AFF"/>
    <w:rsid w:val="00057EC3"/>
    <w:rsid w:val="0006058A"/>
    <w:rsid w:val="000608DC"/>
    <w:rsid w:val="000615FD"/>
    <w:rsid w:val="00062401"/>
    <w:rsid w:val="00063194"/>
    <w:rsid w:val="00063789"/>
    <w:rsid w:val="00063F56"/>
    <w:rsid w:val="000647FB"/>
    <w:rsid w:val="000648A6"/>
    <w:rsid w:val="00064BA2"/>
    <w:rsid w:val="00065109"/>
    <w:rsid w:val="00065E5E"/>
    <w:rsid w:val="00066E59"/>
    <w:rsid w:val="00067D82"/>
    <w:rsid w:val="000702BE"/>
    <w:rsid w:val="00070A3E"/>
    <w:rsid w:val="00070DEA"/>
    <w:rsid w:val="000737B3"/>
    <w:rsid w:val="000738DC"/>
    <w:rsid w:val="0007486C"/>
    <w:rsid w:val="00075CE8"/>
    <w:rsid w:val="00076ACE"/>
    <w:rsid w:val="00076F9A"/>
    <w:rsid w:val="00077352"/>
    <w:rsid w:val="000779A6"/>
    <w:rsid w:val="00077D28"/>
    <w:rsid w:val="0008025D"/>
    <w:rsid w:val="00080327"/>
    <w:rsid w:val="00080650"/>
    <w:rsid w:val="00080C9C"/>
    <w:rsid w:val="00081803"/>
    <w:rsid w:val="00082912"/>
    <w:rsid w:val="00082E9C"/>
    <w:rsid w:val="00083DE7"/>
    <w:rsid w:val="00084365"/>
    <w:rsid w:val="000843DB"/>
    <w:rsid w:val="000852A7"/>
    <w:rsid w:val="000863A7"/>
    <w:rsid w:val="000877C8"/>
    <w:rsid w:val="00087C7E"/>
    <w:rsid w:val="00090006"/>
    <w:rsid w:val="0009019D"/>
    <w:rsid w:val="00090640"/>
    <w:rsid w:val="00091F6D"/>
    <w:rsid w:val="00094869"/>
    <w:rsid w:val="0009522F"/>
    <w:rsid w:val="00095AAB"/>
    <w:rsid w:val="000960F7"/>
    <w:rsid w:val="00096552"/>
    <w:rsid w:val="000975EA"/>
    <w:rsid w:val="00097827"/>
    <w:rsid w:val="00097A5D"/>
    <w:rsid w:val="00097D90"/>
    <w:rsid w:val="000A03BA"/>
    <w:rsid w:val="000A04C8"/>
    <w:rsid w:val="000A08F4"/>
    <w:rsid w:val="000A0E95"/>
    <w:rsid w:val="000A137B"/>
    <w:rsid w:val="000A1F37"/>
    <w:rsid w:val="000A2829"/>
    <w:rsid w:val="000A34E1"/>
    <w:rsid w:val="000A3604"/>
    <w:rsid w:val="000A3644"/>
    <w:rsid w:val="000A3671"/>
    <w:rsid w:val="000A42C1"/>
    <w:rsid w:val="000A4F1A"/>
    <w:rsid w:val="000A6480"/>
    <w:rsid w:val="000A67E2"/>
    <w:rsid w:val="000A6CF8"/>
    <w:rsid w:val="000A718A"/>
    <w:rsid w:val="000A7397"/>
    <w:rsid w:val="000B0380"/>
    <w:rsid w:val="000B17B0"/>
    <w:rsid w:val="000B28B2"/>
    <w:rsid w:val="000B2C1C"/>
    <w:rsid w:val="000B311F"/>
    <w:rsid w:val="000B37CB"/>
    <w:rsid w:val="000B3882"/>
    <w:rsid w:val="000B3C40"/>
    <w:rsid w:val="000B464A"/>
    <w:rsid w:val="000B51B4"/>
    <w:rsid w:val="000B5898"/>
    <w:rsid w:val="000B6D58"/>
    <w:rsid w:val="000B786A"/>
    <w:rsid w:val="000C1277"/>
    <w:rsid w:val="000C16B1"/>
    <w:rsid w:val="000C1F8F"/>
    <w:rsid w:val="000C2B74"/>
    <w:rsid w:val="000C3DE0"/>
    <w:rsid w:val="000C46B4"/>
    <w:rsid w:val="000C4E6B"/>
    <w:rsid w:val="000C5021"/>
    <w:rsid w:val="000C5089"/>
    <w:rsid w:val="000C5614"/>
    <w:rsid w:val="000C5723"/>
    <w:rsid w:val="000C5EE9"/>
    <w:rsid w:val="000C6D4C"/>
    <w:rsid w:val="000C7741"/>
    <w:rsid w:val="000C79D0"/>
    <w:rsid w:val="000C7E2F"/>
    <w:rsid w:val="000D0BC9"/>
    <w:rsid w:val="000D0F5D"/>
    <w:rsid w:val="000D15DC"/>
    <w:rsid w:val="000D32D6"/>
    <w:rsid w:val="000D3DA3"/>
    <w:rsid w:val="000D4ACE"/>
    <w:rsid w:val="000D5264"/>
    <w:rsid w:val="000D5897"/>
    <w:rsid w:val="000D6D5B"/>
    <w:rsid w:val="000E011D"/>
    <w:rsid w:val="000E0955"/>
    <w:rsid w:val="000E1823"/>
    <w:rsid w:val="000E2A47"/>
    <w:rsid w:val="000E2B8E"/>
    <w:rsid w:val="000E2D19"/>
    <w:rsid w:val="000E3492"/>
    <w:rsid w:val="000E3E0B"/>
    <w:rsid w:val="000E3E17"/>
    <w:rsid w:val="000E3FA8"/>
    <w:rsid w:val="000E484F"/>
    <w:rsid w:val="000E5412"/>
    <w:rsid w:val="000E5DA7"/>
    <w:rsid w:val="000E665E"/>
    <w:rsid w:val="000E674D"/>
    <w:rsid w:val="000E6804"/>
    <w:rsid w:val="000E72C8"/>
    <w:rsid w:val="000E7533"/>
    <w:rsid w:val="000E7752"/>
    <w:rsid w:val="000E79AC"/>
    <w:rsid w:val="000F08AE"/>
    <w:rsid w:val="000F1018"/>
    <w:rsid w:val="000F147E"/>
    <w:rsid w:val="000F180B"/>
    <w:rsid w:val="000F21DB"/>
    <w:rsid w:val="000F3E1E"/>
    <w:rsid w:val="000F432E"/>
    <w:rsid w:val="000F46C3"/>
    <w:rsid w:val="000F548A"/>
    <w:rsid w:val="000F5905"/>
    <w:rsid w:val="000F5D5B"/>
    <w:rsid w:val="000F6A52"/>
    <w:rsid w:val="000F6ABC"/>
    <w:rsid w:val="000F6FEE"/>
    <w:rsid w:val="000F74BB"/>
    <w:rsid w:val="000F7561"/>
    <w:rsid w:val="00100B67"/>
    <w:rsid w:val="00100F9F"/>
    <w:rsid w:val="00101995"/>
    <w:rsid w:val="00101B60"/>
    <w:rsid w:val="00101FF3"/>
    <w:rsid w:val="001020DE"/>
    <w:rsid w:val="001023BE"/>
    <w:rsid w:val="00102EBC"/>
    <w:rsid w:val="00103060"/>
    <w:rsid w:val="001030EC"/>
    <w:rsid w:val="00104224"/>
    <w:rsid w:val="001045A7"/>
    <w:rsid w:val="001048AC"/>
    <w:rsid w:val="001056D6"/>
    <w:rsid w:val="0010574E"/>
    <w:rsid w:val="0010587C"/>
    <w:rsid w:val="00106327"/>
    <w:rsid w:val="001063CE"/>
    <w:rsid w:val="001063E4"/>
    <w:rsid w:val="00107CF1"/>
    <w:rsid w:val="001118A5"/>
    <w:rsid w:val="00111B21"/>
    <w:rsid w:val="0011276F"/>
    <w:rsid w:val="001159AB"/>
    <w:rsid w:val="001173F6"/>
    <w:rsid w:val="00117900"/>
    <w:rsid w:val="00117B1A"/>
    <w:rsid w:val="0012021C"/>
    <w:rsid w:val="0012038B"/>
    <w:rsid w:val="0012141B"/>
    <w:rsid w:val="00121695"/>
    <w:rsid w:val="00121C3E"/>
    <w:rsid w:val="00121F72"/>
    <w:rsid w:val="00123A50"/>
    <w:rsid w:val="00123AF5"/>
    <w:rsid w:val="001242E6"/>
    <w:rsid w:val="0012603F"/>
    <w:rsid w:val="00126B9A"/>
    <w:rsid w:val="00126DCE"/>
    <w:rsid w:val="00126F6C"/>
    <w:rsid w:val="00127616"/>
    <w:rsid w:val="001307B9"/>
    <w:rsid w:val="00130E37"/>
    <w:rsid w:val="001314D2"/>
    <w:rsid w:val="001317DB"/>
    <w:rsid w:val="0013196B"/>
    <w:rsid w:val="00131A80"/>
    <w:rsid w:val="0013261D"/>
    <w:rsid w:val="00133157"/>
    <w:rsid w:val="00135371"/>
    <w:rsid w:val="00135F36"/>
    <w:rsid w:val="00136543"/>
    <w:rsid w:val="00136F6E"/>
    <w:rsid w:val="0013728E"/>
    <w:rsid w:val="0014062B"/>
    <w:rsid w:val="001408E7"/>
    <w:rsid w:val="00140927"/>
    <w:rsid w:val="00140E2C"/>
    <w:rsid w:val="00140EEA"/>
    <w:rsid w:val="0014193C"/>
    <w:rsid w:val="00141F2A"/>
    <w:rsid w:val="00142084"/>
    <w:rsid w:val="00142193"/>
    <w:rsid w:val="0014253F"/>
    <w:rsid w:val="00142B03"/>
    <w:rsid w:val="001430CF"/>
    <w:rsid w:val="00143710"/>
    <w:rsid w:val="0014378D"/>
    <w:rsid w:val="001441E5"/>
    <w:rsid w:val="001448A1"/>
    <w:rsid w:val="00144924"/>
    <w:rsid w:val="0014533E"/>
    <w:rsid w:val="00145504"/>
    <w:rsid w:val="0014598F"/>
    <w:rsid w:val="00145E59"/>
    <w:rsid w:val="00146B0D"/>
    <w:rsid w:val="00146D0D"/>
    <w:rsid w:val="00147346"/>
    <w:rsid w:val="0015257A"/>
    <w:rsid w:val="00152F63"/>
    <w:rsid w:val="001532DA"/>
    <w:rsid w:val="00153C43"/>
    <w:rsid w:val="00153F69"/>
    <w:rsid w:val="00154ECF"/>
    <w:rsid w:val="001556F7"/>
    <w:rsid w:val="00156B6B"/>
    <w:rsid w:val="00156D5F"/>
    <w:rsid w:val="00157085"/>
    <w:rsid w:val="001574A6"/>
    <w:rsid w:val="001579C7"/>
    <w:rsid w:val="00157DD6"/>
    <w:rsid w:val="001612CC"/>
    <w:rsid w:val="001620AF"/>
    <w:rsid w:val="00162167"/>
    <w:rsid w:val="00162E88"/>
    <w:rsid w:val="001630B8"/>
    <w:rsid w:val="0016327E"/>
    <w:rsid w:val="0016336E"/>
    <w:rsid w:val="001634C8"/>
    <w:rsid w:val="0016360B"/>
    <w:rsid w:val="00163890"/>
    <w:rsid w:val="00163C6A"/>
    <w:rsid w:val="00163E20"/>
    <w:rsid w:val="00164AC6"/>
    <w:rsid w:val="001651C7"/>
    <w:rsid w:val="00165387"/>
    <w:rsid w:val="001655A8"/>
    <w:rsid w:val="001656A0"/>
    <w:rsid w:val="00165ECF"/>
    <w:rsid w:val="00167250"/>
    <w:rsid w:val="0016736F"/>
    <w:rsid w:val="00170565"/>
    <w:rsid w:val="001707D9"/>
    <w:rsid w:val="00170A74"/>
    <w:rsid w:val="00170B99"/>
    <w:rsid w:val="00170F27"/>
    <w:rsid w:val="00172AA2"/>
    <w:rsid w:val="00172C9A"/>
    <w:rsid w:val="00173034"/>
    <w:rsid w:val="001738F3"/>
    <w:rsid w:val="00173C4B"/>
    <w:rsid w:val="001744CA"/>
    <w:rsid w:val="0017476D"/>
    <w:rsid w:val="00174DBA"/>
    <w:rsid w:val="00175603"/>
    <w:rsid w:val="001763EA"/>
    <w:rsid w:val="001773A3"/>
    <w:rsid w:val="001776A8"/>
    <w:rsid w:val="00180370"/>
    <w:rsid w:val="00180861"/>
    <w:rsid w:val="00182580"/>
    <w:rsid w:val="001849B2"/>
    <w:rsid w:val="00184CE4"/>
    <w:rsid w:val="001858BB"/>
    <w:rsid w:val="00186EF6"/>
    <w:rsid w:val="001874E1"/>
    <w:rsid w:val="001902A3"/>
    <w:rsid w:val="00190E10"/>
    <w:rsid w:val="001910D8"/>
    <w:rsid w:val="00192740"/>
    <w:rsid w:val="00193E59"/>
    <w:rsid w:val="001945E2"/>
    <w:rsid w:val="00194A02"/>
    <w:rsid w:val="00194F68"/>
    <w:rsid w:val="00195188"/>
    <w:rsid w:val="00195A6B"/>
    <w:rsid w:val="00195F94"/>
    <w:rsid w:val="001960D7"/>
    <w:rsid w:val="001963F0"/>
    <w:rsid w:val="0019644A"/>
    <w:rsid w:val="001976F2"/>
    <w:rsid w:val="00197C63"/>
    <w:rsid w:val="00197C9B"/>
    <w:rsid w:val="001A0759"/>
    <w:rsid w:val="001A0F71"/>
    <w:rsid w:val="001A245A"/>
    <w:rsid w:val="001A246F"/>
    <w:rsid w:val="001A3510"/>
    <w:rsid w:val="001A3AD5"/>
    <w:rsid w:val="001A3C76"/>
    <w:rsid w:val="001A3CA8"/>
    <w:rsid w:val="001A414C"/>
    <w:rsid w:val="001A50B6"/>
    <w:rsid w:val="001A5961"/>
    <w:rsid w:val="001A5CBA"/>
    <w:rsid w:val="001A612A"/>
    <w:rsid w:val="001A65C7"/>
    <w:rsid w:val="001A68E2"/>
    <w:rsid w:val="001A6A33"/>
    <w:rsid w:val="001A76CE"/>
    <w:rsid w:val="001B00E4"/>
    <w:rsid w:val="001B07C0"/>
    <w:rsid w:val="001B09D6"/>
    <w:rsid w:val="001B19DB"/>
    <w:rsid w:val="001B1AA1"/>
    <w:rsid w:val="001B2906"/>
    <w:rsid w:val="001B2B26"/>
    <w:rsid w:val="001B30B6"/>
    <w:rsid w:val="001B395A"/>
    <w:rsid w:val="001B3E3D"/>
    <w:rsid w:val="001B461C"/>
    <w:rsid w:val="001B4630"/>
    <w:rsid w:val="001B5160"/>
    <w:rsid w:val="001B5538"/>
    <w:rsid w:val="001B5E4C"/>
    <w:rsid w:val="001B6C48"/>
    <w:rsid w:val="001B6DF4"/>
    <w:rsid w:val="001B7E54"/>
    <w:rsid w:val="001C031B"/>
    <w:rsid w:val="001C0493"/>
    <w:rsid w:val="001C1BFA"/>
    <w:rsid w:val="001C2703"/>
    <w:rsid w:val="001C2729"/>
    <w:rsid w:val="001C2D0E"/>
    <w:rsid w:val="001C2DFE"/>
    <w:rsid w:val="001C3B93"/>
    <w:rsid w:val="001C471D"/>
    <w:rsid w:val="001C4804"/>
    <w:rsid w:val="001C4D88"/>
    <w:rsid w:val="001C50F5"/>
    <w:rsid w:val="001C5139"/>
    <w:rsid w:val="001C5328"/>
    <w:rsid w:val="001C6DC9"/>
    <w:rsid w:val="001C6E7E"/>
    <w:rsid w:val="001C6F21"/>
    <w:rsid w:val="001C7A37"/>
    <w:rsid w:val="001D13DE"/>
    <w:rsid w:val="001D1ACE"/>
    <w:rsid w:val="001D1C7E"/>
    <w:rsid w:val="001D1F94"/>
    <w:rsid w:val="001D211C"/>
    <w:rsid w:val="001D27EB"/>
    <w:rsid w:val="001D3423"/>
    <w:rsid w:val="001D37FB"/>
    <w:rsid w:val="001D4AB3"/>
    <w:rsid w:val="001D54C1"/>
    <w:rsid w:val="001D605F"/>
    <w:rsid w:val="001D7A74"/>
    <w:rsid w:val="001E05E1"/>
    <w:rsid w:val="001E0E66"/>
    <w:rsid w:val="001E103F"/>
    <w:rsid w:val="001E1258"/>
    <w:rsid w:val="001E29A8"/>
    <w:rsid w:val="001E2E5D"/>
    <w:rsid w:val="001E3FDB"/>
    <w:rsid w:val="001E577D"/>
    <w:rsid w:val="001E5822"/>
    <w:rsid w:val="001E58AF"/>
    <w:rsid w:val="001E6E24"/>
    <w:rsid w:val="001E7C29"/>
    <w:rsid w:val="001F1174"/>
    <w:rsid w:val="001F1197"/>
    <w:rsid w:val="001F1762"/>
    <w:rsid w:val="001F3565"/>
    <w:rsid w:val="001F3E45"/>
    <w:rsid w:val="001F459C"/>
    <w:rsid w:val="001F4AC0"/>
    <w:rsid w:val="001F4D60"/>
    <w:rsid w:val="001F646E"/>
    <w:rsid w:val="001F64E8"/>
    <w:rsid w:val="001F6B12"/>
    <w:rsid w:val="001F75AB"/>
    <w:rsid w:val="001F79B3"/>
    <w:rsid w:val="001F7A55"/>
    <w:rsid w:val="00200388"/>
    <w:rsid w:val="002006F1"/>
    <w:rsid w:val="0020081F"/>
    <w:rsid w:val="002016FE"/>
    <w:rsid w:val="002030E3"/>
    <w:rsid w:val="002040E9"/>
    <w:rsid w:val="002048D4"/>
    <w:rsid w:val="00204E31"/>
    <w:rsid w:val="00205513"/>
    <w:rsid w:val="0020556F"/>
    <w:rsid w:val="00205867"/>
    <w:rsid w:val="002058E5"/>
    <w:rsid w:val="002059AF"/>
    <w:rsid w:val="00205AC9"/>
    <w:rsid w:val="0020724A"/>
    <w:rsid w:val="002072AF"/>
    <w:rsid w:val="0020746F"/>
    <w:rsid w:val="00207FC5"/>
    <w:rsid w:val="00210CFE"/>
    <w:rsid w:val="00210FDE"/>
    <w:rsid w:val="00212EE9"/>
    <w:rsid w:val="00213243"/>
    <w:rsid w:val="00215B89"/>
    <w:rsid w:val="00215CB6"/>
    <w:rsid w:val="00216835"/>
    <w:rsid w:val="00216C65"/>
    <w:rsid w:val="00216C7E"/>
    <w:rsid w:val="00217349"/>
    <w:rsid w:val="00217B67"/>
    <w:rsid w:val="00217D9C"/>
    <w:rsid w:val="00220306"/>
    <w:rsid w:val="0022065D"/>
    <w:rsid w:val="00220E5B"/>
    <w:rsid w:val="00223838"/>
    <w:rsid w:val="00223AF9"/>
    <w:rsid w:val="00224263"/>
    <w:rsid w:val="00225832"/>
    <w:rsid w:val="002258FB"/>
    <w:rsid w:val="00226961"/>
    <w:rsid w:val="002269E9"/>
    <w:rsid w:val="00226B38"/>
    <w:rsid w:val="00226DD9"/>
    <w:rsid w:val="0022732E"/>
    <w:rsid w:val="0023266B"/>
    <w:rsid w:val="002330EC"/>
    <w:rsid w:val="00233545"/>
    <w:rsid w:val="0023498E"/>
    <w:rsid w:val="00235038"/>
    <w:rsid w:val="00235212"/>
    <w:rsid w:val="002362DB"/>
    <w:rsid w:val="002375D9"/>
    <w:rsid w:val="0023790A"/>
    <w:rsid w:val="00237F55"/>
    <w:rsid w:val="002400B2"/>
    <w:rsid w:val="0024074B"/>
    <w:rsid w:val="002407C3"/>
    <w:rsid w:val="00240841"/>
    <w:rsid w:val="00240C28"/>
    <w:rsid w:val="00241713"/>
    <w:rsid w:val="00241B32"/>
    <w:rsid w:val="00241CB8"/>
    <w:rsid w:val="002422D7"/>
    <w:rsid w:val="002433BC"/>
    <w:rsid w:val="002439E1"/>
    <w:rsid w:val="00243B83"/>
    <w:rsid w:val="00243DBA"/>
    <w:rsid w:val="002459FE"/>
    <w:rsid w:val="00245F7A"/>
    <w:rsid w:val="00246008"/>
    <w:rsid w:val="0024656C"/>
    <w:rsid w:val="002468A6"/>
    <w:rsid w:val="00246D2F"/>
    <w:rsid w:val="00247A19"/>
    <w:rsid w:val="00247F0B"/>
    <w:rsid w:val="002506F4"/>
    <w:rsid w:val="00250C74"/>
    <w:rsid w:val="00252274"/>
    <w:rsid w:val="00252322"/>
    <w:rsid w:val="002554A5"/>
    <w:rsid w:val="00255A32"/>
    <w:rsid w:val="00255CA3"/>
    <w:rsid w:val="00256758"/>
    <w:rsid w:val="00256A1A"/>
    <w:rsid w:val="00260121"/>
    <w:rsid w:val="00260427"/>
    <w:rsid w:val="00260B4A"/>
    <w:rsid w:val="00260C80"/>
    <w:rsid w:val="002621A0"/>
    <w:rsid w:val="00263497"/>
    <w:rsid w:val="00263D32"/>
    <w:rsid w:val="002646FF"/>
    <w:rsid w:val="00265103"/>
    <w:rsid w:val="00265363"/>
    <w:rsid w:val="00266FF4"/>
    <w:rsid w:val="002670E6"/>
    <w:rsid w:val="002670F5"/>
    <w:rsid w:val="00267E26"/>
    <w:rsid w:val="002702FC"/>
    <w:rsid w:val="00270D3D"/>
    <w:rsid w:val="00270DD5"/>
    <w:rsid w:val="00271903"/>
    <w:rsid w:val="00271D25"/>
    <w:rsid w:val="0027252F"/>
    <w:rsid w:val="00273610"/>
    <w:rsid w:val="002745D9"/>
    <w:rsid w:val="00274603"/>
    <w:rsid w:val="002750C9"/>
    <w:rsid w:val="00275405"/>
    <w:rsid w:val="002758E4"/>
    <w:rsid w:val="00276841"/>
    <w:rsid w:val="00276874"/>
    <w:rsid w:val="00280A4F"/>
    <w:rsid w:val="00280CA2"/>
    <w:rsid w:val="0028114D"/>
    <w:rsid w:val="00281667"/>
    <w:rsid w:val="00281C59"/>
    <w:rsid w:val="00282877"/>
    <w:rsid w:val="00282BE8"/>
    <w:rsid w:val="0028325C"/>
    <w:rsid w:val="0028325F"/>
    <w:rsid w:val="0028349D"/>
    <w:rsid w:val="0028360B"/>
    <w:rsid w:val="002837EA"/>
    <w:rsid w:val="00283A7C"/>
    <w:rsid w:val="00284C5A"/>
    <w:rsid w:val="002857EE"/>
    <w:rsid w:val="00286530"/>
    <w:rsid w:val="0028707E"/>
    <w:rsid w:val="00287191"/>
    <w:rsid w:val="00287264"/>
    <w:rsid w:val="00287422"/>
    <w:rsid w:val="002878B0"/>
    <w:rsid w:val="002908AF"/>
    <w:rsid w:val="00290B5D"/>
    <w:rsid w:val="00290E8A"/>
    <w:rsid w:val="00291AE3"/>
    <w:rsid w:val="00292DC9"/>
    <w:rsid w:val="002931BA"/>
    <w:rsid w:val="00293E89"/>
    <w:rsid w:val="00294327"/>
    <w:rsid w:val="00294675"/>
    <w:rsid w:val="002949FC"/>
    <w:rsid w:val="00294B7A"/>
    <w:rsid w:val="00295444"/>
    <w:rsid w:val="0029553D"/>
    <w:rsid w:val="00296247"/>
    <w:rsid w:val="002964FF"/>
    <w:rsid w:val="00296E06"/>
    <w:rsid w:val="002970BF"/>
    <w:rsid w:val="002A0146"/>
    <w:rsid w:val="002A0ED1"/>
    <w:rsid w:val="002A0F3A"/>
    <w:rsid w:val="002A0FD4"/>
    <w:rsid w:val="002A1678"/>
    <w:rsid w:val="002A3E2B"/>
    <w:rsid w:val="002A46DF"/>
    <w:rsid w:val="002A4F51"/>
    <w:rsid w:val="002A55C9"/>
    <w:rsid w:val="002A5EA4"/>
    <w:rsid w:val="002A6C32"/>
    <w:rsid w:val="002A7811"/>
    <w:rsid w:val="002A78E5"/>
    <w:rsid w:val="002B287C"/>
    <w:rsid w:val="002B2D71"/>
    <w:rsid w:val="002B3075"/>
    <w:rsid w:val="002B36FB"/>
    <w:rsid w:val="002B374B"/>
    <w:rsid w:val="002B3FF6"/>
    <w:rsid w:val="002B42ED"/>
    <w:rsid w:val="002B56E5"/>
    <w:rsid w:val="002B773B"/>
    <w:rsid w:val="002C00B0"/>
    <w:rsid w:val="002C0136"/>
    <w:rsid w:val="002C0316"/>
    <w:rsid w:val="002C06E0"/>
    <w:rsid w:val="002C0B4B"/>
    <w:rsid w:val="002C1A40"/>
    <w:rsid w:val="002C1CA1"/>
    <w:rsid w:val="002C20BE"/>
    <w:rsid w:val="002C2662"/>
    <w:rsid w:val="002C3A24"/>
    <w:rsid w:val="002C4A0B"/>
    <w:rsid w:val="002C4F45"/>
    <w:rsid w:val="002C5BF5"/>
    <w:rsid w:val="002C66D6"/>
    <w:rsid w:val="002D0918"/>
    <w:rsid w:val="002D11A5"/>
    <w:rsid w:val="002D1343"/>
    <w:rsid w:val="002D2391"/>
    <w:rsid w:val="002D36AB"/>
    <w:rsid w:val="002D3876"/>
    <w:rsid w:val="002D4351"/>
    <w:rsid w:val="002D4C56"/>
    <w:rsid w:val="002D4FE3"/>
    <w:rsid w:val="002D53E2"/>
    <w:rsid w:val="002D57F3"/>
    <w:rsid w:val="002D5CE3"/>
    <w:rsid w:val="002D6594"/>
    <w:rsid w:val="002D65A5"/>
    <w:rsid w:val="002D6F92"/>
    <w:rsid w:val="002D7949"/>
    <w:rsid w:val="002E077A"/>
    <w:rsid w:val="002E1B9F"/>
    <w:rsid w:val="002E213B"/>
    <w:rsid w:val="002E2856"/>
    <w:rsid w:val="002E29CF"/>
    <w:rsid w:val="002E35E6"/>
    <w:rsid w:val="002E3AD0"/>
    <w:rsid w:val="002E4933"/>
    <w:rsid w:val="002E4A64"/>
    <w:rsid w:val="002E4D6A"/>
    <w:rsid w:val="002E4F9A"/>
    <w:rsid w:val="002E512F"/>
    <w:rsid w:val="002E5926"/>
    <w:rsid w:val="002E5D7B"/>
    <w:rsid w:val="002E5F67"/>
    <w:rsid w:val="002E6211"/>
    <w:rsid w:val="002E7107"/>
    <w:rsid w:val="002E793E"/>
    <w:rsid w:val="002F0408"/>
    <w:rsid w:val="002F0847"/>
    <w:rsid w:val="002F0ABD"/>
    <w:rsid w:val="002F2563"/>
    <w:rsid w:val="002F39B5"/>
    <w:rsid w:val="002F4EC6"/>
    <w:rsid w:val="002F5816"/>
    <w:rsid w:val="002F6680"/>
    <w:rsid w:val="002F7105"/>
    <w:rsid w:val="002F725D"/>
    <w:rsid w:val="002F7D90"/>
    <w:rsid w:val="003004BE"/>
    <w:rsid w:val="003007E1"/>
    <w:rsid w:val="00300B1B"/>
    <w:rsid w:val="003023DB"/>
    <w:rsid w:val="0030252D"/>
    <w:rsid w:val="0030261E"/>
    <w:rsid w:val="00302652"/>
    <w:rsid w:val="00302985"/>
    <w:rsid w:val="003029A1"/>
    <w:rsid w:val="00302A07"/>
    <w:rsid w:val="00302A76"/>
    <w:rsid w:val="003030A1"/>
    <w:rsid w:val="003033C0"/>
    <w:rsid w:val="0030405B"/>
    <w:rsid w:val="00304073"/>
    <w:rsid w:val="00304F01"/>
    <w:rsid w:val="003054A7"/>
    <w:rsid w:val="0030654D"/>
    <w:rsid w:val="003073F4"/>
    <w:rsid w:val="00310979"/>
    <w:rsid w:val="00311AF6"/>
    <w:rsid w:val="00313691"/>
    <w:rsid w:val="0031511D"/>
    <w:rsid w:val="00315525"/>
    <w:rsid w:val="003161D3"/>
    <w:rsid w:val="003173BF"/>
    <w:rsid w:val="00320BEA"/>
    <w:rsid w:val="00320E11"/>
    <w:rsid w:val="00320F6E"/>
    <w:rsid w:val="00321569"/>
    <w:rsid w:val="00321B51"/>
    <w:rsid w:val="00322401"/>
    <w:rsid w:val="00322E3E"/>
    <w:rsid w:val="00323666"/>
    <w:rsid w:val="00324E01"/>
    <w:rsid w:val="00325542"/>
    <w:rsid w:val="00325700"/>
    <w:rsid w:val="00325B6B"/>
    <w:rsid w:val="003263B7"/>
    <w:rsid w:val="003277A5"/>
    <w:rsid w:val="00327BDF"/>
    <w:rsid w:val="003301DD"/>
    <w:rsid w:val="0033023E"/>
    <w:rsid w:val="00330A86"/>
    <w:rsid w:val="00330C55"/>
    <w:rsid w:val="003310ED"/>
    <w:rsid w:val="0033168E"/>
    <w:rsid w:val="00331EA1"/>
    <w:rsid w:val="00333240"/>
    <w:rsid w:val="00333735"/>
    <w:rsid w:val="003337FD"/>
    <w:rsid w:val="0033410B"/>
    <w:rsid w:val="00334210"/>
    <w:rsid w:val="00334A54"/>
    <w:rsid w:val="00334AEE"/>
    <w:rsid w:val="00336138"/>
    <w:rsid w:val="00336356"/>
    <w:rsid w:val="00336E2A"/>
    <w:rsid w:val="00340F8C"/>
    <w:rsid w:val="003415DA"/>
    <w:rsid w:val="0034205D"/>
    <w:rsid w:val="00342255"/>
    <w:rsid w:val="00343519"/>
    <w:rsid w:val="00343F8C"/>
    <w:rsid w:val="00343FED"/>
    <w:rsid w:val="00344556"/>
    <w:rsid w:val="00344899"/>
    <w:rsid w:val="00345669"/>
    <w:rsid w:val="00345D35"/>
    <w:rsid w:val="00345D77"/>
    <w:rsid w:val="00346D11"/>
    <w:rsid w:val="00347AD5"/>
    <w:rsid w:val="00347BAB"/>
    <w:rsid w:val="00347D13"/>
    <w:rsid w:val="003513C8"/>
    <w:rsid w:val="003526E5"/>
    <w:rsid w:val="00352B07"/>
    <w:rsid w:val="0035317F"/>
    <w:rsid w:val="0035343D"/>
    <w:rsid w:val="00353604"/>
    <w:rsid w:val="003546D6"/>
    <w:rsid w:val="0035499A"/>
    <w:rsid w:val="00354A2C"/>
    <w:rsid w:val="00354DEE"/>
    <w:rsid w:val="0035734A"/>
    <w:rsid w:val="00357BFF"/>
    <w:rsid w:val="003608CA"/>
    <w:rsid w:val="00360CCF"/>
    <w:rsid w:val="00360EE6"/>
    <w:rsid w:val="0036155A"/>
    <w:rsid w:val="00362F6C"/>
    <w:rsid w:val="0036348C"/>
    <w:rsid w:val="00363AD5"/>
    <w:rsid w:val="00363DEB"/>
    <w:rsid w:val="00363F6E"/>
    <w:rsid w:val="003642DD"/>
    <w:rsid w:val="00364516"/>
    <w:rsid w:val="00364658"/>
    <w:rsid w:val="00365FBE"/>
    <w:rsid w:val="0036674B"/>
    <w:rsid w:val="00367157"/>
    <w:rsid w:val="0036747D"/>
    <w:rsid w:val="00367964"/>
    <w:rsid w:val="003703B3"/>
    <w:rsid w:val="00370987"/>
    <w:rsid w:val="003710DD"/>
    <w:rsid w:val="00371AC2"/>
    <w:rsid w:val="00371E59"/>
    <w:rsid w:val="003725A7"/>
    <w:rsid w:val="00372F44"/>
    <w:rsid w:val="0037393F"/>
    <w:rsid w:val="00373C17"/>
    <w:rsid w:val="00374605"/>
    <w:rsid w:val="0037510F"/>
    <w:rsid w:val="003760B8"/>
    <w:rsid w:val="003767D9"/>
    <w:rsid w:val="00380826"/>
    <w:rsid w:val="003809C3"/>
    <w:rsid w:val="00380D96"/>
    <w:rsid w:val="00380F53"/>
    <w:rsid w:val="00381091"/>
    <w:rsid w:val="0038163F"/>
    <w:rsid w:val="00381FAF"/>
    <w:rsid w:val="00382490"/>
    <w:rsid w:val="00382687"/>
    <w:rsid w:val="00382E14"/>
    <w:rsid w:val="003833E8"/>
    <w:rsid w:val="0038489E"/>
    <w:rsid w:val="00385897"/>
    <w:rsid w:val="00385EBD"/>
    <w:rsid w:val="00387096"/>
    <w:rsid w:val="00387533"/>
    <w:rsid w:val="00387930"/>
    <w:rsid w:val="003903F1"/>
    <w:rsid w:val="00392033"/>
    <w:rsid w:val="003924B7"/>
    <w:rsid w:val="00392760"/>
    <w:rsid w:val="00392BCF"/>
    <w:rsid w:val="00393CCD"/>
    <w:rsid w:val="003949F2"/>
    <w:rsid w:val="00395554"/>
    <w:rsid w:val="00395935"/>
    <w:rsid w:val="00395BBE"/>
    <w:rsid w:val="00395CCF"/>
    <w:rsid w:val="0039664E"/>
    <w:rsid w:val="00397759"/>
    <w:rsid w:val="00397FAF"/>
    <w:rsid w:val="003A048C"/>
    <w:rsid w:val="003A1855"/>
    <w:rsid w:val="003A1F77"/>
    <w:rsid w:val="003A23ED"/>
    <w:rsid w:val="003A35BB"/>
    <w:rsid w:val="003A5357"/>
    <w:rsid w:val="003A5D5C"/>
    <w:rsid w:val="003A6DD4"/>
    <w:rsid w:val="003A70A3"/>
    <w:rsid w:val="003B014A"/>
    <w:rsid w:val="003B04FE"/>
    <w:rsid w:val="003B07B3"/>
    <w:rsid w:val="003B10A8"/>
    <w:rsid w:val="003B21A9"/>
    <w:rsid w:val="003B2F27"/>
    <w:rsid w:val="003B30FF"/>
    <w:rsid w:val="003B369B"/>
    <w:rsid w:val="003B3842"/>
    <w:rsid w:val="003B4793"/>
    <w:rsid w:val="003B59B5"/>
    <w:rsid w:val="003B5B6C"/>
    <w:rsid w:val="003B5C8E"/>
    <w:rsid w:val="003B72AB"/>
    <w:rsid w:val="003B737A"/>
    <w:rsid w:val="003B7527"/>
    <w:rsid w:val="003B7894"/>
    <w:rsid w:val="003C0B3D"/>
    <w:rsid w:val="003C12A6"/>
    <w:rsid w:val="003C1380"/>
    <w:rsid w:val="003C2354"/>
    <w:rsid w:val="003C2517"/>
    <w:rsid w:val="003C335B"/>
    <w:rsid w:val="003C360E"/>
    <w:rsid w:val="003C37CC"/>
    <w:rsid w:val="003C51DB"/>
    <w:rsid w:val="003C6485"/>
    <w:rsid w:val="003C6A43"/>
    <w:rsid w:val="003C7C37"/>
    <w:rsid w:val="003D08A1"/>
    <w:rsid w:val="003D0973"/>
    <w:rsid w:val="003D0EA5"/>
    <w:rsid w:val="003D1032"/>
    <w:rsid w:val="003D1BA4"/>
    <w:rsid w:val="003D1C8E"/>
    <w:rsid w:val="003D381F"/>
    <w:rsid w:val="003D4951"/>
    <w:rsid w:val="003D4A8E"/>
    <w:rsid w:val="003D569F"/>
    <w:rsid w:val="003D5737"/>
    <w:rsid w:val="003D58EE"/>
    <w:rsid w:val="003D7040"/>
    <w:rsid w:val="003D72E7"/>
    <w:rsid w:val="003E07AC"/>
    <w:rsid w:val="003E0EC3"/>
    <w:rsid w:val="003E10C2"/>
    <w:rsid w:val="003E1569"/>
    <w:rsid w:val="003E1CF7"/>
    <w:rsid w:val="003E2F5B"/>
    <w:rsid w:val="003E494A"/>
    <w:rsid w:val="003E5BBB"/>
    <w:rsid w:val="003E626D"/>
    <w:rsid w:val="003E6607"/>
    <w:rsid w:val="003E66F5"/>
    <w:rsid w:val="003E697B"/>
    <w:rsid w:val="003F0076"/>
    <w:rsid w:val="003F0C29"/>
    <w:rsid w:val="003F1C31"/>
    <w:rsid w:val="003F1DE1"/>
    <w:rsid w:val="003F1E27"/>
    <w:rsid w:val="003F24BF"/>
    <w:rsid w:val="003F26A5"/>
    <w:rsid w:val="003F287A"/>
    <w:rsid w:val="003F2D6F"/>
    <w:rsid w:val="003F2E71"/>
    <w:rsid w:val="003F433C"/>
    <w:rsid w:val="003F49EF"/>
    <w:rsid w:val="003F4D27"/>
    <w:rsid w:val="003F545D"/>
    <w:rsid w:val="003F6316"/>
    <w:rsid w:val="003F63D7"/>
    <w:rsid w:val="003F6F4A"/>
    <w:rsid w:val="003F7486"/>
    <w:rsid w:val="003F7A56"/>
    <w:rsid w:val="004008F3"/>
    <w:rsid w:val="00401F3A"/>
    <w:rsid w:val="00404799"/>
    <w:rsid w:val="00404F5D"/>
    <w:rsid w:val="0040593B"/>
    <w:rsid w:val="00405C62"/>
    <w:rsid w:val="00406573"/>
    <w:rsid w:val="004066AF"/>
    <w:rsid w:val="004069B6"/>
    <w:rsid w:val="00407651"/>
    <w:rsid w:val="004077D0"/>
    <w:rsid w:val="0041018A"/>
    <w:rsid w:val="00410FD8"/>
    <w:rsid w:val="00411CBF"/>
    <w:rsid w:val="004138D0"/>
    <w:rsid w:val="00414702"/>
    <w:rsid w:val="00414C23"/>
    <w:rsid w:val="00414D71"/>
    <w:rsid w:val="004168AA"/>
    <w:rsid w:val="00416C12"/>
    <w:rsid w:val="00417CDD"/>
    <w:rsid w:val="0042070E"/>
    <w:rsid w:val="004211EA"/>
    <w:rsid w:val="00421372"/>
    <w:rsid w:val="004215FD"/>
    <w:rsid w:val="00421AAD"/>
    <w:rsid w:val="00421C60"/>
    <w:rsid w:val="00421DF7"/>
    <w:rsid w:val="0042369E"/>
    <w:rsid w:val="00424425"/>
    <w:rsid w:val="00424E63"/>
    <w:rsid w:val="004257F6"/>
    <w:rsid w:val="00425A9C"/>
    <w:rsid w:val="00425BFE"/>
    <w:rsid w:val="004267E6"/>
    <w:rsid w:val="00426CAB"/>
    <w:rsid w:val="00427128"/>
    <w:rsid w:val="00427288"/>
    <w:rsid w:val="004278A2"/>
    <w:rsid w:val="00427CB9"/>
    <w:rsid w:val="004313F5"/>
    <w:rsid w:val="0043145C"/>
    <w:rsid w:val="00431504"/>
    <w:rsid w:val="0043167A"/>
    <w:rsid w:val="004319CA"/>
    <w:rsid w:val="0043219A"/>
    <w:rsid w:val="004325BC"/>
    <w:rsid w:val="00433CFB"/>
    <w:rsid w:val="00434C48"/>
    <w:rsid w:val="00434C52"/>
    <w:rsid w:val="004358B1"/>
    <w:rsid w:val="00435D2F"/>
    <w:rsid w:val="004365B6"/>
    <w:rsid w:val="00437C2B"/>
    <w:rsid w:val="0044286B"/>
    <w:rsid w:val="004428B3"/>
    <w:rsid w:val="004432F0"/>
    <w:rsid w:val="00443821"/>
    <w:rsid w:val="00444263"/>
    <w:rsid w:val="00444D42"/>
    <w:rsid w:val="004451B0"/>
    <w:rsid w:val="00450DF2"/>
    <w:rsid w:val="00450E98"/>
    <w:rsid w:val="00451B8B"/>
    <w:rsid w:val="00451B90"/>
    <w:rsid w:val="0045242B"/>
    <w:rsid w:val="004526A6"/>
    <w:rsid w:val="004526D6"/>
    <w:rsid w:val="00452971"/>
    <w:rsid w:val="00453505"/>
    <w:rsid w:val="00453676"/>
    <w:rsid w:val="00454171"/>
    <w:rsid w:val="00454613"/>
    <w:rsid w:val="0045508F"/>
    <w:rsid w:val="00455C9C"/>
    <w:rsid w:val="00456D08"/>
    <w:rsid w:val="004609A4"/>
    <w:rsid w:val="004613F1"/>
    <w:rsid w:val="00461B12"/>
    <w:rsid w:val="00462089"/>
    <w:rsid w:val="0046213B"/>
    <w:rsid w:val="004621DD"/>
    <w:rsid w:val="004622EB"/>
    <w:rsid w:val="0046251D"/>
    <w:rsid w:val="00462794"/>
    <w:rsid w:val="00462DA7"/>
    <w:rsid w:val="00462E2E"/>
    <w:rsid w:val="00462EE0"/>
    <w:rsid w:val="0046521A"/>
    <w:rsid w:val="00465B63"/>
    <w:rsid w:val="00466A07"/>
    <w:rsid w:val="00466C95"/>
    <w:rsid w:val="004671E0"/>
    <w:rsid w:val="004672DB"/>
    <w:rsid w:val="00467487"/>
    <w:rsid w:val="0046783B"/>
    <w:rsid w:val="00467AA9"/>
    <w:rsid w:val="004700C1"/>
    <w:rsid w:val="00470121"/>
    <w:rsid w:val="00470769"/>
    <w:rsid w:val="00470FDC"/>
    <w:rsid w:val="00471084"/>
    <w:rsid w:val="00471CF1"/>
    <w:rsid w:val="00472C41"/>
    <w:rsid w:val="00473A3C"/>
    <w:rsid w:val="00474D79"/>
    <w:rsid w:val="00474DA9"/>
    <w:rsid w:val="004751C6"/>
    <w:rsid w:val="00475737"/>
    <w:rsid w:val="00475D32"/>
    <w:rsid w:val="00477F7B"/>
    <w:rsid w:val="004802E3"/>
    <w:rsid w:val="004812FF"/>
    <w:rsid w:val="00481432"/>
    <w:rsid w:val="004814F5"/>
    <w:rsid w:val="00481B7E"/>
    <w:rsid w:val="00482393"/>
    <w:rsid w:val="00482A0D"/>
    <w:rsid w:val="00483B2B"/>
    <w:rsid w:val="004862EF"/>
    <w:rsid w:val="00487FEE"/>
    <w:rsid w:val="00490024"/>
    <w:rsid w:val="00490794"/>
    <w:rsid w:val="00490D7C"/>
    <w:rsid w:val="00491093"/>
    <w:rsid w:val="00491127"/>
    <w:rsid w:val="004912EC"/>
    <w:rsid w:val="00492572"/>
    <w:rsid w:val="004934B4"/>
    <w:rsid w:val="004939D0"/>
    <w:rsid w:val="00493C2C"/>
    <w:rsid w:val="00494E22"/>
    <w:rsid w:val="004953DC"/>
    <w:rsid w:val="0049589E"/>
    <w:rsid w:val="00496945"/>
    <w:rsid w:val="00496A01"/>
    <w:rsid w:val="00496C86"/>
    <w:rsid w:val="004974B1"/>
    <w:rsid w:val="0049790E"/>
    <w:rsid w:val="00497F39"/>
    <w:rsid w:val="004A0083"/>
    <w:rsid w:val="004A131A"/>
    <w:rsid w:val="004A28A0"/>
    <w:rsid w:val="004A2918"/>
    <w:rsid w:val="004A3AB5"/>
    <w:rsid w:val="004A4058"/>
    <w:rsid w:val="004A4948"/>
    <w:rsid w:val="004A4B72"/>
    <w:rsid w:val="004A503E"/>
    <w:rsid w:val="004A51A4"/>
    <w:rsid w:val="004A5AC3"/>
    <w:rsid w:val="004A5F1A"/>
    <w:rsid w:val="004A61E1"/>
    <w:rsid w:val="004A75DD"/>
    <w:rsid w:val="004A7D20"/>
    <w:rsid w:val="004B004E"/>
    <w:rsid w:val="004B0577"/>
    <w:rsid w:val="004B0680"/>
    <w:rsid w:val="004B0D63"/>
    <w:rsid w:val="004B1077"/>
    <w:rsid w:val="004B2B2B"/>
    <w:rsid w:val="004B3529"/>
    <w:rsid w:val="004B5235"/>
    <w:rsid w:val="004B5DD7"/>
    <w:rsid w:val="004B5DFB"/>
    <w:rsid w:val="004B666F"/>
    <w:rsid w:val="004C01FB"/>
    <w:rsid w:val="004C026F"/>
    <w:rsid w:val="004C1D2E"/>
    <w:rsid w:val="004C1E5E"/>
    <w:rsid w:val="004C208C"/>
    <w:rsid w:val="004C309C"/>
    <w:rsid w:val="004C30D2"/>
    <w:rsid w:val="004C3609"/>
    <w:rsid w:val="004C3F60"/>
    <w:rsid w:val="004C4339"/>
    <w:rsid w:val="004C4CA2"/>
    <w:rsid w:val="004C57B0"/>
    <w:rsid w:val="004C6035"/>
    <w:rsid w:val="004C61D6"/>
    <w:rsid w:val="004C61DD"/>
    <w:rsid w:val="004C736E"/>
    <w:rsid w:val="004C7959"/>
    <w:rsid w:val="004D0155"/>
    <w:rsid w:val="004D06FD"/>
    <w:rsid w:val="004D09A6"/>
    <w:rsid w:val="004D0F06"/>
    <w:rsid w:val="004D1643"/>
    <w:rsid w:val="004D2316"/>
    <w:rsid w:val="004D25E0"/>
    <w:rsid w:val="004D3110"/>
    <w:rsid w:val="004D3A0D"/>
    <w:rsid w:val="004D3A17"/>
    <w:rsid w:val="004D4EDA"/>
    <w:rsid w:val="004D5396"/>
    <w:rsid w:val="004D65DC"/>
    <w:rsid w:val="004D6BA4"/>
    <w:rsid w:val="004D713E"/>
    <w:rsid w:val="004E0B6A"/>
    <w:rsid w:val="004E2158"/>
    <w:rsid w:val="004E2B40"/>
    <w:rsid w:val="004E3658"/>
    <w:rsid w:val="004E60E7"/>
    <w:rsid w:val="004E6905"/>
    <w:rsid w:val="004E6F22"/>
    <w:rsid w:val="004E7419"/>
    <w:rsid w:val="004E7999"/>
    <w:rsid w:val="004E7AD5"/>
    <w:rsid w:val="004E7D18"/>
    <w:rsid w:val="004F1040"/>
    <w:rsid w:val="004F11BE"/>
    <w:rsid w:val="004F1B2B"/>
    <w:rsid w:val="004F1DB1"/>
    <w:rsid w:val="004F2554"/>
    <w:rsid w:val="004F2909"/>
    <w:rsid w:val="004F3103"/>
    <w:rsid w:val="004F3A50"/>
    <w:rsid w:val="004F3A67"/>
    <w:rsid w:val="004F4049"/>
    <w:rsid w:val="004F6C49"/>
    <w:rsid w:val="004F774D"/>
    <w:rsid w:val="004F7817"/>
    <w:rsid w:val="004F7873"/>
    <w:rsid w:val="004F7BF4"/>
    <w:rsid w:val="00500806"/>
    <w:rsid w:val="00501D78"/>
    <w:rsid w:val="005020A0"/>
    <w:rsid w:val="005024A1"/>
    <w:rsid w:val="00502BB6"/>
    <w:rsid w:val="00506374"/>
    <w:rsid w:val="00507A0E"/>
    <w:rsid w:val="0051235D"/>
    <w:rsid w:val="005123CE"/>
    <w:rsid w:val="00512478"/>
    <w:rsid w:val="0051295D"/>
    <w:rsid w:val="00512FA4"/>
    <w:rsid w:val="0051307F"/>
    <w:rsid w:val="0051373A"/>
    <w:rsid w:val="00513E29"/>
    <w:rsid w:val="00514102"/>
    <w:rsid w:val="00514FE1"/>
    <w:rsid w:val="005155CE"/>
    <w:rsid w:val="0051656A"/>
    <w:rsid w:val="00516FFD"/>
    <w:rsid w:val="0052238B"/>
    <w:rsid w:val="0052248B"/>
    <w:rsid w:val="00522780"/>
    <w:rsid w:val="00523516"/>
    <w:rsid w:val="0052434C"/>
    <w:rsid w:val="0052456C"/>
    <w:rsid w:val="00524B40"/>
    <w:rsid w:val="00524B85"/>
    <w:rsid w:val="005258BF"/>
    <w:rsid w:val="00525906"/>
    <w:rsid w:val="0052592A"/>
    <w:rsid w:val="0052734B"/>
    <w:rsid w:val="0052736B"/>
    <w:rsid w:val="00527D3E"/>
    <w:rsid w:val="00530518"/>
    <w:rsid w:val="005312E9"/>
    <w:rsid w:val="00531D0D"/>
    <w:rsid w:val="005322C5"/>
    <w:rsid w:val="00533794"/>
    <w:rsid w:val="005346F1"/>
    <w:rsid w:val="00534CAB"/>
    <w:rsid w:val="00535DF0"/>
    <w:rsid w:val="005366A9"/>
    <w:rsid w:val="005367DC"/>
    <w:rsid w:val="00536C5A"/>
    <w:rsid w:val="00541156"/>
    <w:rsid w:val="005412B0"/>
    <w:rsid w:val="005420A6"/>
    <w:rsid w:val="00542983"/>
    <w:rsid w:val="005445AC"/>
    <w:rsid w:val="00544A95"/>
    <w:rsid w:val="00544C13"/>
    <w:rsid w:val="00544E5D"/>
    <w:rsid w:val="00544F70"/>
    <w:rsid w:val="00545050"/>
    <w:rsid w:val="00545251"/>
    <w:rsid w:val="00546883"/>
    <w:rsid w:val="00547362"/>
    <w:rsid w:val="00550840"/>
    <w:rsid w:val="00550ADE"/>
    <w:rsid w:val="00550F64"/>
    <w:rsid w:val="0055110F"/>
    <w:rsid w:val="00551171"/>
    <w:rsid w:val="0055148F"/>
    <w:rsid w:val="00552539"/>
    <w:rsid w:val="0055293F"/>
    <w:rsid w:val="00553B23"/>
    <w:rsid w:val="00555456"/>
    <w:rsid w:val="00555E34"/>
    <w:rsid w:val="00556B27"/>
    <w:rsid w:val="00556DF8"/>
    <w:rsid w:val="0056054B"/>
    <w:rsid w:val="00560758"/>
    <w:rsid w:val="0056147B"/>
    <w:rsid w:val="005614FC"/>
    <w:rsid w:val="0056208A"/>
    <w:rsid w:val="00562402"/>
    <w:rsid w:val="0056288F"/>
    <w:rsid w:val="005629DE"/>
    <w:rsid w:val="00562A7B"/>
    <w:rsid w:val="00563053"/>
    <w:rsid w:val="005637D8"/>
    <w:rsid w:val="0056446A"/>
    <w:rsid w:val="00564BE7"/>
    <w:rsid w:val="005652BA"/>
    <w:rsid w:val="00565666"/>
    <w:rsid w:val="00565A0E"/>
    <w:rsid w:val="00565F2C"/>
    <w:rsid w:val="00566DA2"/>
    <w:rsid w:val="005678DE"/>
    <w:rsid w:val="00567CE8"/>
    <w:rsid w:val="00567D56"/>
    <w:rsid w:val="005705D3"/>
    <w:rsid w:val="0057072D"/>
    <w:rsid w:val="00570AC3"/>
    <w:rsid w:val="00570F0C"/>
    <w:rsid w:val="00571BB3"/>
    <w:rsid w:val="00572870"/>
    <w:rsid w:val="00573D63"/>
    <w:rsid w:val="0057446E"/>
    <w:rsid w:val="0057466A"/>
    <w:rsid w:val="00574A6A"/>
    <w:rsid w:val="00574C34"/>
    <w:rsid w:val="005750C2"/>
    <w:rsid w:val="00575102"/>
    <w:rsid w:val="0057536B"/>
    <w:rsid w:val="005755EA"/>
    <w:rsid w:val="00575615"/>
    <w:rsid w:val="00575636"/>
    <w:rsid w:val="005757D1"/>
    <w:rsid w:val="00575E0B"/>
    <w:rsid w:val="005766F6"/>
    <w:rsid w:val="005768E3"/>
    <w:rsid w:val="00577CEC"/>
    <w:rsid w:val="00577DF5"/>
    <w:rsid w:val="0058174C"/>
    <w:rsid w:val="005836B6"/>
    <w:rsid w:val="0058452A"/>
    <w:rsid w:val="00584EDD"/>
    <w:rsid w:val="0058511E"/>
    <w:rsid w:val="00585486"/>
    <w:rsid w:val="00585571"/>
    <w:rsid w:val="00585922"/>
    <w:rsid w:val="005860F9"/>
    <w:rsid w:val="005866C7"/>
    <w:rsid w:val="005875F3"/>
    <w:rsid w:val="00590290"/>
    <w:rsid w:val="0059098B"/>
    <w:rsid w:val="00591C3B"/>
    <w:rsid w:val="005925F4"/>
    <w:rsid w:val="00592861"/>
    <w:rsid w:val="00592EE4"/>
    <w:rsid w:val="0059330F"/>
    <w:rsid w:val="0059335F"/>
    <w:rsid w:val="00593A31"/>
    <w:rsid w:val="00594506"/>
    <w:rsid w:val="005952CA"/>
    <w:rsid w:val="00595856"/>
    <w:rsid w:val="0059692E"/>
    <w:rsid w:val="005975AF"/>
    <w:rsid w:val="005A0E35"/>
    <w:rsid w:val="005A1B52"/>
    <w:rsid w:val="005A246B"/>
    <w:rsid w:val="005A362C"/>
    <w:rsid w:val="005A4C0A"/>
    <w:rsid w:val="005A5268"/>
    <w:rsid w:val="005A5643"/>
    <w:rsid w:val="005A5AF5"/>
    <w:rsid w:val="005A70AE"/>
    <w:rsid w:val="005A7538"/>
    <w:rsid w:val="005A7847"/>
    <w:rsid w:val="005A79A9"/>
    <w:rsid w:val="005A7A07"/>
    <w:rsid w:val="005B0AB2"/>
    <w:rsid w:val="005B16A9"/>
    <w:rsid w:val="005B173E"/>
    <w:rsid w:val="005B1F9A"/>
    <w:rsid w:val="005B2365"/>
    <w:rsid w:val="005B298F"/>
    <w:rsid w:val="005B36F0"/>
    <w:rsid w:val="005B3C29"/>
    <w:rsid w:val="005B51E5"/>
    <w:rsid w:val="005B523B"/>
    <w:rsid w:val="005B58C4"/>
    <w:rsid w:val="005B5DF3"/>
    <w:rsid w:val="005B7760"/>
    <w:rsid w:val="005C0BD8"/>
    <w:rsid w:val="005C0DEC"/>
    <w:rsid w:val="005C1FBD"/>
    <w:rsid w:val="005C262B"/>
    <w:rsid w:val="005C4070"/>
    <w:rsid w:val="005C4994"/>
    <w:rsid w:val="005C4E7F"/>
    <w:rsid w:val="005C509C"/>
    <w:rsid w:val="005C5547"/>
    <w:rsid w:val="005C655D"/>
    <w:rsid w:val="005C7D90"/>
    <w:rsid w:val="005C7DD3"/>
    <w:rsid w:val="005D00F0"/>
    <w:rsid w:val="005D0329"/>
    <w:rsid w:val="005D0467"/>
    <w:rsid w:val="005D057C"/>
    <w:rsid w:val="005D066F"/>
    <w:rsid w:val="005D1326"/>
    <w:rsid w:val="005D1343"/>
    <w:rsid w:val="005D1F7B"/>
    <w:rsid w:val="005D5BF9"/>
    <w:rsid w:val="005D5DA5"/>
    <w:rsid w:val="005D60DD"/>
    <w:rsid w:val="005D7AC4"/>
    <w:rsid w:val="005E016B"/>
    <w:rsid w:val="005E0B36"/>
    <w:rsid w:val="005E0CDB"/>
    <w:rsid w:val="005E0DA6"/>
    <w:rsid w:val="005E1E0A"/>
    <w:rsid w:val="005E229B"/>
    <w:rsid w:val="005E2C0D"/>
    <w:rsid w:val="005E4379"/>
    <w:rsid w:val="005E5B39"/>
    <w:rsid w:val="005E6219"/>
    <w:rsid w:val="005E6307"/>
    <w:rsid w:val="005E6E71"/>
    <w:rsid w:val="005E7AA9"/>
    <w:rsid w:val="005F0F2C"/>
    <w:rsid w:val="005F15F3"/>
    <w:rsid w:val="005F20D9"/>
    <w:rsid w:val="005F22B3"/>
    <w:rsid w:val="005F2668"/>
    <w:rsid w:val="005F2A1C"/>
    <w:rsid w:val="005F2DDA"/>
    <w:rsid w:val="005F33C9"/>
    <w:rsid w:val="005F4259"/>
    <w:rsid w:val="005F4508"/>
    <w:rsid w:val="005F466B"/>
    <w:rsid w:val="005F531C"/>
    <w:rsid w:val="005F6DF7"/>
    <w:rsid w:val="005F76B8"/>
    <w:rsid w:val="005F76C0"/>
    <w:rsid w:val="005F7BE5"/>
    <w:rsid w:val="0060154B"/>
    <w:rsid w:val="0060180A"/>
    <w:rsid w:val="006021DF"/>
    <w:rsid w:val="00602E24"/>
    <w:rsid w:val="00603106"/>
    <w:rsid w:val="00603571"/>
    <w:rsid w:val="006036AD"/>
    <w:rsid w:val="00603912"/>
    <w:rsid w:val="00603C59"/>
    <w:rsid w:val="006053E4"/>
    <w:rsid w:val="006060B8"/>
    <w:rsid w:val="006068C9"/>
    <w:rsid w:val="00606E8B"/>
    <w:rsid w:val="00607062"/>
    <w:rsid w:val="006070AE"/>
    <w:rsid w:val="006118AE"/>
    <w:rsid w:val="00611CA2"/>
    <w:rsid w:val="006121D2"/>
    <w:rsid w:val="006129B4"/>
    <w:rsid w:val="00612B8C"/>
    <w:rsid w:val="00612F55"/>
    <w:rsid w:val="00613B7F"/>
    <w:rsid w:val="006149AF"/>
    <w:rsid w:val="00614CD3"/>
    <w:rsid w:val="00614E8A"/>
    <w:rsid w:val="00615618"/>
    <w:rsid w:val="00615F4E"/>
    <w:rsid w:val="006164E3"/>
    <w:rsid w:val="00616A73"/>
    <w:rsid w:val="00617086"/>
    <w:rsid w:val="00617F3F"/>
    <w:rsid w:val="00620736"/>
    <w:rsid w:val="00621876"/>
    <w:rsid w:val="00621B4C"/>
    <w:rsid w:val="00621CD6"/>
    <w:rsid w:val="00622634"/>
    <w:rsid w:val="00622F0F"/>
    <w:rsid w:val="00623893"/>
    <w:rsid w:val="00623D51"/>
    <w:rsid w:val="00623F9C"/>
    <w:rsid w:val="0062500F"/>
    <w:rsid w:val="00625CE5"/>
    <w:rsid w:val="0062642A"/>
    <w:rsid w:val="00626840"/>
    <w:rsid w:val="00626938"/>
    <w:rsid w:val="00627016"/>
    <w:rsid w:val="00627E14"/>
    <w:rsid w:val="00627F86"/>
    <w:rsid w:val="006307FB"/>
    <w:rsid w:val="00631DB5"/>
    <w:rsid w:val="00632172"/>
    <w:rsid w:val="006323FF"/>
    <w:rsid w:val="0063282A"/>
    <w:rsid w:val="00633743"/>
    <w:rsid w:val="006338EA"/>
    <w:rsid w:val="0063426A"/>
    <w:rsid w:val="006347AC"/>
    <w:rsid w:val="00634B96"/>
    <w:rsid w:val="006352B8"/>
    <w:rsid w:val="00636A2B"/>
    <w:rsid w:val="00636C65"/>
    <w:rsid w:val="006372B3"/>
    <w:rsid w:val="0063766C"/>
    <w:rsid w:val="00637AE0"/>
    <w:rsid w:val="0064030C"/>
    <w:rsid w:val="0064078B"/>
    <w:rsid w:val="006410CD"/>
    <w:rsid w:val="00641BF2"/>
    <w:rsid w:val="006421F2"/>
    <w:rsid w:val="0064246E"/>
    <w:rsid w:val="006434BF"/>
    <w:rsid w:val="00643B25"/>
    <w:rsid w:val="00643B34"/>
    <w:rsid w:val="00643ECB"/>
    <w:rsid w:val="00644451"/>
    <w:rsid w:val="00644AD1"/>
    <w:rsid w:val="006450DD"/>
    <w:rsid w:val="00645746"/>
    <w:rsid w:val="0064579F"/>
    <w:rsid w:val="00645CFA"/>
    <w:rsid w:val="006468FC"/>
    <w:rsid w:val="00646DB4"/>
    <w:rsid w:val="00647C0B"/>
    <w:rsid w:val="00650C01"/>
    <w:rsid w:val="00651300"/>
    <w:rsid w:val="006519AF"/>
    <w:rsid w:val="00651B19"/>
    <w:rsid w:val="0065249F"/>
    <w:rsid w:val="00652B26"/>
    <w:rsid w:val="00652BBC"/>
    <w:rsid w:val="00652FCB"/>
    <w:rsid w:val="00653AF0"/>
    <w:rsid w:val="0065440B"/>
    <w:rsid w:val="00654975"/>
    <w:rsid w:val="0065525E"/>
    <w:rsid w:val="00655B8A"/>
    <w:rsid w:val="00656122"/>
    <w:rsid w:val="00657503"/>
    <w:rsid w:val="0066073F"/>
    <w:rsid w:val="00660893"/>
    <w:rsid w:val="00661596"/>
    <w:rsid w:val="006632BA"/>
    <w:rsid w:val="00663A39"/>
    <w:rsid w:val="00664027"/>
    <w:rsid w:val="006640AF"/>
    <w:rsid w:val="006649C2"/>
    <w:rsid w:val="00664C86"/>
    <w:rsid w:val="006655F9"/>
    <w:rsid w:val="00665816"/>
    <w:rsid w:val="0066592B"/>
    <w:rsid w:val="00666240"/>
    <w:rsid w:val="00666BBE"/>
    <w:rsid w:val="00667A6C"/>
    <w:rsid w:val="00667F83"/>
    <w:rsid w:val="0067018B"/>
    <w:rsid w:val="006701B0"/>
    <w:rsid w:val="00670405"/>
    <w:rsid w:val="006706DD"/>
    <w:rsid w:val="00671904"/>
    <w:rsid w:val="00671F3B"/>
    <w:rsid w:val="00672076"/>
    <w:rsid w:val="0067210A"/>
    <w:rsid w:val="006727C9"/>
    <w:rsid w:val="006730DF"/>
    <w:rsid w:val="00673135"/>
    <w:rsid w:val="006751B7"/>
    <w:rsid w:val="006751C6"/>
    <w:rsid w:val="006751D9"/>
    <w:rsid w:val="00675BF5"/>
    <w:rsid w:val="00676625"/>
    <w:rsid w:val="00676A4C"/>
    <w:rsid w:val="00680CBC"/>
    <w:rsid w:val="00680D07"/>
    <w:rsid w:val="00681848"/>
    <w:rsid w:val="00681DB4"/>
    <w:rsid w:val="00681E39"/>
    <w:rsid w:val="00681F58"/>
    <w:rsid w:val="00682350"/>
    <w:rsid w:val="006831A8"/>
    <w:rsid w:val="00683B74"/>
    <w:rsid w:val="00684E50"/>
    <w:rsid w:val="006867A1"/>
    <w:rsid w:val="0068692D"/>
    <w:rsid w:val="00686941"/>
    <w:rsid w:val="006872BF"/>
    <w:rsid w:val="00687F64"/>
    <w:rsid w:val="00690593"/>
    <w:rsid w:val="0069060B"/>
    <w:rsid w:val="00691820"/>
    <w:rsid w:val="00693556"/>
    <w:rsid w:val="006938F4"/>
    <w:rsid w:val="006941A3"/>
    <w:rsid w:val="00695F41"/>
    <w:rsid w:val="0069627A"/>
    <w:rsid w:val="0069776E"/>
    <w:rsid w:val="0069795A"/>
    <w:rsid w:val="00697DBF"/>
    <w:rsid w:val="006A0AD9"/>
    <w:rsid w:val="006A0BB4"/>
    <w:rsid w:val="006A13F0"/>
    <w:rsid w:val="006A2A8B"/>
    <w:rsid w:val="006A2EC1"/>
    <w:rsid w:val="006A358E"/>
    <w:rsid w:val="006A4557"/>
    <w:rsid w:val="006A48CF"/>
    <w:rsid w:val="006A48E1"/>
    <w:rsid w:val="006A5795"/>
    <w:rsid w:val="006A6B80"/>
    <w:rsid w:val="006A70FB"/>
    <w:rsid w:val="006A7B4F"/>
    <w:rsid w:val="006A7F21"/>
    <w:rsid w:val="006A7F38"/>
    <w:rsid w:val="006B052B"/>
    <w:rsid w:val="006B0B22"/>
    <w:rsid w:val="006B0D36"/>
    <w:rsid w:val="006B1E0E"/>
    <w:rsid w:val="006B33DF"/>
    <w:rsid w:val="006B3BB9"/>
    <w:rsid w:val="006B3E80"/>
    <w:rsid w:val="006B4683"/>
    <w:rsid w:val="006B64F3"/>
    <w:rsid w:val="006B6D5F"/>
    <w:rsid w:val="006B7B8F"/>
    <w:rsid w:val="006C0375"/>
    <w:rsid w:val="006C221F"/>
    <w:rsid w:val="006C2F9D"/>
    <w:rsid w:val="006C3604"/>
    <w:rsid w:val="006C38F0"/>
    <w:rsid w:val="006C3AA1"/>
    <w:rsid w:val="006C4BF6"/>
    <w:rsid w:val="006C705D"/>
    <w:rsid w:val="006C7663"/>
    <w:rsid w:val="006D0124"/>
    <w:rsid w:val="006D027C"/>
    <w:rsid w:val="006D0364"/>
    <w:rsid w:val="006D0C9A"/>
    <w:rsid w:val="006D1325"/>
    <w:rsid w:val="006D144D"/>
    <w:rsid w:val="006D1D8A"/>
    <w:rsid w:val="006D2988"/>
    <w:rsid w:val="006D2FE3"/>
    <w:rsid w:val="006D4967"/>
    <w:rsid w:val="006D4F18"/>
    <w:rsid w:val="006D5699"/>
    <w:rsid w:val="006D5EE0"/>
    <w:rsid w:val="006D5FD7"/>
    <w:rsid w:val="006D749B"/>
    <w:rsid w:val="006D7E74"/>
    <w:rsid w:val="006E04EC"/>
    <w:rsid w:val="006E05DF"/>
    <w:rsid w:val="006E0616"/>
    <w:rsid w:val="006E2520"/>
    <w:rsid w:val="006E262E"/>
    <w:rsid w:val="006E3574"/>
    <w:rsid w:val="006E39A3"/>
    <w:rsid w:val="006E3CB3"/>
    <w:rsid w:val="006E3E7C"/>
    <w:rsid w:val="006E404F"/>
    <w:rsid w:val="006E43EB"/>
    <w:rsid w:val="006E46CD"/>
    <w:rsid w:val="006E477A"/>
    <w:rsid w:val="006E4790"/>
    <w:rsid w:val="006E5525"/>
    <w:rsid w:val="006E622F"/>
    <w:rsid w:val="006E6698"/>
    <w:rsid w:val="006E6A85"/>
    <w:rsid w:val="006E6D0A"/>
    <w:rsid w:val="006E6F7B"/>
    <w:rsid w:val="006E7417"/>
    <w:rsid w:val="006E7D5A"/>
    <w:rsid w:val="006F1D05"/>
    <w:rsid w:val="006F1D92"/>
    <w:rsid w:val="006F28BF"/>
    <w:rsid w:val="006F28CA"/>
    <w:rsid w:val="006F2CD7"/>
    <w:rsid w:val="006F3D5B"/>
    <w:rsid w:val="006F44C5"/>
    <w:rsid w:val="006F456F"/>
    <w:rsid w:val="006F5365"/>
    <w:rsid w:val="006F5507"/>
    <w:rsid w:val="006F61CA"/>
    <w:rsid w:val="006F67B0"/>
    <w:rsid w:val="006F6EC8"/>
    <w:rsid w:val="00700388"/>
    <w:rsid w:val="007010B1"/>
    <w:rsid w:val="00701A00"/>
    <w:rsid w:val="007039FF"/>
    <w:rsid w:val="00703B8F"/>
    <w:rsid w:val="00704014"/>
    <w:rsid w:val="00704D21"/>
    <w:rsid w:val="00705182"/>
    <w:rsid w:val="00705228"/>
    <w:rsid w:val="00705D8E"/>
    <w:rsid w:val="0070618C"/>
    <w:rsid w:val="00706DA0"/>
    <w:rsid w:val="00707168"/>
    <w:rsid w:val="00707427"/>
    <w:rsid w:val="007100B0"/>
    <w:rsid w:val="00712576"/>
    <w:rsid w:val="00714CBF"/>
    <w:rsid w:val="007161FE"/>
    <w:rsid w:val="00716720"/>
    <w:rsid w:val="00716D15"/>
    <w:rsid w:val="00717566"/>
    <w:rsid w:val="00720B3F"/>
    <w:rsid w:val="00720D78"/>
    <w:rsid w:val="00721C74"/>
    <w:rsid w:val="00722D7C"/>
    <w:rsid w:val="00722F16"/>
    <w:rsid w:val="00723903"/>
    <w:rsid w:val="00723BB1"/>
    <w:rsid w:val="0072448A"/>
    <w:rsid w:val="007250F1"/>
    <w:rsid w:val="0072536C"/>
    <w:rsid w:val="007261F1"/>
    <w:rsid w:val="00727449"/>
    <w:rsid w:val="007313C0"/>
    <w:rsid w:val="00731CDD"/>
    <w:rsid w:val="0073244C"/>
    <w:rsid w:val="00732477"/>
    <w:rsid w:val="007327FF"/>
    <w:rsid w:val="00733EAA"/>
    <w:rsid w:val="00733FE4"/>
    <w:rsid w:val="007348DF"/>
    <w:rsid w:val="00734921"/>
    <w:rsid w:val="00734F70"/>
    <w:rsid w:val="0073501D"/>
    <w:rsid w:val="007358D9"/>
    <w:rsid w:val="00736913"/>
    <w:rsid w:val="00737B94"/>
    <w:rsid w:val="0073D923"/>
    <w:rsid w:val="00740201"/>
    <w:rsid w:val="00740209"/>
    <w:rsid w:val="0074115D"/>
    <w:rsid w:val="007426B3"/>
    <w:rsid w:val="00742D5C"/>
    <w:rsid w:val="00742E34"/>
    <w:rsid w:val="00743B00"/>
    <w:rsid w:val="007445B3"/>
    <w:rsid w:val="00744817"/>
    <w:rsid w:val="00746310"/>
    <w:rsid w:val="00747507"/>
    <w:rsid w:val="00747976"/>
    <w:rsid w:val="00747AB8"/>
    <w:rsid w:val="00750C94"/>
    <w:rsid w:val="00751DE0"/>
    <w:rsid w:val="00751F36"/>
    <w:rsid w:val="0075274C"/>
    <w:rsid w:val="00754C5B"/>
    <w:rsid w:val="007554FD"/>
    <w:rsid w:val="00755510"/>
    <w:rsid w:val="00755F82"/>
    <w:rsid w:val="007566AC"/>
    <w:rsid w:val="00756FF7"/>
    <w:rsid w:val="00757686"/>
    <w:rsid w:val="00757990"/>
    <w:rsid w:val="00760EF7"/>
    <w:rsid w:val="007628EA"/>
    <w:rsid w:val="00763F96"/>
    <w:rsid w:val="0076411F"/>
    <w:rsid w:val="00764347"/>
    <w:rsid w:val="0076603C"/>
    <w:rsid w:val="00766738"/>
    <w:rsid w:val="00766B6F"/>
    <w:rsid w:val="00766FBA"/>
    <w:rsid w:val="007700B7"/>
    <w:rsid w:val="00770811"/>
    <w:rsid w:val="00770A85"/>
    <w:rsid w:val="00770E6F"/>
    <w:rsid w:val="00771796"/>
    <w:rsid w:val="007718CF"/>
    <w:rsid w:val="00773977"/>
    <w:rsid w:val="00773CCF"/>
    <w:rsid w:val="0077454A"/>
    <w:rsid w:val="0077469D"/>
    <w:rsid w:val="007746F9"/>
    <w:rsid w:val="00775007"/>
    <w:rsid w:val="007756BD"/>
    <w:rsid w:val="007761C6"/>
    <w:rsid w:val="00777BA2"/>
    <w:rsid w:val="0078047B"/>
    <w:rsid w:val="007805E3"/>
    <w:rsid w:val="0078063D"/>
    <w:rsid w:val="00780A2A"/>
    <w:rsid w:val="00780B2C"/>
    <w:rsid w:val="007810E1"/>
    <w:rsid w:val="00782B70"/>
    <w:rsid w:val="00782F0B"/>
    <w:rsid w:val="00783ED4"/>
    <w:rsid w:val="00784554"/>
    <w:rsid w:val="007847C5"/>
    <w:rsid w:val="00784C4B"/>
    <w:rsid w:val="00784DC8"/>
    <w:rsid w:val="007853D4"/>
    <w:rsid w:val="0078791D"/>
    <w:rsid w:val="007902C2"/>
    <w:rsid w:val="007911D1"/>
    <w:rsid w:val="007925EC"/>
    <w:rsid w:val="00793296"/>
    <w:rsid w:val="00794C4D"/>
    <w:rsid w:val="007958BD"/>
    <w:rsid w:val="00795A7F"/>
    <w:rsid w:val="007964B5"/>
    <w:rsid w:val="00797A31"/>
    <w:rsid w:val="00797FB9"/>
    <w:rsid w:val="007A07A5"/>
    <w:rsid w:val="007A10EC"/>
    <w:rsid w:val="007A1E67"/>
    <w:rsid w:val="007A2A1A"/>
    <w:rsid w:val="007A2B6D"/>
    <w:rsid w:val="007A3CEF"/>
    <w:rsid w:val="007A428E"/>
    <w:rsid w:val="007A45F6"/>
    <w:rsid w:val="007A4BAF"/>
    <w:rsid w:val="007A5417"/>
    <w:rsid w:val="007A5667"/>
    <w:rsid w:val="007A5C77"/>
    <w:rsid w:val="007A6218"/>
    <w:rsid w:val="007A7150"/>
    <w:rsid w:val="007A75A6"/>
    <w:rsid w:val="007A770D"/>
    <w:rsid w:val="007A7F98"/>
    <w:rsid w:val="007B085D"/>
    <w:rsid w:val="007B0D9D"/>
    <w:rsid w:val="007B1AAD"/>
    <w:rsid w:val="007B279E"/>
    <w:rsid w:val="007B3EF3"/>
    <w:rsid w:val="007B3F21"/>
    <w:rsid w:val="007B3F3D"/>
    <w:rsid w:val="007B4565"/>
    <w:rsid w:val="007B5390"/>
    <w:rsid w:val="007B5414"/>
    <w:rsid w:val="007B70E8"/>
    <w:rsid w:val="007B740D"/>
    <w:rsid w:val="007B7C5F"/>
    <w:rsid w:val="007C0E2C"/>
    <w:rsid w:val="007C5C09"/>
    <w:rsid w:val="007C6659"/>
    <w:rsid w:val="007C685F"/>
    <w:rsid w:val="007C7A26"/>
    <w:rsid w:val="007C7CC6"/>
    <w:rsid w:val="007D029C"/>
    <w:rsid w:val="007D0654"/>
    <w:rsid w:val="007D0AE6"/>
    <w:rsid w:val="007D2310"/>
    <w:rsid w:val="007D269C"/>
    <w:rsid w:val="007D3336"/>
    <w:rsid w:val="007D3EC5"/>
    <w:rsid w:val="007D620C"/>
    <w:rsid w:val="007D656D"/>
    <w:rsid w:val="007D6772"/>
    <w:rsid w:val="007E13DE"/>
    <w:rsid w:val="007E4DDD"/>
    <w:rsid w:val="007E55A6"/>
    <w:rsid w:val="007E5B04"/>
    <w:rsid w:val="007E5CE0"/>
    <w:rsid w:val="007E5D32"/>
    <w:rsid w:val="007E61A2"/>
    <w:rsid w:val="007E631C"/>
    <w:rsid w:val="007E6E6D"/>
    <w:rsid w:val="007E6FC6"/>
    <w:rsid w:val="007E7E1E"/>
    <w:rsid w:val="007F05FC"/>
    <w:rsid w:val="007F1608"/>
    <w:rsid w:val="007F26C9"/>
    <w:rsid w:val="007F3BCE"/>
    <w:rsid w:val="007F5485"/>
    <w:rsid w:val="007F6052"/>
    <w:rsid w:val="007F657F"/>
    <w:rsid w:val="007F6918"/>
    <w:rsid w:val="007F7105"/>
    <w:rsid w:val="007F7B41"/>
    <w:rsid w:val="008006F9"/>
    <w:rsid w:val="008009BF"/>
    <w:rsid w:val="008017EE"/>
    <w:rsid w:val="00801B8F"/>
    <w:rsid w:val="00801DF2"/>
    <w:rsid w:val="00801DF3"/>
    <w:rsid w:val="00802377"/>
    <w:rsid w:val="008033A2"/>
    <w:rsid w:val="00803561"/>
    <w:rsid w:val="00804607"/>
    <w:rsid w:val="0080474C"/>
    <w:rsid w:val="00804A86"/>
    <w:rsid w:val="0080594E"/>
    <w:rsid w:val="008072AC"/>
    <w:rsid w:val="008076D7"/>
    <w:rsid w:val="00810383"/>
    <w:rsid w:val="00814008"/>
    <w:rsid w:val="0081465F"/>
    <w:rsid w:val="00815B7D"/>
    <w:rsid w:val="008209A5"/>
    <w:rsid w:val="00822880"/>
    <w:rsid w:val="00823365"/>
    <w:rsid w:val="008237EC"/>
    <w:rsid w:val="00824D5F"/>
    <w:rsid w:val="00824E95"/>
    <w:rsid w:val="00825D26"/>
    <w:rsid w:val="00825D37"/>
    <w:rsid w:val="0082718E"/>
    <w:rsid w:val="008272D8"/>
    <w:rsid w:val="008276C1"/>
    <w:rsid w:val="00827923"/>
    <w:rsid w:val="00827CE6"/>
    <w:rsid w:val="00830FF1"/>
    <w:rsid w:val="008313D8"/>
    <w:rsid w:val="00832B4D"/>
    <w:rsid w:val="0083352E"/>
    <w:rsid w:val="0083380A"/>
    <w:rsid w:val="00834410"/>
    <w:rsid w:val="00834F4F"/>
    <w:rsid w:val="00835215"/>
    <w:rsid w:val="0083552C"/>
    <w:rsid w:val="008360E1"/>
    <w:rsid w:val="0083642E"/>
    <w:rsid w:val="00836598"/>
    <w:rsid w:val="00836EF6"/>
    <w:rsid w:val="00836F9A"/>
    <w:rsid w:val="00837B2B"/>
    <w:rsid w:val="00840161"/>
    <w:rsid w:val="008403BE"/>
    <w:rsid w:val="0084084D"/>
    <w:rsid w:val="008433E5"/>
    <w:rsid w:val="00843535"/>
    <w:rsid w:val="0084358B"/>
    <w:rsid w:val="00843A78"/>
    <w:rsid w:val="00843CB7"/>
    <w:rsid w:val="00844FE2"/>
    <w:rsid w:val="00845834"/>
    <w:rsid w:val="00846B8B"/>
    <w:rsid w:val="008475BE"/>
    <w:rsid w:val="00847F8B"/>
    <w:rsid w:val="00847FE3"/>
    <w:rsid w:val="00850743"/>
    <w:rsid w:val="00850AEF"/>
    <w:rsid w:val="00851C27"/>
    <w:rsid w:val="00852467"/>
    <w:rsid w:val="00852B29"/>
    <w:rsid w:val="008538E0"/>
    <w:rsid w:val="00853BBE"/>
    <w:rsid w:val="00853E6A"/>
    <w:rsid w:val="008544E2"/>
    <w:rsid w:val="00854D6F"/>
    <w:rsid w:val="008558AA"/>
    <w:rsid w:val="00855C6D"/>
    <w:rsid w:val="00855CD7"/>
    <w:rsid w:val="00855E3D"/>
    <w:rsid w:val="00855F31"/>
    <w:rsid w:val="00860894"/>
    <w:rsid w:val="0086133C"/>
    <w:rsid w:val="00861630"/>
    <w:rsid w:val="00861A91"/>
    <w:rsid w:val="00861F31"/>
    <w:rsid w:val="00862421"/>
    <w:rsid w:val="00862499"/>
    <w:rsid w:val="008628CD"/>
    <w:rsid w:val="008630D1"/>
    <w:rsid w:val="00863CA3"/>
    <w:rsid w:val="00863F1A"/>
    <w:rsid w:val="0086430C"/>
    <w:rsid w:val="00864897"/>
    <w:rsid w:val="008649C2"/>
    <w:rsid w:val="008649E6"/>
    <w:rsid w:val="00864FA1"/>
    <w:rsid w:val="008656F3"/>
    <w:rsid w:val="00867660"/>
    <w:rsid w:val="00867FD1"/>
    <w:rsid w:val="0087097D"/>
    <w:rsid w:val="00870DB4"/>
    <w:rsid w:val="00871C69"/>
    <w:rsid w:val="00871FE0"/>
    <w:rsid w:val="00872070"/>
    <w:rsid w:val="00872FBE"/>
    <w:rsid w:val="00873B07"/>
    <w:rsid w:val="00873EDA"/>
    <w:rsid w:val="00874B6F"/>
    <w:rsid w:val="008753F8"/>
    <w:rsid w:val="0087561A"/>
    <w:rsid w:val="008758EA"/>
    <w:rsid w:val="008763EA"/>
    <w:rsid w:val="008765E1"/>
    <w:rsid w:val="008766FD"/>
    <w:rsid w:val="008775D9"/>
    <w:rsid w:val="008776A5"/>
    <w:rsid w:val="00877852"/>
    <w:rsid w:val="00877EFA"/>
    <w:rsid w:val="00877F41"/>
    <w:rsid w:val="008811B0"/>
    <w:rsid w:val="00881BE6"/>
    <w:rsid w:val="00881C2F"/>
    <w:rsid w:val="008820B8"/>
    <w:rsid w:val="0088388C"/>
    <w:rsid w:val="008841D2"/>
    <w:rsid w:val="00884618"/>
    <w:rsid w:val="008853AE"/>
    <w:rsid w:val="008856B9"/>
    <w:rsid w:val="00885CDE"/>
    <w:rsid w:val="00887103"/>
    <w:rsid w:val="00887A17"/>
    <w:rsid w:val="0088B733"/>
    <w:rsid w:val="0089041D"/>
    <w:rsid w:val="00890E40"/>
    <w:rsid w:val="008917D0"/>
    <w:rsid w:val="00892643"/>
    <w:rsid w:val="00894D9E"/>
    <w:rsid w:val="008950DC"/>
    <w:rsid w:val="00895E74"/>
    <w:rsid w:val="0089611B"/>
    <w:rsid w:val="00896C73"/>
    <w:rsid w:val="0089747F"/>
    <w:rsid w:val="00897702"/>
    <w:rsid w:val="0089786D"/>
    <w:rsid w:val="008A0775"/>
    <w:rsid w:val="008A1437"/>
    <w:rsid w:val="008A3C7E"/>
    <w:rsid w:val="008A3C7F"/>
    <w:rsid w:val="008A40BF"/>
    <w:rsid w:val="008A4854"/>
    <w:rsid w:val="008A512C"/>
    <w:rsid w:val="008A543C"/>
    <w:rsid w:val="008A565A"/>
    <w:rsid w:val="008A5B49"/>
    <w:rsid w:val="008A6674"/>
    <w:rsid w:val="008A6705"/>
    <w:rsid w:val="008A6A6A"/>
    <w:rsid w:val="008A74C7"/>
    <w:rsid w:val="008A7502"/>
    <w:rsid w:val="008A752C"/>
    <w:rsid w:val="008B0201"/>
    <w:rsid w:val="008B046D"/>
    <w:rsid w:val="008B12ED"/>
    <w:rsid w:val="008B379C"/>
    <w:rsid w:val="008B391D"/>
    <w:rsid w:val="008B3E0E"/>
    <w:rsid w:val="008B4FD3"/>
    <w:rsid w:val="008B5218"/>
    <w:rsid w:val="008B570C"/>
    <w:rsid w:val="008B674F"/>
    <w:rsid w:val="008B7130"/>
    <w:rsid w:val="008C0125"/>
    <w:rsid w:val="008C0568"/>
    <w:rsid w:val="008C0979"/>
    <w:rsid w:val="008C1AB5"/>
    <w:rsid w:val="008C2A18"/>
    <w:rsid w:val="008C32AA"/>
    <w:rsid w:val="008C366F"/>
    <w:rsid w:val="008C3EF4"/>
    <w:rsid w:val="008C42D9"/>
    <w:rsid w:val="008C4A02"/>
    <w:rsid w:val="008C5313"/>
    <w:rsid w:val="008C57C8"/>
    <w:rsid w:val="008C6838"/>
    <w:rsid w:val="008C6FD9"/>
    <w:rsid w:val="008C76E2"/>
    <w:rsid w:val="008D0E3F"/>
    <w:rsid w:val="008D101B"/>
    <w:rsid w:val="008D1767"/>
    <w:rsid w:val="008D17C6"/>
    <w:rsid w:val="008D1964"/>
    <w:rsid w:val="008D3C65"/>
    <w:rsid w:val="008D45C4"/>
    <w:rsid w:val="008D4C79"/>
    <w:rsid w:val="008D5347"/>
    <w:rsid w:val="008D605F"/>
    <w:rsid w:val="008D761D"/>
    <w:rsid w:val="008D7B10"/>
    <w:rsid w:val="008D7B12"/>
    <w:rsid w:val="008E02BC"/>
    <w:rsid w:val="008E1363"/>
    <w:rsid w:val="008E2945"/>
    <w:rsid w:val="008E58F6"/>
    <w:rsid w:val="008E6902"/>
    <w:rsid w:val="008E75C6"/>
    <w:rsid w:val="008E791F"/>
    <w:rsid w:val="008E7E17"/>
    <w:rsid w:val="008F151F"/>
    <w:rsid w:val="008F1F0D"/>
    <w:rsid w:val="008F241F"/>
    <w:rsid w:val="008F250C"/>
    <w:rsid w:val="008F2B62"/>
    <w:rsid w:val="008F2D69"/>
    <w:rsid w:val="008F3257"/>
    <w:rsid w:val="008F4BEA"/>
    <w:rsid w:val="008F4EC4"/>
    <w:rsid w:val="008F5523"/>
    <w:rsid w:val="008F5F6C"/>
    <w:rsid w:val="008F6159"/>
    <w:rsid w:val="008F6D16"/>
    <w:rsid w:val="008F6F40"/>
    <w:rsid w:val="00900410"/>
    <w:rsid w:val="00900974"/>
    <w:rsid w:val="00900CB8"/>
    <w:rsid w:val="00900D4F"/>
    <w:rsid w:val="009014C5"/>
    <w:rsid w:val="00901A09"/>
    <w:rsid w:val="009025AC"/>
    <w:rsid w:val="009027B2"/>
    <w:rsid w:val="00902AD0"/>
    <w:rsid w:val="0090342A"/>
    <w:rsid w:val="009039EB"/>
    <w:rsid w:val="00903FA4"/>
    <w:rsid w:val="0090414C"/>
    <w:rsid w:val="009047C3"/>
    <w:rsid w:val="00904868"/>
    <w:rsid w:val="0090596F"/>
    <w:rsid w:val="00906862"/>
    <w:rsid w:val="009069FE"/>
    <w:rsid w:val="00907A10"/>
    <w:rsid w:val="009105C4"/>
    <w:rsid w:val="00910948"/>
    <w:rsid w:val="00910A6B"/>
    <w:rsid w:val="00910B55"/>
    <w:rsid w:val="009116B6"/>
    <w:rsid w:val="00911C88"/>
    <w:rsid w:val="00912C0B"/>
    <w:rsid w:val="00913777"/>
    <w:rsid w:val="009138C1"/>
    <w:rsid w:val="00914A2D"/>
    <w:rsid w:val="00914E03"/>
    <w:rsid w:val="00915086"/>
    <w:rsid w:val="009154E9"/>
    <w:rsid w:val="009157AF"/>
    <w:rsid w:val="00916A04"/>
    <w:rsid w:val="00920E5C"/>
    <w:rsid w:val="00921341"/>
    <w:rsid w:val="00921734"/>
    <w:rsid w:val="0092270A"/>
    <w:rsid w:val="00922A09"/>
    <w:rsid w:val="00922C62"/>
    <w:rsid w:val="00922EB1"/>
    <w:rsid w:val="0092342E"/>
    <w:rsid w:val="00923592"/>
    <w:rsid w:val="00923A6D"/>
    <w:rsid w:val="00923D95"/>
    <w:rsid w:val="0092421C"/>
    <w:rsid w:val="009247E3"/>
    <w:rsid w:val="009248CB"/>
    <w:rsid w:val="0092496D"/>
    <w:rsid w:val="00925322"/>
    <w:rsid w:val="00925836"/>
    <w:rsid w:val="00925CED"/>
    <w:rsid w:val="00925FCE"/>
    <w:rsid w:val="009265FC"/>
    <w:rsid w:val="009269B0"/>
    <w:rsid w:val="0093013E"/>
    <w:rsid w:val="00930680"/>
    <w:rsid w:val="00930FA8"/>
    <w:rsid w:val="0093140F"/>
    <w:rsid w:val="00931542"/>
    <w:rsid w:val="009318A4"/>
    <w:rsid w:val="00931CF0"/>
    <w:rsid w:val="00931F1A"/>
    <w:rsid w:val="00932190"/>
    <w:rsid w:val="00932BD1"/>
    <w:rsid w:val="00933003"/>
    <w:rsid w:val="00934052"/>
    <w:rsid w:val="00935264"/>
    <w:rsid w:val="009359AC"/>
    <w:rsid w:val="009359C4"/>
    <w:rsid w:val="009361C2"/>
    <w:rsid w:val="00936D02"/>
    <w:rsid w:val="009372C1"/>
    <w:rsid w:val="00937427"/>
    <w:rsid w:val="0094013C"/>
    <w:rsid w:val="009406E6"/>
    <w:rsid w:val="00940B71"/>
    <w:rsid w:val="00941E02"/>
    <w:rsid w:val="00941F02"/>
    <w:rsid w:val="00942357"/>
    <w:rsid w:val="00942720"/>
    <w:rsid w:val="00942CEC"/>
    <w:rsid w:val="009431A4"/>
    <w:rsid w:val="00945420"/>
    <w:rsid w:val="00945A85"/>
    <w:rsid w:val="009464A2"/>
    <w:rsid w:val="009478BC"/>
    <w:rsid w:val="00950648"/>
    <w:rsid w:val="009512C0"/>
    <w:rsid w:val="009514BF"/>
    <w:rsid w:val="00951934"/>
    <w:rsid w:val="0095210F"/>
    <w:rsid w:val="0095211B"/>
    <w:rsid w:val="00952184"/>
    <w:rsid w:val="009527CF"/>
    <w:rsid w:val="0095285D"/>
    <w:rsid w:val="00953003"/>
    <w:rsid w:val="00953B63"/>
    <w:rsid w:val="00953FB4"/>
    <w:rsid w:val="00954F1B"/>
    <w:rsid w:val="00955405"/>
    <w:rsid w:val="00955DDD"/>
    <w:rsid w:val="009564F8"/>
    <w:rsid w:val="00956B1B"/>
    <w:rsid w:val="009603AB"/>
    <w:rsid w:val="00960B49"/>
    <w:rsid w:val="0096150D"/>
    <w:rsid w:val="00961920"/>
    <w:rsid w:val="00961B1A"/>
    <w:rsid w:val="00962543"/>
    <w:rsid w:val="00962852"/>
    <w:rsid w:val="00962AEB"/>
    <w:rsid w:val="009631DF"/>
    <w:rsid w:val="00963835"/>
    <w:rsid w:val="00963872"/>
    <w:rsid w:val="00963F62"/>
    <w:rsid w:val="00964138"/>
    <w:rsid w:val="00964F77"/>
    <w:rsid w:val="00964FF9"/>
    <w:rsid w:val="0096528E"/>
    <w:rsid w:val="009659B2"/>
    <w:rsid w:val="00965F0A"/>
    <w:rsid w:val="00966DC6"/>
    <w:rsid w:val="00966F1F"/>
    <w:rsid w:val="0096798E"/>
    <w:rsid w:val="00967F70"/>
    <w:rsid w:val="00971524"/>
    <w:rsid w:val="00971566"/>
    <w:rsid w:val="00971972"/>
    <w:rsid w:val="0097305B"/>
    <w:rsid w:val="0097316F"/>
    <w:rsid w:val="00973640"/>
    <w:rsid w:val="0097411D"/>
    <w:rsid w:val="00974C60"/>
    <w:rsid w:val="009753FC"/>
    <w:rsid w:val="00975FB0"/>
    <w:rsid w:val="009762F5"/>
    <w:rsid w:val="009764FA"/>
    <w:rsid w:val="00980621"/>
    <w:rsid w:val="00980704"/>
    <w:rsid w:val="00980974"/>
    <w:rsid w:val="009809C2"/>
    <w:rsid w:val="00981215"/>
    <w:rsid w:val="00982141"/>
    <w:rsid w:val="009827F2"/>
    <w:rsid w:val="00983D97"/>
    <w:rsid w:val="009847DE"/>
    <w:rsid w:val="00985692"/>
    <w:rsid w:val="00985992"/>
    <w:rsid w:val="00985BDD"/>
    <w:rsid w:val="00987F3C"/>
    <w:rsid w:val="009921C5"/>
    <w:rsid w:val="009923E6"/>
    <w:rsid w:val="00992B31"/>
    <w:rsid w:val="00992CD5"/>
    <w:rsid w:val="00993583"/>
    <w:rsid w:val="009937DB"/>
    <w:rsid w:val="00993959"/>
    <w:rsid w:val="00993A52"/>
    <w:rsid w:val="00993AD5"/>
    <w:rsid w:val="0099459E"/>
    <w:rsid w:val="009945B6"/>
    <w:rsid w:val="00995788"/>
    <w:rsid w:val="0099582B"/>
    <w:rsid w:val="00996545"/>
    <w:rsid w:val="00997292"/>
    <w:rsid w:val="00997A17"/>
    <w:rsid w:val="00997D31"/>
    <w:rsid w:val="009A1350"/>
    <w:rsid w:val="009A14D0"/>
    <w:rsid w:val="009A44DB"/>
    <w:rsid w:val="009A4D45"/>
    <w:rsid w:val="009A5057"/>
    <w:rsid w:val="009A5B62"/>
    <w:rsid w:val="009A5E03"/>
    <w:rsid w:val="009A6264"/>
    <w:rsid w:val="009A62AB"/>
    <w:rsid w:val="009A776E"/>
    <w:rsid w:val="009A7943"/>
    <w:rsid w:val="009B0900"/>
    <w:rsid w:val="009B1338"/>
    <w:rsid w:val="009B173F"/>
    <w:rsid w:val="009B233C"/>
    <w:rsid w:val="009B2380"/>
    <w:rsid w:val="009B249E"/>
    <w:rsid w:val="009B26C7"/>
    <w:rsid w:val="009B33D9"/>
    <w:rsid w:val="009B582E"/>
    <w:rsid w:val="009B5CA6"/>
    <w:rsid w:val="009B6253"/>
    <w:rsid w:val="009B626B"/>
    <w:rsid w:val="009B679A"/>
    <w:rsid w:val="009B69E6"/>
    <w:rsid w:val="009B7286"/>
    <w:rsid w:val="009B7D8A"/>
    <w:rsid w:val="009B7FCE"/>
    <w:rsid w:val="009C001F"/>
    <w:rsid w:val="009C05D5"/>
    <w:rsid w:val="009C0AEB"/>
    <w:rsid w:val="009C0BB7"/>
    <w:rsid w:val="009C0F66"/>
    <w:rsid w:val="009C3820"/>
    <w:rsid w:val="009C3920"/>
    <w:rsid w:val="009C5E9D"/>
    <w:rsid w:val="009C6961"/>
    <w:rsid w:val="009C7F80"/>
    <w:rsid w:val="009D0228"/>
    <w:rsid w:val="009D1168"/>
    <w:rsid w:val="009D2688"/>
    <w:rsid w:val="009D2BE5"/>
    <w:rsid w:val="009D316C"/>
    <w:rsid w:val="009D3423"/>
    <w:rsid w:val="009D34FA"/>
    <w:rsid w:val="009D36FB"/>
    <w:rsid w:val="009D3835"/>
    <w:rsid w:val="009D40EE"/>
    <w:rsid w:val="009D4B06"/>
    <w:rsid w:val="009D4F53"/>
    <w:rsid w:val="009D5915"/>
    <w:rsid w:val="009D60EE"/>
    <w:rsid w:val="009D68ED"/>
    <w:rsid w:val="009D6FAB"/>
    <w:rsid w:val="009D7539"/>
    <w:rsid w:val="009E035B"/>
    <w:rsid w:val="009E053C"/>
    <w:rsid w:val="009E0C78"/>
    <w:rsid w:val="009E0F18"/>
    <w:rsid w:val="009E1046"/>
    <w:rsid w:val="009E14C6"/>
    <w:rsid w:val="009E150D"/>
    <w:rsid w:val="009E18C7"/>
    <w:rsid w:val="009E2312"/>
    <w:rsid w:val="009E3CA2"/>
    <w:rsid w:val="009E5F0E"/>
    <w:rsid w:val="009E6E20"/>
    <w:rsid w:val="009E765D"/>
    <w:rsid w:val="009E7C2D"/>
    <w:rsid w:val="009F027A"/>
    <w:rsid w:val="009F0E94"/>
    <w:rsid w:val="009F1481"/>
    <w:rsid w:val="009F1641"/>
    <w:rsid w:val="009F3C7B"/>
    <w:rsid w:val="009F5040"/>
    <w:rsid w:val="009F5B5B"/>
    <w:rsid w:val="009F644D"/>
    <w:rsid w:val="009F6A4F"/>
    <w:rsid w:val="00A0115A"/>
    <w:rsid w:val="00A019FA"/>
    <w:rsid w:val="00A02816"/>
    <w:rsid w:val="00A028C0"/>
    <w:rsid w:val="00A029B2"/>
    <w:rsid w:val="00A02EB3"/>
    <w:rsid w:val="00A03906"/>
    <w:rsid w:val="00A03B68"/>
    <w:rsid w:val="00A03E4E"/>
    <w:rsid w:val="00A044C2"/>
    <w:rsid w:val="00A0740C"/>
    <w:rsid w:val="00A07471"/>
    <w:rsid w:val="00A0755C"/>
    <w:rsid w:val="00A1045B"/>
    <w:rsid w:val="00A105DD"/>
    <w:rsid w:val="00A108F6"/>
    <w:rsid w:val="00A111CF"/>
    <w:rsid w:val="00A11DA9"/>
    <w:rsid w:val="00A135D0"/>
    <w:rsid w:val="00A14AA0"/>
    <w:rsid w:val="00A16CF2"/>
    <w:rsid w:val="00A17675"/>
    <w:rsid w:val="00A17B0B"/>
    <w:rsid w:val="00A21133"/>
    <w:rsid w:val="00A22464"/>
    <w:rsid w:val="00A22665"/>
    <w:rsid w:val="00A22AD9"/>
    <w:rsid w:val="00A230E9"/>
    <w:rsid w:val="00A239A0"/>
    <w:rsid w:val="00A24167"/>
    <w:rsid w:val="00A24766"/>
    <w:rsid w:val="00A264B0"/>
    <w:rsid w:val="00A269AC"/>
    <w:rsid w:val="00A2716C"/>
    <w:rsid w:val="00A3061D"/>
    <w:rsid w:val="00A3092A"/>
    <w:rsid w:val="00A30934"/>
    <w:rsid w:val="00A320BF"/>
    <w:rsid w:val="00A32256"/>
    <w:rsid w:val="00A33BA6"/>
    <w:rsid w:val="00A33CC9"/>
    <w:rsid w:val="00A34CD4"/>
    <w:rsid w:val="00A35192"/>
    <w:rsid w:val="00A35513"/>
    <w:rsid w:val="00A35CA2"/>
    <w:rsid w:val="00A40789"/>
    <w:rsid w:val="00A40D20"/>
    <w:rsid w:val="00A40F68"/>
    <w:rsid w:val="00A40FFC"/>
    <w:rsid w:val="00A41718"/>
    <w:rsid w:val="00A41CE0"/>
    <w:rsid w:val="00A42EAF"/>
    <w:rsid w:val="00A43370"/>
    <w:rsid w:val="00A44009"/>
    <w:rsid w:val="00A446B5"/>
    <w:rsid w:val="00A46496"/>
    <w:rsid w:val="00A465AC"/>
    <w:rsid w:val="00A46703"/>
    <w:rsid w:val="00A50860"/>
    <w:rsid w:val="00A50896"/>
    <w:rsid w:val="00A52572"/>
    <w:rsid w:val="00A53C02"/>
    <w:rsid w:val="00A54269"/>
    <w:rsid w:val="00A56CD1"/>
    <w:rsid w:val="00A576BE"/>
    <w:rsid w:val="00A60872"/>
    <w:rsid w:val="00A60E56"/>
    <w:rsid w:val="00A61C3E"/>
    <w:rsid w:val="00A62407"/>
    <w:rsid w:val="00A627B7"/>
    <w:rsid w:val="00A62A8F"/>
    <w:rsid w:val="00A63882"/>
    <w:rsid w:val="00A647F5"/>
    <w:rsid w:val="00A67A63"/>
    <w:rsid w:val="00A7011F"/>
    <w:rsid w:val="00A7036A"/>
    <w:rsid w:val="00A70E95"/>
    <w:rsid w:val="00A7187E"/>
    <w:rsid w:val="00A719FE"/>
    <w:rsid w:val="00A72788"/>
    <w:rsid w:val="00A74A42"/>
    <w:rsid w:val="00A76636"/>
    <w:rsid w:val="00A76CEB"/>
    <w:rsid w:val="00A77764"/>
    <w:rsid w:val="00A80ED7"/>
    <w:rsid w:val="00A812C1"/>
    <w:rsid w:val="00A812DD"/>
    <w:rsid w:val="00A82DDE"/>
    <w:rsid w:val="00A837DF"/>
    <w:rsid w:val="00A8394D"/>
    <w:rsid w:val="00A8565F"/>
    <w:rsid w:val="00A85C36"/>
    <w:rsid w:val="00A85E05"/>
    <w:rsid w:val="00A85FCC"/>
    <w:rsid w:val="00A85FD5"/>
    <w:rsid w:val="00A86187"/>
    <w:rsid w:val="00A86D57"/>
    <w:rsid w:val="00A9071F"/>
    <w:rsid w:val="00A9101B"/>
    <w:rsid w:val="00A9108F"/>
    <w:rsid w:val="00A923FE"/>
    <w:rsid w:val="00A92BAA"/>
    <w:rsid w:val="00A93386"/>
    <w:rsid w:val="00A93BF7"/>
    <w:rsid w:val="00A9431D"/>
    <w:rsid w:val="00A94698"/>
    <w:rsid w:val="00A94F6E"/>
    <w:rsid w:val="00A956D1"/>
    <w:rsid w:val="00A96383"/>
    <w:rsid w:val="00A9659A"/>
    <w:rsid w:val="00A968C0"/>
    <w:rsid w:val="00A96D2C"/>
    <w:rsid w:val="00A9768F"/>
    <w:rsid w:val="00A97E96"/>
    <w:rsid w:val="00AA04AD"/>
    <w:rsid w:val="00AA057C"/>
    <w:rsid w:val="00AA0C98"/>
    <w:rsid w:val="00AA0CB4"/>
    <w:rsid w:val="00AA0EC3"/>
    <w:rsid w:val="00AA0EEB"/>
    <w:rsid w:val="00AA17D1"/>
    <w:rsid w:val="00AA1FC3"/>
    <w:rsid w:val="00AA2624"/>
    <w:rsid w:val="00AA282D"/>
    <w:rsid w:val="00AA346E"/>
    <w:rsid w:val="00AA34DD"/>
    <w:rsid w:val="00AA3C04"/>
    <w:rsid w:val="00AA4CC6"/>
    <w:rsid w:val="00AA60BF"/>
    <w:rsid w:val="00AA6971"/>
    <w:rsid w:val="00AA7526"/>
    <w:rsid w:val="00AA77DB"/>
    <w:rsid w:val="00AA7E5B"/>
    <w:rsid w:val="00AB0149"/>
    <w:rsid w:val="00AB03A9"/>
    <w:rsid w:val="00AB053E"/>
    <w:rsid w:val="00AB0F9C"/>
    <w:rsid w:val="00AB163A"/>
    <w:rsid w:val="00AB1CE3"/>
    <w:rsid w:val="00AB2488"/>
    <w:rsid w:val="00AB29BD"/>
    <w:rsid w:val="00AB2AF2"/>
    <w:rsid w:val="00AB32CC"/>
    <w:rsid w:val="00AB3329"/>
    <w:rsid w:val="00AB4813"/>
    <w:rsid w:val="00AB48D5"/>
    <w:rsid w:val="00AB4FF2"/>
    <w:rsid w:val="00AB5297"/>
    <w:rsid w:val="00AB5343"/>
    <w:rsid w:val="00AB59B1"/>
    <w:rsid w:val="00AB612F"/>
    <w:rsid w:val="00AC003F"/>
    <w:rsid w:val="00AC18E1"/>
    <w:rsid w:val="00AC19EB"/>
    <w:rsid w:val="00AC1E1E"/>
    <w:rsid w:val="00AC2345"/>
    <w:rsid w:val="00AC2B01"/>
    <w:rsid w:val="00AC3F1D"/>
    <w:rsid w:val="00AC3F1E"/>
    <w:rsid w:val="00AC4455"/>
    <w:rsid w:val="00AC4C93"/>
    <w:rsid w:val="00AC4F33"/>
    <w:rsid w:val="00AC5CDE"/>
    <w:rsid w:val="00AC694E"/>
    <w:rsid w:val="00AC75FF"/>
    <w:rsid w:val="00AC7FB3"/>
    <w:rsid w:val="00AD015B"/>
    <w:rsid w:val="00AD0E44"/>
    <w:rsid w:val="00AD10D2"/>
    <w:rsid w:val="00AD2FBB"/>
    <w:rsid w:val="00AD3150"/>
    <w:rsid w:val="00AD3634"/>
    <w:rsid w:val="00AD36B6"/>
    <w:rsid w:val="00AD3703"/>
    <w:rsid w:val="00AD3BA7"/>
    <w:rsid w:val="00AD3DC1"/>
    <w:rsid w:val="00AD5FF4"/>
    <w:rsid w:val="00AD64BA"/>
    <w:rsid w:val="00AD6BD9"/>
    <w:rsid w:val="00AD6C43"/>
    <w:rsid w:val="00AD6D2E"/>
    <w:rsid w:val="00AD710D"/>
    <w:rsid w:val="00AD79FA"/>
    <w:rsid w:val="00AD7D5E"/>
    <w:rsid w:val="00AE0C42"/>
    <w:rsid w:val="00AE1460"/>
    <w:rsid w:val="00AE3899"/>
    <w:rsid w:val="00AE3B62"/>
    <w:rsid w:val="00AE47FD"/>
    <w:rsid w:val="00AE492E"/>
    <w:rsid w:val="00AE4CCC"/>
    <w:rsid w:val="00AE531C"/>
    <w:rsid w:val="00AE60C0"/>
    <w:rsid w:val="00AE7163"/>
    <w:rsid w:val="00AE75E4"/>
    <w:rsid w:val="00AE7C2C"/>
    <w:rsid w:val="00AE7E34"/>
    <w:rsid w:val="00AE7EC0"/>
    <w:rsid w:val="00AF0082"/>
    <w:rsid w:val="00AF0EFB"/>
    <w:rsid w:val="00AF221C"/>
    <w:rsid w:val="00AF2608"/>
    <w:rsid w:val="00AF32AC"/>
    <w:rsid w:val="00AF35B4"/>
    <w:rsid w:val="00AF3735"/>
    <w:rsid w:val="00AF6166"/>
    <w:rsid w:val="00AF6A53"/>
    <w:rsid w:val="00B005FC"/>
    <w:rsid w:val="00B006CA"/>
    <w:rsid w:val="00B009B5"/>
    <w:rsid w:val="00B0118D"/>
    <w:rsid w:val="00B01AE6"/>
    <w:rsid w:val="00B0239B"/>
    <w:rsid w:val="00B03A41"/>
    <w:rsid w:val="00B04C87"/>
    <w:rsid w:val="00B04D34"/>
    <w:rsid w:val="00B05CE6"/>
    <w:rsid w:val="00B0601E"/>
    <w:rsid w:val="00B07C45"/>
    <w:rsid w:val="00B1077F"/>
    <w:rsid w:val="00B108FA"/>
    <w:rsid w:val="00B111CD"/>
    <w:rsid w:val="00B1178C"/>
    <w:rsid w:val="00B119CF"/>
    <w:rsid w:val="00B129CE"/>
    <w:rsid w:val="00B12C4F"/>
    <w:rsid w:val="00B13FD7"/>
    <w:rsid w:val="00B14A71"/>
    <w:rsid w:val="00B154DF"/>
    <w:rsid w:val="00B1573F"/>
    <w:rsid w:val="00B15DB0"/>
    <w:rsid w:val="00B15EFD"/>
    <w:rsid w:val="00B161A9"/>
    <w:rsid w:val="00B202DB"/>
    <w:rsid w:val="00B2076D"/>
    <w:rsid w:val="00B21435"/>
    <w:rsid w:val="00B22850"/>
    <w:rsid w:val="00B22AA2"/>
    <w:rsid w:val="00B22C84"/>
    <w:rsid w:val="00B23270"/>
    <w:rsid w:val="00B23433"/>
    <w:rsid w:val="00B2384D"/>
    <w:rsid w:val="00B23AE7"/>
    <w:rsid w:val="00B244C4"/>
    <w:rsid w:val="00B24DD0"/>
    <w:rsid w:val="00B24FF9"/>
    <w:rsid w:val="00B27C35"/>
    <w:rsid w:val="00B300AE"/>
    <w:rsid w:val="00B30C59"/>
    <w:rsid w:val="00B310F7"/>
    <w:rsid w:val="00B319E3"/>
    <w:rsid w:val="00B32603"/>
    <w:rsid w:val="00B33486"/>
    <w:rsid w:val="00B33506"/>
    <w:rsid w:val="00B3354B"/>
    <w:rsid w:val="00B33C6B"/>
    <w:rsid w:val="00B3411E"/>
    <w:rsid w:val="00B34639"/>
    <w:rsid w:val="00B34C64"/>
    <w:rsid w:val="00B35132"/>
    <w:rsid w:val="00B353B6"/>
    <w:rsid w:val="00B36F33"/>
    <w:rsid w:val="00B37122"/>
    <w:rsid w:val="00B378F0"/>
    <w:rsid w:val="00B37EAE"/>
    <w:rsid w:val="00B41A31"/>
    <w:rsid w:val="00B43146"/>
    <w:rsid w:val="00B431A5"/>
    <w:rsid w:val="00B43A2D"/>
    <w:rsid w:val="00B43EAC"/>
    <w:rsid w:val="00B4411B"/>
    <w:rsid w:val="00B44CD0"/>
    <w:rsid w:val="00B45348"/>
    <w:rsid w:val="00B45510"/>
    <w:rsid w:val="00B45F63"/>
    <w:rsid w:val="00B5090F"/>
    <w:rsid w:val="00B50C2B"/>
    <w:rsid w:val="00B50DBC"/>
    <w:rsid w:val="00B50DDD"/>
    <w:rsid w:val="00B517B2"/>
    <w:rsid w:val="00B51B96"/>
    <w:rsid w:val="00B520BB"/>
    <w:rsid w:val="00B521F9"/>
    <w:rsid w:val="00B525F4"/>
    <w:rsid w:val="00B526B8"/>
    <w:rsid w:val="00B53E14"/>
    <w:rsid w:val="00B54A3F"/>
    <w:rsid w:val="00B54EA0"/>
    <w:rsid w:val="00B55647"/>
    <w:rsid w:val="00B55C0D"/>
    <w:rsid w:val="00B5618A"/>
    <w:rsid w:val="00B56506"/>
    <w:rsid w:val="00B573FF"/>
    <w:rsid w:val="00B5D43F"/>
    <w:rsid w:val="00B6027B"/>
    <w:rsid w:val="00B60769"/>
    <w:rsid w:val="00B60A7F"/>
    <w:rsid w:val="00B60A92"/>
    <w:rsid w:val="00B60E43"/>
    <w:rsid w:val="00B61A3C"/>
    <w:rsid w:val="00B61C74"/>
    <w:rsid w:val="00B62220"/>
    <w:rsid w:val="00B62524"/>
    <w:rsid w:val="00B62AF5"/>
    <w:rsid w:val="00B63BA8"/>
    <w:rsid w:val="00B64960"/>
    <w:rsid w:val="00B64E6A"/>
    <w:rsid w:val="00B6504E"/>
    <w:rsid w:val="00B654A1"/>
    <w:rsid w:val="00B656FD"/>
    <w:rsid w:val="00B65786"/>
    <w:rsid w:val="00B65B4B"/>
    <w:rsid w:val="00B665CB"/>
    <w:rsid w:val="00B66BD1"/>
    <w:rsid w:val="00B70A7E"/>
    <w:rsid w:val="00B71356"/>
    <w:rsid w:val="00B71BB0"/>
    <w:rsid w:val="00B727AE"/>
    <w:rsid w:val="00B72EA7"/>
    <w:rsid w:val="00B75B96"/>
    <w:rsid w:val="00B7660B"/>
    <w:rsid w:val="00B76704"/>
    <w:rsid w:val="00B77008"/>
    <w:rsid w:val="00B77BBD"/>
    <w:rsid w:val="00B77C4F"/>
    <w:rsid w:val="00B8072A"/>
    <w:rsid w:val="00B80843"/>
    <w:rsid w:val="00B80F46"/>
    <w:rsid w:val="00B80F77"/>
    <w:rsid w:val="00B81849"/>
    <w:rsid w:val="00B81C2D"/>
    <w:rsid w:val="00B82C60"/>
    <w:rsid w:val="00B833C9"/>
    <w:rsid w:val="00B84677"/>
    <w:rsid w:val="00B847B2"/>
    <w:rsid w:val="00B84933"/>
    <w:rsid w:val="00B85032"/>
    <w:rsid w:val="00B8541A"/>
    <w:rsid w:val="00B8608E"/>
    <w:rsid w:val="00B86E3A"/>
    <w:rsid w:val="00B87241"/>
    <w:rsid w:val="00B873AC"/>
    <w:rsid w:val="00B87AE6"/>
    <w:rsid w:val="00B90050"/>
    <w:rsid w:val="00B90C20"/>
    <w:rsid w:val="00B90EBE"/>
    <w:rsid w:val="00B917D6"/>
    <w:rsid w:val="00B91929"/>
    <w:rsid w:val="00B928EC"/>
    <w:rsid w:val="00B92B3B"/>
    <w:rsid w:val="00B9319F"/>
    <w:rsid w:val="00B94240"/>
    <w:rsid w:val="00B9429C"/>
    <w:rsid w:val="00B94970"/>
    <w:rsid w:val="00B94CAD"/>
    <w:rsid w:val="00B94D96"/>
    <w:rsid w:val="00B951A8"/>
    <w:rsid w:val="00B95DEF"/>
    <w:rsid w:val="00B97388"/>
    <w:rsid w:val="00B975D8"/>
    <w:rsid w:val="00B97EBA"/>
    <w:rsid w:val="00B97F39"/>
    <w:rsid w:val="00BA035E"/>
    <w:rsid w:val="00BA0975"/>
    <w:rsid w:val="00BA0E59"/>
    <w:rsid w:val="00BA1BB8"/>
    <w:rsid w:val="00BA2395"/>
    <w:rsid w:val="00BA3110"/>
    <w:rsid w:val="00BA3325"/>
    <w:rsid w:val="00BA4838"/>
    <w:rsid w:val="00BA4EB7"/>
    <w:rsid w:val="00BA5357"/>
    <w:rsid w:val="00BA6A8E"/>
    <w:rsid w:val="00BA7A14"/>
    <w:rsid w:val="00BA7CBA"/>
    <w:rsid w:val="00BB06DC"/>
    <w:rsid w:val="00BB0F14"/>
    <w:rsid w:val="00BB12D1"/>
    <w:rsid w:val="00BB1762"/>
    <w:rsid w:val="00BB1C86"/>
    <w:rsid w:val="00BB1D1C"/>
    <w:rsid w:val="00BB1E41"/>
    <w:rsid w:val="00BB251E"/>
    <w:rsid w:val="00BB2A8E"/>
    <w:rsid w:val="00BB357B"/>
    <w:rsid w:val="00BB66C6"/>
    <w:rsid w:val="00BB69A5"/>
    <w:rsid w:val="00BB6A5E"/>
    <w:rsid w:val="00BB6B58"/>
    <w:rsid w:val="00BB705E"/>
    <w:rsid w:val="00BC0463"/>
    <w:rsid w:val="00BC1A8E"/>
    <w:rsid w:val="00BC1C2B"/>
    <w:rsid w:val="00BC2376"/>
    <w:rsid w:val="00BC26C5"/>
    <w:rsid w:val="00BC2732"/>
    <w:rsid w:val="00BC320E"/>
    <w:rsid w:val="00BC4521"/>
    <w:rsid w:val="00BC5524"/>
    <w:rsid w:val="00BC68BA"/>
    <w:rsid w:val="00BC6D32"/>
    <w:rsid w:val="00BC711F"/>
    <w:rsid w:val="00BC7E3A"/>
    <w:rsid w:val="00BD01E8"/>
    <w:rsid w:val="00BD0D45"/>
    <w:rsid w:val="00BD10DF"/>
    <w:rsid w:val="00BD1CB3"/>
    <w:rsid w:val="00BD238F"/>
    <w:rsid w:val="00BD41E3"/>
    <w:rsid w:val="00BD446D"/>
    <w:rsid w:val="00BD5333"/>
    <w:rsid w:val="00BD5A21"/>
    <w:rsid w:val="00BD5F41"/>
    <w:rsid w:val="00BD62EF"/>
    <w:rsid w:val="00BE01DC"/>
    <w:rsid w:val="00BE0498"/>
    <w:rsid w:val="00BE094F"/>
    <w:rsid w:val="00BE0D17"/>
    <w:rsid w:val="00BE13E4"/>
    <w:rsid w:val="00BE2190"/>
    <w:rsid w:val="00BE26D7"/>
    <w:rsid w:val="00BE2A5D"/>
    <w:rsid w:val="00BE2BBB"/>
    <w:rsid w:val="00BE56F4"/>
    <w:rsid w:val="00BE5733"/>
    <w:rsid w:val="00BE6437"/>
    <w:rsid w:val="00BE79A4"/>
    <w:rsid w:val="00BF0827"/>
    <w:rsid w:val="00BF098A"/>
    <w:rsid w:val="00BF09E1"/>
    <w:rsid w:val="00BF1324"/>
    <w:rsid w:val="00BF1A30"/>
    <w:rsid w:val="00BF1E82"/>
    <w:rsid w:val="00BF1F78"/>
    <w:rsid w:val="00BF23C7"/>
    <w:rsid w:val="00BF241D"/>
    <w:rsid w:val="00BF2CF5"/>
    <w:rsid w:val="00BF32DA"/>
    <w:rsid w:val="00BF3526"/>
    <w:rsid w:val="00BF3697"/>
    <w:rsid w:val="00BF3D5C"/>
    <w:rsid w:val="00BF3EC0"/>
    <w:rsid w:val="00BF47FB"/>
    <w:rsid w:val="00BF57CD"/>
    <w:rsid w:val="00BF64FC"/>
    <w:rsid w:val="00BF690E"/>
    <w:rsid w:val="00BF6A86"/>
    <w:rsid w:val="00BF6DAF"/>
    <w:rsid w:val="00C01758"/>
    <w:rsid w:val="00C01BC5"/>
    <w:rsid w:val="00C01BE0"/>
    <w:rsid w:val="00C01E24"/>
    <w:rsid w:val="00C01F62"/>
    <w:rsid w:val="00C0246C"/>
    <w:rsid w:val="00C031A4"/>
    <w:rsid w:val="00C0399A"/>
    <w:rsid w:val="00C04756"/>
    <w:rsid w:val="00C0542F"/>
    <w:rsid w:val="00C05DEF"/>
    <w:rsid w:val="00C05DF0"/>
    <w:rsid w:val="00C060C2"/>
    <w:rsid w:val="00C060FA"/>
    <w:rsid w:val="00C06F26"/>
    <w:rsid w:val="00C1146E"/>
    <w:rsid w:val="00C11C54"/>
    <w:rsid w:val="00C11FFA"/>
    <w:rsid w:val="00C12BD5"/>
    <w:rsid w:val="00C12C60"/>
    <w:rsid w:val="00C12DD9"/>
    <w:rsid w:val="00C13384"/>
    <w:rsid w:val="00C1392F"/>
    <w:rsid w:val="00C13A51"/>
    <w:rsid w:val="00C146E2"/>
    <w:rsid w:val="00C14F44"/>
    <w:rsid w:val="00C14FFF"/>
    <w:rsid w:val="00C15975"/>
    <w:rsid w:val="00C169B2"/>
    <w:rsid w:val="00C17D16"/>
    <w:rsid w:val="00C17F1F"/>
    <w:rsid w:val="00C20D4E"/>
    <w:rsid w:val="00C21433"/>
    <w:rsid w:val="00C2152E"/>
    <w:rsid w:val="00C227D2"/>
    <w:rsid w:val="00C22829"/>
    <w:rsid w:val="00C229BD"/>
    <w:rsid w:val="00C22C7D"/>
    <w:rsid w:val="00C23B24"/>
    <w:rsid w:val="00C26014"/>
    <w:rsid w:val="00C2621C"/>
    <w:rsid w:val="00C262E0"/>
    <w:rsid w:val="00C26328"/>
    <w:rsid w:val="00C26D0F"/>
    <w:rsid w:val="00C27EE7"/>
    <w:rsid w:val="00C30696"/>
    <w:rsid w:val="00C30F9C"/>
    <w:rsid w:val="00C32678"/>
    <w:rsid w:val="00C327C6"/>
    <w:rsid w:val="00C33412"/>
    <w:rsid w:val="00C33D4B"/>
    <w:rsid w:val="00C3418B"/>
    <w:rsid w:val="00C34492"/>
    <w:rsid w:val="00C34DCA"/>
    <w:rsid w:val="00C363D1"/>
    <w:rsid w:val="00C36699"/>
    <w:rsid w:val="00C36B50"/>
    <w:rsid w:val="00C36CC3"/>
    <w:rsid w:val="00C372C4"/>
    <w:rsid w:val="00C37CE2"/>
    <w:rsid w:val="00C417B5"/>
    <w:rsid w:val="00C427DB"/>
    <w:rsid w:val="00C42A8D"/>
    <w:rsid w:val="00C42E50"/>
    <w:rsid w:val="00C436A2"/>
    <w:rsid w:val="00C44ACF"/>
    <w:rsid w:val="00C45332"/>
    <w:rsid w:val="00C46122"/>
    <w:rsid w:val="00C46F69"/>
    <w:rsid w:val="00C470CD"/>
    <w:rsid w:val="00C4775C"/>
    <w:rsid w:val="00C531FF"/>
    <w:rsid w:val="00C533B1"/>
    <w:rsid w:val="00C535A7"/>
    <w:rsid w:val="00C53A6D"/>
    <w:rsid w:val="00C53B1D"/>
    <w:rsid w:val="00C5450A"/>
    <w:rsid w:val="00C56527"/>
    <w:rsid w:val="00C572B5"/>
    <w:rsid w:val="00C6011D"/>
    <w:rsid w:val="00C60BA6"/>
    <w:rsid w:val="00C611BD"/>
    <w:rsid w:val="00C61BD2"/>
    <w:rsid w:val="00C62573"/>
    <w:rsid w:val="00C628ED"/>
    <w:rsid w:val="00C62980"/>
    <w:rsid w:val="00C62D6A"/>
    <w:rsid w:val="00C633B4"/>
    <w:rsid w:val="00C63999"/>
    <w:rsid w:val="00C63AC6"/>
    <w:rsid w:val="00C640E2"/>
    <w:rsid w:val="00C649B5"/>
    <w:rsid w:val="00C64F3A"/>
    <w:rsid w:val="00C6597F"/>
    <w:rsid w:val="00C65E1D"/>
    <w:rsid w:val="00C66377"/>
    <w:rsid w:val="00C66B06"/>
    <w:rsid w:val="00C67087"/>
    <w:rsid w:val="00C6736D"/>
    <w:rsid w:val="00C6746D"/>
    <w:rsid w:val="00C6753A"/>
    <w:rsid w:val="00C6789E"/>
    <w:rsid w:val="00C70B54"/>
    <w:rsid w:val="00C717A8"/>
    <w:rsid w:val="00C729B8"/>
    <w:rsid w:val="00C7324E"/>
    <w:rsid w:val="00C735AC"/>
    <w:rsid w:val="00C7390A"/>
    <w:rsid w:val="00C73EFB"/>
    <w:rsid w:val="00C74000"/>
    <w:rsid w:val="00C74661"/>
    <w:rsid w:val="00C76B3C"/>
    <w:rsid w:val="00C771D3"/>
    <w:rsid w:val="00C77D9F"/>
    <w:rsid w:val="00C80B72"/>
    <w:rsid w:val="00C80E9B"/>
    <w:rsid w:val="00C81D1A"/>
    <w:rsid w:val="00C821E7"/>
    <w:rsid w:val="00C8287C"/>
    <w:rsid w:val="00C828F8"/>
    <w:rsid w:val="00C82B67"/>
    <w:rsid w:val="00C84BEA"/>
    <w:rsid w:val="00C84E85"/>
    <w:rsid w:val="00C856AC"/>
    <w:rsid w:val="00C861A9"/>
    <w:rsid w:val="00C8775D"/>
    <w:rsid w:val="00C90B57"/>
    <w:rsid w:val="00C91092"/>
    <w:rsid w:val="00C910D5"/>
    <w:rsid w:val="00C91F5A"/>
    <w:rsid w:val="00C921AF"/>
    <w:rsid w:val="00C92552"/>
    <w:rsid w:val="00C926FE"/>
    <w:rsid w:val="00C930BF"/>
    <w:rsid w:val="00C93DA4"/>
    <w:rsid w:val="00C94EBF"/>
    <w:rsid w:val="00C96BED"/>
    <w:rsid w:val="00C97B97"/>
    <w:rsid w:val="00CA04B6"/>
    <w:rsid w:val="00CA0D15"/>
    <w:rsid w:val="00CA0D9D"/>
    <w:rsid w:val="00CA317F"/>
    <w:rsid w:val="00CA366A"/>
    <w:rsid w:val="00CA3880"/>
    <w:rsid w:val="00CA4D06"/>
    <w:rsid w:val="00CA57BA"/>
    <w:rsid w:val="00CA5DCD"/>
    <w:rsid w:val="00CA7C31"/>
    <w:rsid w:val="00CB0823"/>
    <w:rsid w:val="00CB09C0"/>
    <w:rsid w:val="00CB4158"/>
    <w:rsid w:val="00CB4FA9"/>
    <w:rsid w:val="00CB53F4"/>
    <w:rsid w:val="00CB5E7C"/>
    <w:rsid w:val="00CB5FF3"/>
    <w:rsid w:val="00CB620C"/>
    <w:rsid w:val="00CB68C1"/>
    <w:rsid w:val="00CB6B9E"/>
    <w:rsid w:val="00CB7967"/>
    <w:rsid w:val="00CB7ED5"/>
    <w:rsid w:val="00CC01CB"/>
    <w:rsid w:val="00CC0C32"/>
    <w:rsid w:val="00CC1639"/>
    <w:rsid w:val="00CC1C6D"/>
    <w:rsid w:val="00CC23FB"/>
    <w:rsid w:val="00CC2548"/>
    <w:rsid w:val="00CC29D7"/>
    <w:rsid w:val="00CC3244"/>
    <w:rsid w:val="00CC34FF"/>
    <w:rsid w:val="00CC36E7"/>
    <w:rsid w:val="00CC38AB"/>
    <w:rsid w:val="00CC3DD9"/>
    <w:rsid w:val="00CC3EBB"/>
    <w:rsid w:val="00CC446D"/>
    <w:rsid w:val="00CC5D3B"/>
    <w:rsid w:val="00CC6637"/>
    <w:rsid w:val="00CC7022"/>
    <w:rsid w:val="00CC71F8"/>
    <w:rsid w:val="00CD091A"/>
    <w:rsid w:val="00CD10EF"/>
    <w:rsid w:val="00CD162D"/>
    <w:rsid w:val="00CD1799"/>
    <w:rsid w:val="00CD17DE"/>
    <w:rsid w:val="00CD4B13"/>
    <w:rsid w:val="00CD4D6F"/>
    <w:rsid w:val="00CD4FC6"/>
    <w:rsid w:val="00CD55C9"/>
    <w:rsid w:val="00CD5CA9"/>
    <w:rsid w:val="00CD6212"/>
    <w:rsid w:val="00CD6470"/>
    <w:rsid w:val="00CD65E0"/>
    <w:rsid w:val="00CD677E"/>
    <w:rsid w:val="00CD6A10"/>
    <w:rsid w:val="00CE08EA"/>
    <w:rsid w:val="00CE0D59"/>
    <w:rsid w:val="00CE1263"/>
    <w:rsid w:val="00CE1AEB"/>
    <w:rsid w:val="00CE1B1C"/>
    <w:rsid w:val="00CE1DF1"/>
    <w:rsid w:val="00CE1EC9"/>
    <w:rsid w:val="00CE2D94"/>
    <w:rsid w:val="00CE323E"/>
    <w:rsid w:val="00CE36A3"/>
    <w:rsid w:val="00CE43E2"/>
    <w:rsid w:val="00CE5E83"/>
    <w:rsid w:val="00CE61A4"/>
    <w:rsid w:val="00CE630F"/>
    <w:rsid w:val="00CE6634"/>
    <w:rsid w:val="00CE67BC"/>
    <w:rsid w:val="00CE6820"/>
    <w:rsid w:val="00CE6C82"/>
    <w:rsid w:val="00CE7491"/>
    <w:rsid w:val="00CE7B7B"/>
    <w:rsid w:val="00CF0104"/>
    <w:rsid w:val="00CF0867"/>
    <w:rsid w:val="00CF1479"/>
    <w:rsid w:val="00CF1AA7"/>
    <w:rsid w:val="00CF1F6E"/>
    <w:rsid w:val="00CF2266"/>
    <w:rsid w:val="00CF22CC"/>
    <w:rsid w:val="00CF2713"/>
    <w:rsid w:val="00CF319B"/>
    <w:rsid w:val="00CF31BF"/>
    <w:rsid w:val="00CF3A23"/>
    <w:rsid w:val="00CF3CC7"/>
    <w:rsid w:val="00CF4411"/>
    <w:rsid w:val="00CF5317"/>
    <w:rsid w:val="00CF547C"/>
    <w:rsid w:val="00CF5871"/>
    <w:rsid w:val="00CF5B93"/>
    <w:rsid w:val="00CF6B22"/>
    <w:rsid w:val="00CF6F1D"/>
    <w:rsid w:val="00CF7072"/>
    <w:rsid w:val="00D0039A"/>
    <w:rsid w:val="00D00521"/>
    <w:rsid w:val="00D00E41"/>
    <w:rsid w:val="00D02C7C"/>
    <w:rsid w:val="00D03351"/>
    <w:rsid w:val="00D041E8"/>
    <w:rsid w:val="00D05056"/>
    <w:rsid w:val="00D05324"/>
    <w:rsid w:val="00D05D09"/>
    <w:rsid w:val="00D0616A"/>
    <w:rsid w:val="00D070E4"/>
    <w:rsid w:val="00D07407"/>
    <w:rsid w:val="00D07412"/>
    <w:rsid w:val="00D07742"/>
    <w:rsid w:val="00D1013B"/>
    <w:rsid w:val="00D10798"/>
    <w:rsid w:val="00D1138E"/>
    <w:rsid w:val="00D12815"/>
    <w:rsid w:val="00D12CBA"/>
    <w:rsid w:val="00D132B9"/>
    <w:rsid w:val="00D1349A"/>
    <w:rsid w:val="00D13904"/>
    <w:rsid w:val="00D13D88"/>
    <w:rsid w:val="00D14475"/>
    <w:rsid w:val="00D144DD"/>
    <w:rsid w:val="00D14AA7"/>
    <w:rsid w:val="00D15591"/>
    <w:rsid w:val="00D163D9"/>
    <w:rsid w:val="00D167F2"/>
    <w:rsid w:val="00D1701B"/>
    <w:rsid w:val="00D179AA"/>
    <w:rsid w:val="00D2146E"/>
    <w:rsid w:val="00D217DA"/>
    <w:rsid w:val="00D21B83"/>
    <w:rsid w:val="00D23ABA"/>
    <w:rsid w:val="00D23E4B"/>
    <w:rsid w:val="00D240B2"/>
    <w:rsid w:val="00D2416E"/>
    <w:rsid w:val="00D24566"/>
    <w:rsid w:val="00D24AA8"/>
    <w:rsid w:val="00D25EE4"/>
    <w:rsid w:val="00D265FC"/>
    <w:rsid w:val="00D2674C"/>
    <w:rsid w:val="00D268DC"/>
    <w:rsid w:val="00D2705D"/>
    <w:rsid w:val="00D27C03"/>
    <w:rsid w:val="00D30B4D"/>
    <w:rsid w:val="00D30F23"/>
    <w:rsid w:val="00D31886"/>
    <w:rsid w:val="00D32014"/>
    <w:rsid w:val="00D3203C"/>
    <w:rsid w:val="00D32315"/>
    <w:rsid w:val="00D33512"/>
    <w:rsid w:val="00D34303"/>
    <w:rsid w:val="00D345E8"/>
    <w:rsid w:val="00D34F68"/>
    <w:rsid w:val="00D35D90"/>
    <w:rsid w:val="00D35E63"/>
    <w:rsid w:val="00D360F3"/>
    <w:rsid w:val="00D36CE1"/>
    <w:rsid w:val="00D3720E"/>
    <w:rsid w:val="00D37DF2"/>
    <w:rsid w:val="00D402A9"/>
    <w:rsid w:val="00D4128A"/>
    <w:rsid w:val="00D413D6"/>
    <w:rsid w:val="00D42390"/>
    <w:rsid w:val="00D42696"/>
    <w:rsid w:val="00D430FD"/>
    <w:rsid w:val="00D4324B"/>
    <w:rsid w:val="00D4502C"/>
    <w:rsid w:val="00D45638"/>
    <w:rsid w:val="00D45770"/>
    <w:rsid w:val="00D473E0"/>
    <w:rsid w:val="00D47576"/>
    <w:rsid w:val="00D47973"/>
    <w:rsid w:val="00D51743"/>
    <w:rsid w:val="00D52E3D"/>
    <w:rsid w:val="00D53941"/>
    <w:rsid w:val="00D543BC"/>
    <w:rsid w:val="00D54AAF"/>
    <w:rsid w:val="00D54BBE"/>
    <w:rsid w:val="00D55BAC"/>
    <w:rsid w:val="00D55C5F"/>
    <w:rsid w:val="00D56580"/>
    <w:rsid w:val="00D569BF"/>
    <w:rsid w:val="00D56EED"/>
    <w:rsid w:val="00D604C6"/>
    <w:rsid w:val="00D605C0"/>
    <w:rsid w:val="00D60BC0"/>
    <w:rsid w:val="00D60DD2"/>
    <w:rsid w:val="00D62188"/>
    <w:rsid w:val="00D6247C"/>
    <w:rsid w:val="00D62BB3"/>
    <w:rsid w:val="00D62C98"/>
    <w:rsid w:val="00D65445"/>
    <w:rsid w:val="00D654DB"/>
    <w:rsid w:val="00D66CF5"/>
    <w:rsid w:val="00D672F6"/>
    <w:rsid w:val="00D6777C"/>
    <w:rsid w:val="00D708BA"/>
    <w:rsid w:val="00D70919"/>
    <w:rsid w:val="00D71B26"/>
    <w:rsid w:val="00D723DA"/>
    <w:rsid w:val="00D72858"/>
    <w:rsid w:val="00D728F7"/>
    <w:rsid w:val="00D72C82"/>
    <w:rsid w:val="00D7322E"/>
    <w:rsid w:val="00D73AEC"/>
    <w:rsid w:val="00D74292"/>
    <w:rsid w:val="00D74956"/>
    <w:rsid w:val="00D75B18"/>
    <w:rsid w:val="00D762BD"/>
    <w:rsid w:val="00D7658B"/>
    <w:rsid w:val="00D76770"/>
    <w:rsid w:val="00D767F6"/>
    <w:rsid w:val="00D76DFC"/>
    <w:rsid w:val="00D770C9"/>
    <w:rsid w:val="00D7769F"/>
    <w:rsid w:val="00D779EB"/>
    <w:rsid w:val="00D81967"/>
    <w:rsid w:val="00D81EDF"/>
    <w:rsid w:val="00D8296B"/>
    <w:rsid w:val="00D82CE9"/>
    <w:rsid w:val="00D82D88"/>
    <w:rsid w:val="00D83DDB"/>
    <w:rsid w:val="00D853C6"/>
    <w:rsid w:val="00D8592E"/>
    <w:rsid w:val="00D85954"/>
    <w:rsid w:val="00D86A8D"/>
    <w:rsid w:val="00D87170"/>
    <w:rsid w:val="00D87B56"/>
    <w:rsid w:val="00D90A64"/>
    <w:rsid w:val="00D90E72"/>
    <w:rsid w:val="00D90F07"/>
    <w:rsid w:val="00D914A3"/>
    <w:rsid w:val="00D91CD3"/>
    <w:rsid w:val="00D92E6E"/>
    <w:rsid w:val="00D93125"/>
    <w:rsid w:val="00D948AF"/>
    <w:rsid w:val="00D9527D"/>
    <w:rsid w:val="00D96A26"/>
    <w:rsid w:val="00D97F99"/>
    <w:rsid w:val="00DA0089"/>
    <w:rsid w:val="00DA07E2"/>
    <w:rsid w:val="00DA12B5"/>
    <w:rsid w:val="00DA130E"/>
    <w:rsid w:val="00DA1F18"/>
    <w:rsid w:val="00DA1FB7"/>
    <w:rsid w:val="00DA2341"/>
    <w:rsid w:val="00DA2BB4"/>
    <w:rsid w:val="00DA2D60"/>
    <w:rsid w:val="00DA3A00"/>
    <w:rsid w:val="00DA3E59"/>
    <w:rsid w:val="00DA4D66"/>
    <w:rsid w:val="00DA5243"/>
    <w:rsid w:val="00DA5394"/>
    <w:rsid w:val="00DA563A"/>
    <w:rsid w:val="00DA7515"/>
    <w:rsid w:val="00DA770A"/>
    <w:rsid w:val="00DB0797"/>
    <w:rsid w:val="00DB0BE9"/>
    <w:rsid w:val="00DB1CDC"/>
    <w:rsid w:val="00DB2151"/>
    <w:rsid w:val="00DB3589"/>
    <w:rsid w:val="00DB45C3"/>
    <w:rsid w:val="00DC027F"/>
    <w:rsid w:val="00DC0924"/>
    <w:rsid w:val="00DC0BBE"/>
    <w:rsid w:val="00DC0D21"/>
    <w:rsid w:val="00DC1D9A"/>
    <w:rsid w:val="00DC1E5F"/>
    <w:rsid w:val="00DC37E5"/>
    <w:rsid w:val="00DC3A36"/>
    <w:rsid w:val="00DC3CD5"/>
    <w:rsid w:val="00DC3CEA"/>
    <w:rsid w:val="00DC3FD0"/>
    <w:rsid w:val="00DC4E27"/>
    <w:rsid w:val="00DC4F13"/>
    <w:rsid w:val="00DC649C"/>
    <w:rsid w:val="00DC75DE"/>
    <w:rsid w:val="00DD18BE"/>
    <w:rsid w:val="00DD1B92"/>
    <w:rsid w:val="00DD2416"/>
    <w:rsid w:val="00DD3685"/>
    <w:rsid w:val="00DD4753"/>
    <w:rsid w:val="00DD4E27"/>
    <w:rsid w:val="00DD5296"/>
    <w:rsid w:val="00DD53F8"/>
    <w:rsid w:val="00DD5586"/>
    <w:rsid w:val="00DD5AF5"/>
    <w:rsid w:val="00DD63DA"/>
    <w:rsid w:val="00DD6D7D"/>
    <w:rsid w:val="00DD7E07"/>
    <w:rsid w:val="00DE01D5"/>
    <w:rsid w:val="00DE0A41"/>
    <w:rsid w:val="00DE0F71"/>
    <w:rsid w:val="00DE282D"/>
    <w:rsid w:val="00DE298D"/>
    <w:rsid w:val="00DE359F"/>
    <w:rsid w:val="00DE39A4"/>
    <w:rsid w:val="00DE3A4E"/>
    <w:rsid w:val="00DE482A"/>
    <w:rsid w:val="00DE527C"/>
    <w:rsid w:val="00DE562E"/>
    <w:rsid w:val="00DE599B"/>
    <w:rsid w:val="00DE62F3"/>
    <w:rsid w:val="00DE63A4"/>
    <w:rsid w:val="00DE739B"/>
    <w:rsid w:val="00DE7BC9"/>
    <w:rsid w:val="00DF01CF"/>
    <w:rsid w:val="00DF02D9"/>
    <w:rsid w:val="00DF030D"/>
    <w:rsid w:val="00DF0386"/>
    <w:rsid w:val="00DF1565"/>
    <w:rsid w:val="00DF1700"/>
    <w:rsid w:val="00DF2859"/>
    <w:rsid w:val="00DF3A59"/>
    <w:rsid w:val="00DF3CD2"/>
    <w:rsid w:val="00DF4693"/>
    <w:rsid w:val="00DF4BDA"/>
    <w:rsid w:val="00DF503E"/>
    <w:rsid w:val="00DF5382"/>
    <w:rsid w:val="00DF5716"/>
    <w:rsid w:val="00DF5DD8"/>
    <w:rsid w:val="00DF5FC4"/>
    <w:rsid w:val="00DF64A3"/>
    <w:rsid w:val="00DF6665"/>
    <w:rsid w:val="00DF6D66"/>
    <w:rsid w:val="00DF70F5"/>
    <w:rsid w:val="00DF773C"/>
    <w:rsid w:val="00DF7A3B"/>
    <w:rsid w:val="00E0011B"/>
    <w:rsid w:val="00E001B9"/>
    <w:rsid w:val="00E00406"/>
    <w:rsid w:val="00E0049B"/>
    <w:rsid w:val="00E0178C"/>
    <w:rsid w:val="00E01E7B"/>
    <w:rsid w:val="00E02794"/>
    <w:rsid w:val="00E029EF"/>
    <w:rsid w:val="00E02C4B"/>
    <w:rsid w:val="00E04791"/>
    <w:rsid w:val="00E04912"/>
    <w:rsid w:val="00E04CDD"/>
    <w:rsid w:val="00E05A21"/>
    <w:rsid w:val="00E05D39"/>
    <w:rsid w:val="00E05DAA"/>
    <w:rsid w:val="00E06262"/>
    <w:rsid w:val="00E070F9"/>
    <w:rsid w:val="00E10180"/>
    <w:rsid w:val="00E10EF0"/>
    <w:rsid w:val="00E12021"/>
    <w:rsid w:val="00E129E9"/>
    <w:rsid w:val="00E12F92"/>
    <w:rsid w:val="00E13133"/>
    <w:rsid w:val="00E13336"/>
    <w:rsid w:val="00E13823"/>
    <w:rsid w:val="00E13C2F"/>
    <w:rsid w:val="00E14DD7"/>
    <w:rsid w:val="00E153C1"/>
    <w:rsid w:val="00E15B9D"/>
    <w:rsid w:val="00E17264"/>
    <w:rsid w:val="00E176BE"/>
    <w:rsid w:val="00E20AB1"/>
    <w:rsid w:val="00E20CF2"/>
    <w:rsid w:val="00E22860"/>
    <w:rsid w:val="00E22BE0"/>
    <w:rsid w:val="00E233F0"/>
    <w:rsid w:val="00E23401"/>
    <w:rsid w:val="00E2387F"/>
    <w:rsid w:val="00E23EB5"/>
    <w:rsid w:val="00E24F9E"/>
    <w:rsid w:val="00E2509D"/>
    <w:rsid w:val="00E25361"/>
    <w:rsid w:val="00E26453"/>
    <w:rsid w:val="00E27323"/>
    <w:rsid w:val="00E276D2"/>
    <w:rsid w:val="00E30B06"/>
    <w:rsid w:val="00E30D0E"/>
    <w:rsid w:val="00E3135F"/>
    <w:rsid w:val="00E331AB"/>
    <w:rsid w:val="00E332B2"/>
    <w:rsid w:val="00E33338"/>
    <w:rsid w:val="00E33D48"/>
    <w:rsid w:val="00E345D8"/>
    <w:rsid w:val="00E34CD4"/>
    <w:rsid w:val="00E35FBD"/>
    <w:rsid w:val="00E363E4"/>
    <w:rsid w:val="00E37AFF"/>
    <w:rsid w:val="00E37E11"/>
    <w:rsid w:val="00E40536"/>
    <w:rsid w:val="00E41450"/>
    <w:rsid w:val="00E42526"/>
    <w:rsid w:val="00E439C9"/>
    <w:rsid w:val="00E4409F"/>
    <w:rsid w:val="00E4411D"/>
    <w:rsid w:val="00E4442F"/>
    <w:rsid w:val="00E4458D"/>
    <w:rsid w:val="00E449D4"/>
    <w:rsid w:val="00E453A1"/>
    <w:rsid w:val="00E46771"/>
    <w:rsid w:val="00E468A4"/>
    <w:rsid w:val="00E46D50"/>
    <w:rsid w:val="00E501E2"/>
    <w:rsid w:val="00E51AEB"/>
    <w:rsid w:val="00E52312"/>
    <w:rsid w:val="00E526C6"/>
    <w:rsid w:val="00E5296F"/>
    <w:rsid w:val="00E52EAD"/>
    <w:rsid w:val="00E53491"/>
    <w:rsid w:val="00E53B2C"/>
    <w:rsid w:val="00E53F9D"/>
    <w:rsid w:val="00E545E8"/>
    <w:rsid w:val="00E54D62"/>
    <w:rsid w:val="00E54E5E"/>
    <w:rsid w:val="00E55E42"/>
    <w:rsid w:val="00E55FE6"/>
    <w:rsid w:val="00E5742A"/>
    <w:rsid w:val="00E57976"/>
    <w:rsid w:val="00E6043C"/>
    <w:rsid w:val="00E6070D"/>
    <w:rsid w:val="00E6087C"/>
    <w:rsid w:val="00E61B83"/>
    <w:rsid w:val="00E61D1A"/>
    <w:rsid w:val="00E62009"/>
    <w:rsid w:val="00E631F8"/>
    <w:rsid w:val="00E63369"/>
    <w:rsid w:val="00E639C2"/>
    <w:rsid w:val="00E63E19"/>
    <w:rsid w:val="00E64919"/>
    <w:rsid w:val="00E64D14"/>
    <w:rsid w:val="00E66531"/>
    <w:rsid w:val="00E67272"/>
    <w:rsid w:val="00E70105"/>
    <w:rsid w:val="00E70E55"/>
    <w:rsid w:val="00E718A6"/>
    <w:rsid w:val="00E7208A"/>
    <w:rsid w:val="00E73104"/>
    <w:rsid w:val="00E73193"/>
    <w:rsid w:val="00E736DB"/>
    <w:rsid w:val="00E744A7"/>
    <w:rsid w:val="00E75A96"/>
    <w:rsid w:val="00E7622F"/>
    <w:rsid w:val="00E779FA"/>
    <w:rsid w:val="00E804D6"/>
    <w:rsid w:val="00E804EF"/>
    <w:rsid w:val="00E80A2C"/>
    <w:rsid w:val="00E81E8B"/>
    <w:rsid w:val="00E82911"/>
    <w:rsid w:val="00E83D78"/>
    <w:rsid w:val="00E8572F"/>
    <w:rsid w:val="00E85818"/>
    <w:rsid w:val="00E85BDF"/>
    <w:rsid w:val="00E85F2C"/>
    <w:rsid w:val="00E8628E"/>
    <w:rsid w:val="00E8670D"/>
    <w:rsid w:val="00E8734B"/>
    <w:rsid w:val="00E873C1"/>
    <w:rsid w:val="00E87B10"/>
    <w:rsid w:val="00E9013F"/>
    <w:rsid w:val="00E90C39"/>
    <w:rsid w:val="00E914A6"/>
    <w:rsid w:val="00E91693"/>
    <w:rsid w:val="00E91743"/>
    <w:rsid w:val="00E91900"/>
    <w:rsid w:val="00E91ACB"/>
    <w:rsid w:val="00E91BE0"/>
    <w:rsid w:val="00E91FEE"/>
    <w:rsid w:val="00E925E0"/>
    <w:rsid w:val="00E92603"/>
    <w:rsid w:val="00E93258"/>
    <w:rsid w:val="00E946D6"/>
    <w:rsid w:val="00E94909"/>
    <w:rsid w:val="00E956CE"/>
    <w:rsid w:val="00E96401"/>
    <w:rsid w:val="00E974D6"/>
    <w:rsid w:val="00E975F3"/>
    <w:rsid w:val="00E97879"/>
    <w:rsid w:val="00EA0404"/>
    <w:rsid w:val="00EA07FD"/>
    <w:rsid w:val="00EA082F"/>
    <w:rsid w:val="00EA0A15"/>
    <w:rsid w:val="00EA0C78"/>
    <w:rsid w:val="00EA121B"/>
    <w:rsid w:val="00EA1286"/>
    <w:rsid w:val="00EA1850"/>
    <w:rsid w:val="00EA223B"/>
    <w:rsid w:val="00EA3158"/>
    <w:rsid w:val="00EA3992"/>
    <w:rsid w:val="00EA3E68"/>
    <w:rsid w:val="00EA4924"/>
    <w:rsid w:val="00EA4ECA"/>
    <w:rsid w:val="00EA4F83"/>
    <w:rsid w:val="00EA596B"/>
    <w:rsid w:val="00EA5B4B"/>
    <w:rsid w:val="00EA5BAE"/>
    <w:rsid w:val="00EA5F10"/>
    <w:rsid w:val="00EA6D08"/>
    <w:rsid w:val="00EA6DD1"/>
    <w:rsid w:val="00EA7317"/>
    <w:rsid w:val="00EA7C38"/>
    <w:rsid w:val="00EA7F66"/>
    <w:rsid w:val="00EB025A"/>
    <w:rsid w:val="00EB0A67"/>
    <w:rsid w:val="00EB1413"/>
    <w:rsid w:val="00EB1799"/>
    <w:rsid w:val="00EB1A76"/>
    <w:rsid w:val="00EB2BDE"/>
    <w:rsid w:val="00EB33C2"/>
    <w:rsid w:val="00EB3F33"/>
    <w:rsid w:val="00EB640C"/>
    <w:rsid w:val="00EB6E5E"/>
    <w:rsid w:val="00EB7A02"/>
    <w:rsid w:val="00EB7E02"/>
    <w:rsid w:val="00EC0CC6"/>
    <w:rsid w:val="00EC121B"/>
    <w:rsid w:val="00EC37CF"/>
    <w:rsid w:val="00EC46C7"/>
    <w:rsid w:val="00EC56A3"/>
    <w:rsid w:val="00EC6748"/>
    <w:rsid w:val="00EC690E"/>
    <w:rsid w:val="00EC7D4A"/>
    <w:rsid w:val="00EC7EC6"/>
    <w:rsid w:val="00EC7F1A"/>
    <w:rsid w:val="00ED0268"/>
    <w:rsid w:val="00ED044C"/>
    <w:rsid w:val="00ED073F"/>
    <w:rsid w:val="00ED0E52"/>
    <w:rsid w:val="00ED148B"/>
    <w:rsid w:val="00ED1D32"/>
    <w:rsid w:val="00ED1F24"/>
    <w:rsid w:val="00ED3AB7"/>
    <w:rsid w:val="00ED42C5"/>
    <w:rsid w:val="00ED4345"/>
    <w:rsid w:val="00ED487C"/>
    <w:rsid w:val="00ED58C5"/>
    <w:rsid w:val="00ED5A7B"/>
    <w:rsid w:val="00ED5DCC"/>
    <w:rsid w:val="00ED6590"/>
    <w:rsid w:val="00ED6921"/>
    <w:rsid w:val="00ED6C85"/>
    <w:rsid w:val="00ED6DD8"/>
    <w:rsid w:val="00ED6E38"/>
    <w:rsid w:val="00ED728E"/>
    <w:rsid w:val="00ED7F1B"/>
    <w:rsid w:val="00EE0226"/>
    <w:rsid w:val="00EE1D0B"/>
    <w:rsid w:val="00EE1D4C"/>
    <w:rsid w:val="00EE244E"/>
    <w:rsid w:val="00EE260A"/>
    <w:rsid w:val="00EE3E04"/>
    <w:rsid w:val="00EE4D88"/>
    <w:rsid w:val="00EE4DD9"/>
    <w:rsid w:val="00EE54C5"/>
    <w:rsid w:val="00EE61A8"/>
    <w:rsid w:val="00EE638E"/>
    <w:rsid w:val="00EE6D1C"/>
    <w:rsid w:val="00EE7FCE"/>
    <w:rsid w:val="00EF075C"/>
    <w:rsid w:val="00EF15C7"/>
    <w:rsid w:val="00EF1DE3"/>
    <w:rsid w:val="00EF1F21"/>
    <w:rsid w:val="00EF2C81"/>
    <w:rsid w:val="00EF33E8"/>
    <w:rsid w:val="00EF5C89"/>
    <w:rsid w:val="00EF6A2B"/>
    <w:rsid w:val="00EF70D2"/>
    <w:rsid w:val="00EF7A3F"/>
    <w:rsid w:val="00EF7B7E"/>
    <w:rsid w:val="00F01004"/>
    <w:rsid w:val="00F01FC5"/>
    <w:rsid w:val="00F02071"/>
    <w:rsid w:val="00F021B2"/>
    <w:rsid w:val="00F02618"/>
    <w:rsid w:val="00F02D70"/>
    <w:rsid w:val="00F03AEE"/>
    <w:rsid w:val="00F0414D"/>
    <w:rsid w:val="00F04261"/>
    <w:rsid w:val="00F06BD9"/>
    <w:rsid w:val="00F07F2E"/>
    <w:rsid w:val="00F10616"/>
    <w:rsid w:val="00F109B0"/>
    <w:rsid w:val="00F10BBC"/>
    <w:rsid w:val="00F11755"/>
    <w:rsid w:val="00F12161"/>
    <w:rsid w:val="00F1231A"/>
    <w:rsid w:val="00F12427"/>
    <w:rsid w:val="00F1263E"/>
    <w:rsid w:val="00F12FE3"/>
    <w:rsid w:val="00F131B0"/>
    <w:rsid w:val="00F1353C"/>
    <w:rsid w:val="00F14153"/>
    <w:rsid w:val="00F141ED"/>
    <w:rsid w:val="00F14629"/>
    <w:rsid w:val="00F1464B"/>
    <w:rsid w:val="00F15E9C"/>
    <w:rsid w:val="00F1651E"/>
    <w:rsid w:val="00F16584"/>
    <w:rsid w:val="00F16B89"/>
    <w:rsid w:val="00F16BB5"/>
    <w:rsid w:val="00F17DE2"/>
    <w:rsid w:val="00F22B36"/>
    <w:rsid w:val="00F24981"/>
    <w:rsid w:val="00F26B2F"/>
    <w:rsid w:val="00F26E76"/>
    <w:rsid w:val="00F271DC"/>
    <w:rsid w:val="00F2735F"/>
    <w:rsid w:val="00F30798"/>
    <w:rsid w:val="00F31353"/>
    <w:rsid w:val="00F316F3"/>
    <w:rsid w:val="00F321AA"/>
    <w:rsid w:val="00F32949"/>
    <w:rsid w:val="00F336C9"/>
    <w:rsid w:val="00F33A42"/>
    <w:rsid w:val="00F343A6"/>
    <w:rsid w:val="00F34CDF"/>
    <w:rsid w:val="00F35A57"/>
    <w:rsid w:val="00F366F0"/>
    <w:rsid w:val="00F36AE6"/>
    <w:rsid w:val="00F37472"/>
    <w:rsid w:val="00F374A0"/>
    <w:rsid w:val="00F374E7"/>
    <w:rsid w:val="00F375C5"/>
    <w:rsid w:val="00F37834"/>
    <w:rsid w:val="00F41E3D"/>
    <w:rsid w:val="00F42BC0"/>
    <w:rsid w:val="00F42E4B"/>
    <w:rsid w:val="00F4409D"/>
    <w:rsid w:val="00F443B8"/>
    <w:rsid w:val="00F44EF9"/>
    <w:rsid w:val="00F46215"/>
    <w:rsid w:val="00F46543"/>
    <w:rsid w:val="00F46735"/>
    <w:rsid w:val="00F46F9E"/>
    <w:rsid w:val="00F4716F"/>
    <w:rsid w:val="00F472BC"/>
    <w:rsid w:val="00F4741A"/>
    <w:rsid w:val="00F4781A"/>
    <w:rsid w:val="00F47D9E"/>
    <w:rsid w:val="00F47E44"/>
    <w:rsid w:val="00F47FAC"/>
    <w:rsid w:val="00F500C1"/>
    <w:rsid w:val="00F50E16"/>
    <w:rsid w:val="00F5241C"/>
    <w:rsid w:val="00F52FAA"/>
    <w:rsid w:val="00F53882"/>
    <w:rsid w:val="00F53BBD"/>
    <w:rsid w:val="00F546FF"/>
    <w:rsid w:val="00F55A18"/>
    <w:rsid w:val="00F575DC"/>
    <w:rsid w:val="00F57793"/>
    <w:rsid w:val="00F57E89"/>
    <w:rsid w:val="00F6059D"/>
    <w:rsid w:val="00F606F2"/>
    <w:rsid w:val="00F60E9D"/>
    <w:rsid w:val="00F6288C"/>
    <w:rsid w:val="00F62972"/>
    <w:rsid w:val="00F635D4"/>
    <w:rsid w:val="00F6427C"/>
    <w:rsid w:val="00F65A30"/>
    <w:rsid w:val="00F65B31"/>
    <w:rsid w:val="00F66344"/>
    <w:rsid w:val="00F667EE"/>
    <w:rsid w:val="00F67846"/>
    <w:rsid w:val="00F67B90"/>
    <w:rsid w:val="00F70887"/>
    <w:rsid w:val="00F70CD9"/>
    <w:rsid w:val="00F70E3D"/>
    <w:rsid w:val="00F70E5F"/>
    <w:rsid w:val="00F7147B"/>
    <w:rsid w:val="00F7165B"/>
    <w:rsid w:val="00F71D41"/>
    <w:rsid w:val="00F725A1"/>
    <w:rsid w:val="00F725C4"/>
    <w:rsid w:val="00F72B1A"/>
    <w:rsid w:val="00F72E86"/>
    <w:rsid w:val="00F73556"/>
    <w:rsid w:val="00F74C16"/>
    <w:rsid w:val="00F74CAC"/>
    <w:rsid w:val="00F75287"/>
    <w:rsid w:val="00F7551B"/>
    <w:rsid w:val="00F75591"/>
    <w:rsid w:val="00F75CD5"/>
    <w:rsid w:val="00F76161"/>
    <w:rsid w:val="00F76479"/>
    <w:rsid w:val="00F766A2"/>
    <w:rsid w:val="00F77A05"/>
    <w:rsid w:val="00F77E3B"/>
    <w:rsid w:val="00F80973"/>
    <w:rsid w:val="00F8172A"/>
    <w:rsid w:val="00F82998"/>
    <w:rsid w:val="00F8302D"/>
    <w:rsid w:val="00F8388E"/>
    <w:rsid w:val="00F838D1"/>
    <w:rsid w:val="00F83AC4"/>
    <w:rsid w:val="00F83F56"/>
    <w:rsid w:val="00F842B3"/>
    <w:rsid w:val="00F8552D"/>
    <w:rsid w:val="00F860F1"/>
    <w:rsid w:val="00F86D27"/>
    <w:rsid w:val="00F87042"/>
    <w:rsid w:val="00F9012B"/>
    <w:rsid w:val="00F901C9"/>
    <w:rsid w:val="00F91034"/>
    <w:rsid w:val="00F91643"/>
    <w:rsid w:val="00F91C35"/>
    <w:rsid w:val="00F91E06"/>
    <w:rsid w:val="00F92506"/>
    <w:rsid w:val="00F9340B"/>
    <w:rsid w:val="00F9358C"/>
    <w:rsid w:val="00F938B0"/>
    <w:rsid w:val="00F93CFE"/>
    <w:rsid w:val="00F93F19"/>
    <w:rsid w:val="00F942FE"/>
    <w:rsid w:val="00F9506C"/>
    <w:rsid w:val="00F95178"/>
    <w:rsid w:val="00F95CBA"/>
    <w:rsid w:val="00F96B79"/>
    <w:rsid w:val="00F97119"/>
    <w:rsid w:val="00FA0053"/>
    <w:rsid w:val="00FA0539"/>
    <w:rsid w:val="00FA100E"/>
    <w:rsid w:val="00FA168E"/>
    <w:rsid w:val="00FA1699"/>
    <w:rsid w:val="00FA260F"/>
    <w:rsid w:val="00FA2849"/>
    <w:rsid w:val="00FA338A"/>
    <w:rsid w:val="00FA4556"/>
    <w:rsid w:val="00FA46A8"/>
    <w:rsid w:val="00FA667C"/>
    <w:rsid w:val="00FA71B6"/>
    <w:rsid w:val="00FA740D"/>
    <w:rsid w:val="00FA7B46"/>
    <w:rsid w:val="00FB0115"/>
    <w:rsid w:val="00FB0246"/>
    <w:rsid w:val="00FB0F2B"/>
    <w:rsid w:val="00FB1BB1"/>
    <w:rsid w:val="00FB30D3"/>
    <w:rsid w:val="00FB3788"/>
    <w:rsid w:val="00FB408A"/>
    <w:rsid w:val="00FB414E"/>
    <w:rsid w:val="00FB4B00"/>
    <w:rsid w:val="00FB4F25"/>
    <w:rsid w:val="00FB5114"/>
    <w:rsid w:val="00FB519D"/>
    <w:rsid w:val="00FB585C"/>
    <w:rsid w:val="00FB5C80"/>
    <w:rsid w:val="00FB6118"/>
    <w:rsid w:val="00FB764C"/>
    <w:rsid w:val="00FC0334"/>
    <w:rsid w:val="00FC33F5"/>
    <w:rsid w:val="00FC34CA"/>
    <w:rsid w:val="00FC370A"/>
    <w:rsid w:val="00FC4621"/>
    <w:rsid w:val="00FC4866"/>
    <w:rsid w:val="00FC4E17"/>
    <w:rsid w:val="00FC5495"/>
    <w:rsid w:val="00FC57A8"/>
    <w:rsid w:val="00FC5D0E"/>
    <w:rsid w:val="00FC6258"/>
    <w:rsid w:val="00FC7613"/>
    <w:rsid w:val="00FC7724"/>
    <w:rsid w:val="00FD06BE"/>
    <w:rsid w:val="00FD0E94"/>
    <w:rsid w:val="00FD1309"/>
    <w:rsid w:val="00FD13B9"/>
    <w:rsid w:val="00FD1F30"/>
    <w:rsid w:val="00FD1F8F"/>
    <w:rsid w:val="00FD2577"/>
    <w:rsid w:val="00FD32BB"/>
    <w:rsid w:val="00FD34A5"/>
    <w:rsid w:val="00FD39D3"/>
    <w:rsid w:val="00FD3E1B"/>
    <w:rsid w:val="00FD406A"/>
    <w:rsid w:val="00FD4627"/>
    <w:rsid w:val="00FD4E23"/>
    <w:rsid w:val="00FD5642"/>
    <w:rsid w:val="00FD579F"/>
    <w:rsid w:val="00FD5DEF"/>
    <w:rsid w:val="00FD6AF6"/>
    <w:rsid w:val="00FD6B68"/>
    <w:rsid w:val="00FD6E97"/>
    <w:rsid w:val="00FD71D6"/>
    <w:rsid w:val="00FD724C"/>
    <w:rsid w:val="00FD7270"/>
    <w:rsid w:val="00FD73E6"/>
    <w:rsid w:val="00FD7545"/>
    <w:rsid w:val="00FE0A8E"/>
    <w:rsid w:val="00FE0CBE"/>
    <w:rsid w:val="00FE1FB1"/>
    <w:rsid w:val="00FE220F"/>
    <w:rsid w:val="00FE2C56"/>
    <w:rsid w:val="00FE404F"/>
    <w:rsid w:val="00FE5FAC"/>
    <w:rsid w:val="00FE62E3"/>
    <w:rsid w:val="00FE62F1"/>
    <w:rsid w:val="00FE666F"/>
    <w:rsid w:val="00FE6ACF"/>
    <w:rsid w:val="00FF0F3B"/>
    <w:rsid w:val="00FF1CC9"/>
    <w:rsid w:val="00FF2FAB"/>
    <w:rsid w:val="00FF3466"/>
    <w:rsid w:val="00FF3D00"/>
    <w:rsid w:val="00FF4E3B"/>
    <w:rsid w:val="00FF7268"/>
    <w:rsid w:val="00FF779E"/>
    <w:rsid w:val="00FF7AEA"/>
    <w:rsid w:val="018C2166"/>
    <w:rsid w:val="01C640EC"/>
    <w:rsid w:val="01C8D29F"/>
    <w:rsid w:val="01FD7E5F"/>
    <w:rsid w:val="022E71E4"/>
    <w:rsid w:val="02CE023D"/>
    <w:rsid w:val="02DA4142"/>
    <w:rsid w:val="037E6196"/>
    <w:rsid w:val="03CFAE74"/>
    <w:rsid w:val="03DFA770"/>
    <w:rsid w:val="03EBB7B7"/>
    <w:rsid w:val="0421454C"/>
    <w:rsid w:val="04235C28"/>
    <w:rsid w:val="04396FA3"/>
    <w:rsid w:val="043EFF8C"/>
    <w:rsid w:val="0440F787"/>
    <w:rsid w:val="04487D7C"/>
    <w:rsid w:val="0453FD52"/>
    <w:rsid w:val="045B74D9"/>
    <w:rsid w:val="04763F8E"/>
    <w:rsid w:val="047C87D6"/>
    <w:rsid w:val="04BE4692"/>
    <w:rsid w:val="04D990C9"/>
    <w:rsid w:val="0521A7E5"/>
    <w:rsid w:val="05478D74"/>
    <w:rsid w:val="054DBCB3"/>
    <w:rsid w:val="05AE088A"/>
    <w:rsid w:val="05CE4F98"/>
    <w:rsid w:val="05CE6F22"/>
    <w:rsid w:val="05CF6B41"/>
    <w:rsid w:val="05F3F84A"/>
    <w:rsid w:val="05F677CA"/>
    <w:rsid w:val="0602B613"/>
    <w:rsid w:val="064DB2B7"/>
    <w:rsid w:val="067954BC"/>
    <w:rsid w:val="06B430B8"/>
    <w:rsid w:val="06D3D80E"/>
    <w:rsid w:val="07361491"/>
    <w:rsid w:val="0739A98D"/>
    <w:rsid w:val="073E3DD4"/>
    <w:rsid w:val="0759A3D8"/>
    <w:rsid w:val="0909439B"/>
    <w:rsid w:val="092E188C"/>
    <w:rsid w:val="0945464E"/>
    <w:rsid w:val="094C2A49"/>
    <w:rsid w:val="09C0A36E"/>
    <w:rsid w:val="09EFDEA8"/>
    <w:rsid w:val="09F51908"/>
    <w:rsid w:val="0A099032"/>
    <w:rsid w:val="0A3AC23D"/>
    <w:rsid w:val="0A4BB633"/>
    <w:rsid w:val="0B0520E0"/>
    <w:rsid w:val="0B05E769"/>
    <w:rsid w:val="0B778679"/>
    <w:rsid w:val="0BF44D87"/>
    <w:rsid w:val="0C12C752"/>
    <w:rsid w:val="0C4EE003"/>
    <w:rsid w:val="0C7C422C"/>
    <w:rsid w:val="0CA7CAD8"/>
    <w:rsid w:val="0CE4A26B"/>
    <w:rsid w:val="0D3D4621"/>
    <w:rsid w:val="0DB68FA5"/>
    <w:rsid w:val="0E1F86A9"/>
    <w:rsid w:val="0E1F9B6C"/>
    <w:rsid w:val="0F692167"/>
    <w:rsid w:val="0FBB6BCD"/>
    <w:rsid w:val="0FFCBFED"/>
    <w:rsid w:val="10458B81"/>
    <w:rsid w:val="105A920D"/>
    <w:rsid w:val="106A7B9C"/>
    <w:rsid w:val="1095DF0C"/>
    <w:rsid w:val="10E8B082"/>
    <w:rsid w:val="118D225A"/>
    <w:rsid w:val="11954491"/>
    <w:rsid w:val="119BCD7B"/>
    <w:rsid w:val="11C775B1"/>
    <w:rsid w:val="11FA930D"/>
    <w:rsid w:val="1204ECB3"/>
    <w:rsid w:val="124A5399"/>
    <w:rsid w:val="131882FF"/>
    <w:rsid w:val="1332590A"/>
    <w:rsid w:val="134D3969"/>
    <w:rsid w:val="1444F512"/>
    <w:rsid w:val="1446FC23"/>
    <w:rsid w:val="149FAE9F"/>
    <w:rsid w:val="14F173FA"/>
    <w:rsid w:val="1519BDB8"/>
    <w:rsid w:val="15232A50"/>
    <w:rsid w:val="15FC6CCF"/>
    <w:rsid w:val="162AAD51"/>
    <w:rsid w:val="1715B875"/>
    <w:rsid w:val="17B59372"/>
    <w:rsid w:val="183180BC"/>
    <w:rsid w:val="183903B4"/>
    <w:rsid w:val="188F44D4"/>
    <w:rsid w:val="18A5006F"/>
    <w:rsid w:val="193C81A1"/>
    <w:rsid w:val="19609325"/>
    <w:rsid w:val="1994668A"/>
    <w:rsid w:val="1A05A4F2"/>
    <w:rsid w:val="1A835F1F"/>
    <w:rsid w:val="1AEACBBC"/>
    <w:rsid w:val="1AEC0544"/>
    <w:rsid w:val="1BD62EE4"/>
    <w:rsid w:val="1C328F27"/>
    <w:rsid w:val="1C34EF1A"/>
    <w:rsid w:val="1C85A4BE"/>
    <w:rsid w:val="1CE41A7E"/>
    <w:rsid w:val="1D3D45B4"/>
    <w:rsid w:val="1D517DA4"/>
    <w:rsid w:val="1E2BC9EE"/>
    <w:rsid w:val="1E7F2DE3"/>
    <w:rsid w:val="1EA35338"/>
    <w:rsid w:val="1F2A0F8A"/>
    <w:rsid w:val="1FF383DF"/>
    <w:rsid w:val="1FF44056"/>
    <w:rsid w:val="20D5BCDC"/>
    <w:rsid w:val="212C1B4D"/>
    <w:rsid w:val="21B81863"/>
    <w:rsid w:val="21D14A33"/>
    <w:rsid w:val="22173547"/>
    <w:rsid w:val="225B2F7B"/>
    <w:rsid w:val="226BC9FD"/>
    <w:rsid w:val="228D7C93"/>
    <w:rsid w:val="230CA805"/>
    <w:rsid w:val="2333CFFB"/>
    <w:rsid w:val="234DF477"/>
    <w:rsid w:val="2364BEF4"/>
    <w:rsid w:val="236D1A94"/>
    <w:rsid w:val="23BA2861"/>
    <w:rsid w:val="23C5B932"/>
    <w:rsid w:val="23EA6736"/>
    <w:rsid w:val="23F49803"/>
    <w:rsid w:val="240AA153"/>
    <w:rsid w:val="245FD6FA"/>
    <w:rsid w:val="254B6681"/>
    <w:rsid w:val="256FFF8A"/>
    <w:rsid w:val="26A4BB56"/>
    <w:rsid w:val="26D88503"/>
    <w:rsid w:val="26E1B217"/>
    <w:rsid w:val="26EDF909"/>
    <w:rsid w:val="2791AD0B"/>
    <w:rsid w:val="2794A125"/>
    <w:rsid w:val="27B42702"/>
    <w:rsid w:val="27E9CAFB"/>
    <w:rsid w:val="285E2F16"/>
    <w:rsid w:val="28745564"/>
    <w:rsid w:val="28C675FD"/>
    <w:rsid w:val="2902DEEA"/>
    <w:rsid w:val="290639EC"/>
    <w:rsid w:val="295A92F1"/>
    <w:rsid w:val="29EF179B"/>
    <w:rsid w:val="2A48AB0E"/>
    <w:rsid w:val="2A6893F0"/>
    <w:rsid w:val="2AB5A37D"/>
    <w:rsid w:val="2B07CE40"/>
    <w:rsid w:val="2B102970"/>
    <w:rsid w:val="2B226CEF"/>
    <w:rsid w:val="2BDD9002"/>
    <w:rsid w:val="2C2DC009"/>
    <w:rsid w:val="2C35675A"/>
    <w:rsid w:val="2D02EA66"/>
    <w:rsid w:val="2D0414B7"/>
    <w:rsid w:val="2D8AAD35"/>
    <w:rsid w:val="2DC70C11"/>
    <w:rsid w:val="2E043B7F"/>
    <w:rsid w:val="2E3046C4"/>
    <w:rsid w:val="2E900FA6"/>
    <w:rsid w:val="2F46A854"/>
    <w:rsid w:val="2F847C2D"/>
    <w:rsid w:val="2F859205"/>
    <w:rsid w:val="2F8914A0"/>
    <w:rsid w:val="2F8DB411"/>
    <w:rsid w:val="2FAA8DBD"/>
    <w:rsid w:val="2FC9D475"/>
    <w:rsid w:val="30203FCA"/>
    <w:rsid w:val="30328A8D"/>
    <w:rsid w:val="3094D7BE"/>
    <w:rsid w:val="310EFEA0"/>
    <w:rsid w:val="314C7C79"/>
    <w:rsid w:val="32D0318A"/>
    <w:rsid w:val="32E84CDA"/>
    <w:rsid w:val="331B74A1"/>
    <w:rsid w:val="332828BD"/>
    <w:rsid w:val="3363E992"/>
    <w:rsid w:val="344052F2"/>
    <w:rsid w:val="34727A69"/>
    <w:rsid w:val="34743483"/>
    <w:rsid w:val="354010BC"/>
    <w:rsid w:val="359CC17B"/>
    <w:rsid w:val="35CE6AF6"/>
    <w:rsid w:val="35EEA9EF"/>
    <w:rsid w:val="363C9D98"/>
    <w:rsid w:val="36493CC7"/>
    <w:rsid w:val="371756EF"/>
    <w:rsid w:val="37529EA2"/>
    <w:rsid w:val="375E6BB3"/>
    <w:rsid w:val="38033BC6"/>
    <w:rsid w:val="38328E3D"/>
    <w:rsid w:val="38442179"/>
    <w:rsid w:val="386803CA"/>
    <w:rsid w:val="38BBB612"/>
    <w:rsid w:val="39181847"/>
    <w:rsid w:val="39D72303"/>
    <w:rsid w:val="3A6752FA"/>
    <w:rsid w:val="3AAD517C"/>
    <w:rsid w:val="3B00CC22"/>
    <w:rsid w:val="3B020784"/>
    <w:rsid w:val="3B1A0C82"/>
    <w:rsid w:val="3B4EDE54"/>
    <w:rsid w:val="3BD07B38"/>
    <w:rsid w:val="3BDEDF73"/>
    <w:rsid w:val="3C56FB07"/>
    <w:rsid w:val="3CC1CDC3"/>
    <w:rsid w:val="3D6DC5B9"/>
    <w:rsid w:val="3D8AACC8"/>
    <w:rsid w:val="3DA16877"/>
    <w:rsid w:val="3DDD2FDB"/>
    <w:rsid w:val="3E9052CB"/>
    <w:rsid w:val="3EC59802"/>
    <w:rsid w:val="3F5AF3C1"/>
    <w:rsid w:val="3F63A179"/>
    <w:rsid w:val="3FC3561D"/>
    <w:rsid w:val="40511571"/>
    <w:rsid w:val="406A0E0A"/>
    <w:rsid w:val="40A0A24F"/>
    <w:rsid w:val="40CEF0A4"/>
    <w:rsid w:val="419F641C"/>
    <w:rsid w:val="41A07993"/>
    <w:rsid w:val="41D537E9"/>
    <w:rsid w:val="41FA5AAC"/>
    <w:rsid w:val="4235230F"/>
    <w:rsid w:val="427D26B0"/>
    <w:rsid w:val="42B68204"/>
    <w:rsid w:val="42F70788"/>
    <w:rsid w:val="42FAF4C2"/>
    <w:rsid w:val="4358E08A"/>
    <w:rsid w:val="436C881D"/>
    <w:rsid w:val="43B84EA2"/>
    <w:rsid w:val="43B999DC"/>
    <w:rsid w:val="44092217"/>
    <w:rsid w:val="4435FB96"/>
    <w:rsid w:val="44428B9B"/>
    <w:rsid w:val="444BABA2"/>
    <w:rsid w:val="4472B4D7"/>
    <w:rsid w:val="44BD5CE5"/>
    <w:rsid w:val="45117068"/>
    <w:rsid w:val="45DAF9C2"/>
    <w:rsid w:val="463FD44C"/>
    <w:rsid w:val="471E1BD6"/>
    <w:rsid w:val="472D1612"/>
    <w:rsid w:val="4770D238"/>
    <w:rsid w:val="47E78D47"/>
    <w:rsid w:val="481867ED"/>
    <w:rsid w:val="48AC4733"/>
    <w:rsid w:val="48EC8AA9"/>
    <w:rsid w:val="4A4B4D46"/>
    <w:rsid w:val="4A500773"/>
    <w:rsid w:val="4A8DF12C"/>
    <w:rsid w:val="4ADE5AAA"/>
    <w:rsid w:val="4B186E2C"/>
    <w:rsid w:val="4B2A03F1"/>
    <w:rsid w:val="4B3B770D"/>
    <w:rsid w:val="4B3CBC18"/>
    <w:rsid w:val="4B4F7CDB"/>
    <w:rsid w:val="4C6B21EA"/>
    <w:rsid w:val="4C92DA55"/>
    <w:rsid w:val="4CAD4070"/>
    <w:rsid w:val="4D1CAF7A"/>
    <w:rsid w:val="4D438B82"/>
    <w:rsid w:val="4D55A35F"/>
    <w:rsid w:val="4D7D9DA4"/>
    <w:rsid w:val="4D9915DD"/>
    <w:rsid w:val="4DB3312E"/>
    <w:rsid w:val="4DCC44E9"/>
    <w:rsid w:val="4E5C9142"/>
    <w:rsid w:val="4F751592"/>
    <w:rsid w:val="4FBE35B3"/>
    <w:rsid w:val="4FEF5B5D"/>
    <w:rsid w:val="503B4357"/>
    <w:rsid w:val="509830F4"/>
    <w:rsid w:val="50A24A66"/>
    <w:rsid w:val="50B53E66"/>
    <w:rsid w:val="515661E3"/>
    <w:rsid w:val="516B6BDA"/>
    <w:rsid w:val="518AE3B8"/>
    <w:rsid w:val="5197640D"/>
    <w:rsid w:val="5237E765"/>
    <w:rsid w:val="527A0C66"/>
    <w:rsid w:val="529D1EA7"/>
    <w:rsid w:val="52E490C4"/>
    <w:rsid w:val="52F68D94"/>
    <w:rsid w:val="52F8D7F6"/>
    <w:rsid w:val="5325F279"/>
    <w:rsid w:val="5343A2CA"/>
    <w:rsid w:val="53E32F62"/>
    <w:rsid w:val="548A1229"/>
    <w:rsid w:val="55546141"/>
    <w:rsid w:val="566AD530"/>
    <w:rsid w:val="56BC2295"/>
    <w:rsid w:val="56D96953"/>
    <w:rsid w:val="570725D4"/>
    <w:rsid w:val="571E1D14"/>
    <w:rsid w:val="579C9D68"/>
    <w:rsid w:val="58452604"/>
    <w:rsid w:val="58B9ED75"/>
    <w:rsid w:val="58C39621"/>
    <w:rsid w:val="5991D1B1"/>
    <w:rsid w:val="5A5270E6"/>
    <w:rsid w:val="5A671054"/>
    <w:rsid w:val="5A6E18C3"/>
    <w:rsid w:val="5A9135C3"/>
    <w:rsid w:val="5B4A93AD"/>
    <w:rsid w:val="5B62A6F8"/>
    <w:rsid w:val="5BB52817"/>
    <w:rsid w:val="5BC9E70F"/>
    <w:rsid w:val="5BE1D407"/>
    <w:rsid w:val="5C09E924"/>
    <w:rsid w:val="5C2FF0E0"/>
    <w:rsid w:val="5C36691A"/>
    <w:rsid w:val="5C40C70F"/>
    <w:rsid w:val="5CD62E72"/>
    <w:rsid w:val="5D51C0BD"/>
    <w:rsid w:val="5D87828F"/>
    <w:rsid w:val="5D9B4C3C"/>
    <w:rsid w:val="5DB969DD"/>
    <w:rsid w:val="5E3DDE14"/>
    <w:rsid w:val="5E401D17"/>
    <w:rsid w:val="5F389173"/>
    <w:rsid w:val="5F7A428C"/>
    <w:rsid w:val="6015EE90"/>
    <w:rsid w:val="60C431EA"/>
    <w:rsid w:val="61211378"/>
    <w:rsid w:val="612E2C7E"/>
    <w:rsid w:val="6142E647"/>
    <w:rsid w:val="62972BA7"/>
    <w:rsid w:val="633C1226"/>
    <w:rsid w:val="636ACAC6"/>
    <w:rsid w:val="6371901A"/>
    <w:rsid w:val="638C1507"/>
    <w:rsid w:val="63BC1E53"/>
    <w:rsid w:val="648C0D27"/>
    <w:rsid w:val="648F9199"/>
    <w:rsid w:val="659B3D91"/>
    <w:rsid w:val="665CB209"/>
    <w:rsid w:val="67B21CE4"/>
    <w:rsid w:val="67BD1691"/>
    <w:rsid w:val="67EC1668"/>
    <w:rsid w:val="6824323B"/>
    <w:rsid w:val="687BC4BB"/>
    <w:rsid w:val="68B082A3"/>
    <w:rsid w:val="68F763F1"/>
    <w:rsid w:val="68FB060A"/>
    <w:rsid w:val="69FDF320"/>
    <w:rsid w:val="6A5A1EB2"/>
    <w:rsid w:val="6AF53D8F"/>
    <w:rsid w:val="6B42B059"/>
    <w:rsid w:val="6B4812D4"/>
    <w:rsid w:val="6B4C49DF"/>
    <w:rsid w:val="6B7A7A81"/>
    <w:rsid w:val="6BACC431"/>
    <w:rsid w:val="6BF20DF2"/>
    <w:rsid w:val="6D6965C4"/>
    <w:rsid w:val="6D88D065"/>
    <w:rsid w:val="6D8AACB7"/>
    <w:rsid w:val="6DB8D929"/>
    <w:rsid w:val="6DDD74FA"/>
    <w:rsid w:val="6DE31F9E"/>
    <w:rsid w:val="6E63A002"/>
    <w:rsid w:val="6E669B27"/>
    <w:rsid w:val="6F16C654"/>
    <w:rsid w:val="6F4424EC"/>
    <w:rsid w:val="6F935A2D"/>
    <w:rsid w:val="6FD041C0"/>
    <w:rsid w:val="6FD17AF2"/>
    <w:rsid w:val="7040E499"/>
    <w:rsid w:val="707EB84B"/>
    <w:rsid w:val="70DD8BD1"/>
    <w:rsid w:val="70ED844C"/>
    <w:rsid w:val="71068957"/>
    <w:rsid w:val="719A1CC8"/>
    <w:rsid w:val="71D81C87"/>
    <w:rsid w:val="72054B5C"/>
    <w:rsid w:val="72B0ED67"/>
    <w:rsid w:val="72D7FFD1"/>
    <w:rsid w:val="72F6CEDC"/>
    <w:rsid w:val="7323A2A9"/>
    <w:rsid w:val="737EBCAD"/>
    <w:rsid w:val="7385B056"/>
    <w:rsid w:val="73EEFCD4"/>
    <w:rsid w:val="7441F848"/>
    <w:rsid w:val="74540800"/>
    <w:rsid w:val="748A3659"/>
    <w:rsid w:val="74978AE2"/>
    <w:rsid w:val="74C6B2C6"/>
    <w:rsid w:val="74E2C500"/>
    <w:rsid w:val="74FA7FE8"/>
    <w:rsid w:val="75A427BE"/>
    <w:rsid w:val="75A60C22"/>
    <w:rsid w:val="767835D0"/>
    <w:rsid w:val="76C64DBB"/>
    <w:rsid w:val="76D867B5"/>
    <w:rsid w:val="7757049B"/>
    <w:rsid w:val="7757AD1E"/>
    <w:rsid w:val="7783A799"/>
    <w:rsid w:val="778EEE6E"/>
    <w:rsid w:val="77924897"/>
    <w:rsid w:val="77A18B06"/>
    <w:rsid w:val="77FD80E9"/>
    <w:rsid w:val="780F51BC"/>
    <w:rsid w:val="7824FF3E"/>
    <w:rsid w:val="784F708B"/>
    <w:rsid w:val="785DF5B7"/>
    <w:rsid w:val="7866AE89"/>
    <w:rsid w:val="78D51A13"/>
    <w:rsid w:val="790A7BB7"/>
    <w:rsid w:val="7992380B"/>
    <w:rsid w:val="7A6F2C02"/>
    <w:rsid w:val="7A79B7E3"/>
    <w:rsid w:val="7A95BE5F"/>
    <w:rsid w:val="7B451AB5"/>
    <w:rsid w:val="7B77A74A"/>
    <w:rsid w:val="7BC2DA95"/>
    <w:rsid w:val="7BF3B139"/>
    <w:rsid w:val="7D0805AC"/>
    <w:rsid w:val="7D2B5C10"/>
    <w:rsid w:val="7D47A939"/>
    <w:rsid w:val="7D4B87C5"/>
    <w:rsid w:val="7E0C57EE"/>
    <w:rsid w:val="7E150804"/>
    <w:rsid w:val="7E1E4D10"/>
    <w:rsid w:val="7E2A124C"/>
    <w:rsid w:val="7E75C85C"/>
    <w:rsid w:val="7E99A5D2"/>
    <w:rsid w:val="7EC73FA0"/>
    <w:rsid w:val="7F7F4666"/>
    <w:rsid w:val="7FCA43E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FD695FF"/>
  <w15:chartTrackingRefBased/>
  <w15:docId w15:val="{7A09AE2C-C9E6-48B3-B9E6-E97B277EF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Arial"/>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39"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67A1"/>
    <w:pPr>
      <w:spacing w:before="240" w:after="240"/>
    </w:pPr>
    <w:rPr>
      <w:rFonts w:ascii="Franklin Gothic Book" w:hAnsi="Franklin Gothic Book"/>
      <w:sz w:val="22"/>
      <w:szCs w:val="24"/>
      <w:lang w:val="en-US"/>
    </w:rPr>
  </w:style>
  <w:style w:type="paragraph" w:styleId="Heading1">
    <w:name w:val="heading 1"/>
    <w:basedOn w:val="Normal"/>
    <w:next w:val="Normal"/>
    <w:link w:val="Heading1Char"/>
    <w:uiPriority w:val="9"/>
    <w:qFormat/>
    <w:rsid w:val="00FF3D00"/>
    <w:pPr>
      <w:keepNext/>
      <w:keepLines/>
      <w:spacing w:after="120" w:line="276" w:lineRule="auto"/>
      <w:outlineLvl w:val="0"/>
    </w:pPr>
    <w:rPr>
      <w:rFonts w:ascii="Franklin Gothic Medium" w:eastAsia="MS Gothic" w:hAnsi="Franklin Gothic Medium" w:cs="Times New Roman"/>
      <w:color w:val="1A4066"/>
      <w:sz w:val="36"/>
      <w:szCs w:val="44"/>
    </w:rPr>
  </w:style>
  <w:style w:type="paragraph" w:styleId="Heading2">
    <w:name w:val="heading 2"/>
    <w:basedOn w:val="Normal"/>
    <w:next w:val="Normal"/>
    <w:link w:val="Heading2Char"/>
    <w:autoRedefine/>
    <w:uiPriority w:val="9"/>
    <w:qFormat/>
    <w:rsid w:val="00C74661"/>
    <w:pPr>
      <w:keepNext/>
      <w:keepLines/>
      <w:widowControl w:val="0"/>
      <w:tabs>
        <w:tab w:val="num" w:pos="0"/>
      </w:tabs>
      <w:suppressAutoHyphens/>
      <w:spacing w:before="480" w:line="264" w:lineRule="auto"/>
      <w:ind w:left="578" w:hanging="578"/>
      <w:outlineLvl w:val="1"/>
    </w:pPr>
    <w:rPr>
      <w:rFonts w:cs="Calibri"/>
      <w:bCs/>
      <w:color w:val="165B89"/>
      <w:sz w:val="28"/>
      <w:szCs w:val="26"/>
    </w:rPr>
  </w:style>
  <w:style w:type="paragraph" w:styleId="Heading3">
    <w:name w:val="heading 3"/>
    <w:basedOn w:val="Normal"/>
    <w:next w:val="Normal"/>
    <w:link w:val="Heading3Char"/>
    <w:uiPriority w:val="9"/>
    <w:qFormat/>
    <w:rsid w:val="005860F9"/>
    <w:pPr>
      <w:keepNext/>
      <w:keepLines/>
      <w:spacing w:before="40"/>
      <w:outlineLvl w:val="2"/>
    </w:pPr>
    <w:rPr>
      <w:rFonts w:ascii="Calibri" w:eastAsia="MS Gothic" w:hAnsi="Calibri" w:cs="Times New Roman"/>
      <w:color w:val="243F60"/>
    </w:rPr>
  </w:style>
  <w:style w:type="paragraph" w:styleId="Heading4">
    <w:name w:val="heading 4"/>
    <w:basedOn w:val="Normal"/>
    <w:next w:val="Normal"/>
    <w:link w:val="Heading4Char"/>
    <w:uiPriority w:val="9"/>
    <w:rsid w:val="005860F9"/>
    <w:pPr>
      <w:keepNext/>
      <w:keepLines/>
      <w:spacing w:before="40"/>
      <w:outlineLvl w:val="3"/>
    </w:pPr>
    <w:rPr>
      <w:rFonts w:ascii="Calibri" w:eastAsia="MS Gothic" w:hAnsi="Calibri" w:cs="Times New Roman"/>
      <w:i/>
      <w:iCs/>
      <w:color w:val="365F91"/>
    </w:rPr>
  </w:style>
  <w:style w:type="paragraph" w:styleId="Heading5">
    <w:name w:val="heading 5"/>
    <w:basedOn w:val="Normal"/>
    <w:next w:val="Normal"/>
    <w:link w:val="Heading5Char"/>
    <w:uiPriority w:val="9"/>
    <w:rsid w:val="005860F9"/>
    <w:pPr>
      <w:keepNext/>
      <w:keepLines/>
      <w:spacing w:before="40"/>
      <w:outlineLvl w:val="4"/>
    </w:pPr>
    <w:rPr>
      <w:rFonts w:ascii="Calibri" w:eastAsia="MS Gothic" w:hAnsi="Calibri" w:cs="Times New Roman"/>
      <w:color w:val="365F91"/>
    </w:rPr>
  </w:style>
  <w:style w:type="paragraph" w:styleId="Heading6">
    <w:name w:val="heading 6"/>
    <w:basedOn w:val="Normal"/>
    <w:next w:val="Normal"/>
    <w:link w:val="Heading6Char"/>
    <w:uiPriority w:val="9"/>
    <w:rsid w:val="005860F9"/>
    <w:pPr>
      <w:keepNext/>
      <w:keepLines/>
      <w:spacing w:before="40"/>
      <w:outlineLvl w:val="5"/>
    </w:pPr>
    <w:rPr>
      <w:rFonts w:ascii="Calibri" w:eastAsia="MS Gothic" w:hAnsi="Calibri" w:cs="Times New Roman"/>
      <w:color w:val="243F60"/>
    </w:rPr>
  </w:style>
  <w:style w:type="paragraph" w:styleId="Heading7">
    <w:name w:val="heading 7"/>
    <w:basedOn w:val="Normal"/>
    <w:next w:val="Normal"/>
    <w:link w:val="Heading7Char"/>
    <w:uiPriority w:val="9"/>
    <w:rsid w:val="005860F9"/>
    <w:pPr>
      <w:keepNext/>
      <w:keepLines/>
      <w:spacing w:before="40"/>
      <w:outlineLvl w:val="6"/>
    </w:pPr>
    <w:rPr>
      <w:rFonts w:ascii="Calibri" w:eastAsia="MS Gothic" w:hAnsi="Calibri" w:cs="Times New Roman"/>
      <w:i/>
      <w:iCs/>
      <w:color w:val="243F60"/>
    </w:rPr>
  </w:style>
  <w:style w:type="paragraph" w:styleId="Heading8">
    <w:name w:val="heading 8"/>
    <w:basedOn w:val="Normal"/>
    <w:next w:val="Normal"/>
    <w:link w:val="Heading8Char"/>
    <w:uiPriority w:val="9"/>
    <w:rsid w:val="005860F9"/>
    <w:pPr>
      <w:keepNext/>
      <w:keepLines/>
      <w:spacing w:before="40"/>
      <w:outlineLvl w:val="7"/>
    </w:pPr>
    <w:rPr>
      <w:rFonts w:ascii="Calibri" w:eastAsia="MS Gothic" w:hAnsi="Calibri" w:cs="Times New Roman"/>
      <w:color w:val="272727"/>
      <w:sz w:val="21"/>
      <w:szCs w:val="21"/>
    </w:rPr>
  </w:style>
  <w:style w:type="paragraph" w:styleId="Heading9">
    <w:name w:val="heading 9"/>
    <w:basedOn w:val="Normal"/>
    <w:next w:val="Normal"/>
    <w:link w:val="Heading9Char"/>
    <w:uiPriority w:val="9"/>
    <w:rsid w:val="005860F9"/>
    <w:pPr>
      <w:keepNext/>
      <w:keepLines/>
      <w:spacing w:before="40"/>
      <w:outlineLvl w:val="8"/>
    </w:pPr>
    <w:rPr>
      <w:rFonts w:ascii="Calibri" w:eastAsia="MS Gothic" w:hAnsi="Calibr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47D13"/>
    <w:pPr>
      <w:tabs>
        <w:tab w:val="center" w:pos="4320"/>
        <w:tab w:val="right" w:pos="8640"/>
      </w:tabs>
    </w:pPr>
  </w:style>
  <w:style w:type="character" w:customStyle="1" w:styleId="HeaderChar">
    <w:name w:val="Header Char"/>
    <w:link w:val="Header"/>
    <w:uiPriority w:val="99"/>
    <w:rsid w:val="00347D13"/>
    <w:rPr>
      <w:rFonts w:ascii="Myriad Pro SemiCond" w:eastAsia="Times New Roman" w:hAnsi="Myriad Pro SemiCond" w:cs="Times New Roman"/>
      <w:sz w:val="22"/>
      <w:szCs w:val="22"/>
      <w:lang w:val="en-GB" w:bidi="en-US"/>
    </w:rPr>
  </w:style>
  <w:style w:type="paragraph" w:styleId="Footer">
    <w:name w:val="footer"/>
    <w:basedOn w:val="Normal"/>
    <w:link w:val="FooterChar"/>
    <w:uiPriority w:val="99"/>
    <w:rsid w:val="00347D13"/>
    <w:pPr>
      <w:tabs>
        <w:tab w:val="center" w:pos="4320"/>
        <w:tab w:val="right" w:pos="8640"/>
      </w:tabs>
    </w:pPr>
  </w:style>
  <w:style w:type="character" w:customStyle="1" w:styleId="FooterChar">
    <w:name w:val="Footer Char"/>
    <w:link w:val="Footer"/>
    <w:uiPriority w:val="99"/>
    <w:rsid w:val="00347D13"/>
    <w:rPr>
      <w:rFonts w:ascii="Myriad Pro SemiCond" w:eastAsia="Times New Roman" w:hAnsi="Myriad Pro SemiCond" w:cs="Times New Roman"/>
      <w:sz w:val="22"/>
      <w:szCs w:val="22"/>
      <w:lang w:val="en-GB" w:bidi="en-US"/>
    </w:rPr>
  </w:style>
  <w:style w:type="paragraph" w:styleId="Title">
    <w:name w:val="Title"/>
    <w:next w:val="Normal"/>
    <w:link w:val="TitleChar"/>
    <w:uiPriority w:val="10"/>
    <w:qFormat/>
    <w:rsid w:val="00921734"/>
    <w:pPr>
      <w:pBdr>
        <w:bottom w:val="single" w:sz="8" w:space="4" w:color="4F81BD"/>
      </w:pBdr>
      <w:spacing w:before="240" w:after="120" w:line="276" w:lineRule="auto"/>
      <w:contextualSpacing/>
    </w:pPr>
    <w:rPr>
      <w:rFonts w:ascii="Franklin Gothic Medium" w:eastAsia="MS Gothic" w:hAnsi="Franklin Gothic Medium" w:cs="Times New Roman"/>
      <w:spacing w:val="-10"/>
      <w:kern w:val="28"/>
      <w:sz w:val="40"/>
      <w:szCs w:val="52"/>
      <w:lang w:val="en-US"/>
    </w:rPr>
  </w:style>
  <w:style w:type="character" w:customStyle="1" w:styleId="TitleChar">
    <w:name w:val="Title Char"/>
    <w:link w:val="Title"/>
    <w:uiPriority w:val="10"/>
    <w:rsid w:val="00921734"/>
    <w:rPr>
      <w:rFonts w:ascii="Franklin Gothic Medium" w:eastAsia="MS Gothic" w:hAnsi="Franklin Gothic Medium" w:cs="Times New Roman"/>
      <w:spacing w:val="-10"/>
      <w:kern w:val="28"/>
      <w:sz w:val="40"/>
      <w:szCs w:val="52"/>
    </w:rPr>
  </w:style>
  <w:style w:type="paragraph" w:customStyle="1" w:styleId="MediumGrid21">
    <w:name w:val="Medium Grid 21"/>
    <w:basedOn w:val="Title"/>
    <w:link w:val="MediumGrid2Char"/>
    <w:uiPriority w:val="1"/>
    <w:qFormat/>
    <w:rsid w:val="00E90C39"/>
    <w:pPr>
      <w:pBdr>
        <w:bottom w:val="single" w:sz="8" w:space="4" w:color="4EB7E2"/>
      </w:pBdr>
      <w:spacing w:before="360"/>
    </w:pPr>
    <w:rPr>
      <w:sz w:val="44"/>
      <w:szCs w:val="44"/>
    </w:rPr>
  </w:style>
  <w:style w:type="character" w:customStyle="1" w:styleId="MediumGrid2Char">
    <w:name w:val="Medium Grid 2 Char"/>
    <w:link w:val="MediumGrid21"/>
    <w:uiPriority w:val="1"/>
    <w:rsid w:val="00E90C39"/>
    <w:rPr>
      <w:rFonts w:ascii="Franklin Gothic Medium" w:eastAsia="MS Gothic" w:hAnsi="Franklin Gothic Medium" w:cs="Times New Roman"/>
      <w:spacing w:val="-10"/>
      <w:kern w:val="28"/>
      <w:sz w:val="44"/>
      <w:szCs w:val="44"/>
      <w:lang w:val="en-US"/>
    </w:rPr>
  </w:style>
  <w:style w:type="paragraph" w:styleId="BalloonText">
    <w:name w:val="Balloon Text"/>
    <w:basedOn w:val="Normal"/>
    <w:link w:val="BalloonTextChar"/>
    <w:uiPriority w:val="99"/>
    <w:semiHidden/>
    <w:unhideWhenUsed/>
    <w:rsid w:val="00347D13"/>
    <w:rPr>
      <w:rFonts w:ascii="Lucida Grande" w:hAnsi="Lucida Grande" w:cs="Lucida Grande"/>
      <w:sz w:val="18"/>
      <w:szCs w:val="18"/>
    </w:rPr>
  </w:style>
  <w:style w:type="character" w:customStyle="1" w:styleId="BalloonTextChar">
    <w:name w:val="Balloon Text Char"/>
    <w:link w:val="BalloonText"/>
    <w:uiPriority w:val="99"/>
    <w:semiHidden/>
    <w:rsid w:val="00347D13"/>
    <w:rPr>
      <w:rFonts w:ascii="Lucida Grande" w:eastAsia="Times New Roman" w:hAnsi="Lucida Grande" w:cs="Lucida Grande"/>
      <w:sz w:val="18"/>
      <w:szCs w:val="18"/>
      <w:lang w:val="en-GB" w:bidi="en-US"/>
    </w:rPr>
  </w:style>
  <w:style w:type="character" w:styleId="Hyperlink">
    <w:name w:val="Hyperlink"/>
    <w:uiPriority w:val="99"/>
    <w:unhideWhenUsed/>
    <w:rsid w:val="001D605F"/>
    <w:rPr>
      <w:color w:val="0000FF"/>
      <w:u w:val="single"/>
    </w:rPr>
  </w:style>
  <w:style w:type="character" w:customStyle="1" w:styleId="apple-converted-space">
    <w:name w:val="apple-converted-space"/>
    <w:rsid w:val="001D605F"/>
  </w:style>
  <w:style w:type="character" w:customStyle="1" w:styleId="Heading2Char">
    <w:name w:val="Heading 2 Char"/>
    <w:link w:val="Heading2"/>
    <w:uiPriority w:val="9"/>
    <w:rsid w:val="00C74661"/>
    <w:rPr>
      <w:rFonts w:ascii="Franklin Gothic Book" w:hAnsi="Franklin Gothic Book" w:cs="Calibri"/>
      <w:bCs/>
      <w:color w:val="165B89"/>
      <w:sz w:val="28"/>
      <w:szCs w:val="26"/>
      <w:lang w:val="en-US"/>
    </w:rPr>
  </w:style>
  <w:style w:type="paragraph" w:customStyle="1" w:styleId="ColorfulList-Accent11">
    <w:name w:val="Colorful List - Accent 11"/>
    <w:basedOn w:val="Normal"/>
    <w:uiPriority w:val="34"/>
    <w:rsid w:val="005860F9"/>
    <w:pPr>
      <w:ind w:left="720"/>
      <w:contextualSpacing/>
    </w:pPr>
  </w:style>
  <w:style w:type="character" w:styleId="CommentReference">
    <w:name w:val="annotation reference"/>
    <w:uiPriority w:val="99"/>
    <w:semiHidden/>
    <w:unhideWhenUsed/>
    <w:rsid w:val="008C32AA"/>
    <w:rPr>
      <w:sz w:val="16"/>
      <w:szCs w:val="16"/>
    </w:rPr>
  </w:style>
  <w:style w:type="paragraph" w:styleId="CommentText">
    <w:name w:val="annotation text"/>
    <w:basedOn w:val="Normal"/>
    <w:link w:val="CommentTextChar"/>
    <w:uiPriority w:val="99"/>
    <w:unhideWhenUsed/>
    <w:rsid w:val="008C32AA"/>
    <w:rPr>
      <w:sz w:val="20"/>
      <w:szCs w:val="20"/>
    </w:rPr>
  </w:style>
  <w:style w:type="character" w:customStyle="1" w:styleId="CommentTextChar">
    <w:name w:val="Comment Text Char"/>
    <w:link w:val="CommentText"/>
    <w:uiPriority w:val="99"/>
    <w:rsid w:val="008C32AA"/>
    <w:rPr>
      <w:rFonts w:ascii="Myriad Pro SemiCond" w:eastAsia="Times New Roman" w:hAnsi="Myriad Pro SemiCond" w:cs="Times New Roman"/>
      <w:sz w:val="20"/>
      <w:szCs w:val="20"/>
      <w:lang w:val="en-GB" w:bidi="en-US"/>
    </w:rPr>
  </w:style>
  <w:style w:type="paragraph" w:styleId="CommentSubject">
    <w:name w:val="annotation subject"/>
    <w:basedOn w:val="CommentText"/>
    <w:next w:val="CommentText"/>
    <w:link w:val="CommentSubjectChar"/>
    <w:uiPriority w:val="99"/>
    <w:semiHidden/>
    <w:unhideWhenUsed/>
    <w:rsid w:val="008C32AA"/>
    <w:rPr>
      <w:b/>
      <w:bCs/>
    </w:rPr>
  </w:style>
  <w:style w:type="character" w:customStyle="1" w:styleId="CommentSubjectChar">
    <w:name w:val="Comment Subject Char"/>
    <w:link w:val="CommentSubject"/>
    <w:uiPriority w:val="99"/>
    <w:semiHidden/>
    <w:rsid w:val="008C32AA"/>
    <w:rPr>
      <w:rFonts w:ascii="Myriad Pro SemiCond" w:eastAsia="Times New Roman" w:hAnsi="Myriad Pro SemiCond" w:cs="Times New Roman"/>
      <w:b/>
      <w:bCs/>
      <w:sz w:val="20"/>
      <w:szCs w:val="20"/>
      <w:lang w:val="en-GB" w:bidi="en-US"/>
    </w:rPr>
  </w:style>
  <w:style w:type="paragraph" w:customStyle="1" w:styleId="ColorfulShading-Accent11">
    <w:name w:val="Colorful Shading - Accent 11"/>
    <w:hidden/>
    <w:uiPriority w:val="99"/>
    <w:semiHidden/>
    <w:rsid w:val="00B129CE"/>
    <w:rPr>
      <w:rFonts w:ascii="Myriad Pro SemiCond" w:eastAsia="Times New Roman" w:hAnsi="Myriad Pro SemiCond" w:cs="Times New Roman"/>
      <w:sz w:val="22"/>
      <w:szCs w:val="22"/>
      <w:lang w:val="en-GB" w:bidi="en-US"/>
    </w:rPr>
  </w:style>
  <w:style w:type="character" w:customStyle="1" w:styleId="Heading1Char">
    <w:name w:val="Heading 1 Char"/>
    <w:link w:val="Heading1"/>
    <w:uiPriority w:val="9"/>
    <w:rsid w:val="00FF3D00"/>
    <w:rPr>
      <w:rFonts w:ascii="Franklin Gothic Medium" w:eastAsia="MS Gothic" w:hAnsi="Franklin Gothic Medium" w:cs="Times New Roman"/>
      <w:color w:val="1A4066"/>
      <w:sz w:val="36"/>
      <w:szCs w:val="44"/>
      <w:lang w:val="en-US"/>
    </w:rPr>
  </w:style>
  <w:style w:type="paragraph" w:styleId="Caption">
    <w:name w:val="caption"/>
    <w:basedOn w:val="Normal"/>
    <w:next w:val="Normal"/>
    <w:uiPriority w:val="35"/>
    <w:rsid w:val="005860F9"/>
    <w:pPr>
      <w:spacing w:after="200"/>
    </w:pPr>
    <w:rPr>
      <w:i/>
      <w:iCs/>
      <w:color w:val="1F497D"/>
      <w:sz w:val="18"/>
      <w:szCs w:val="18"/>
    </w:rPr>
  </w:style>
  <w:style w:type="character" w:styleId="PageNumber">
    <w:name w:val="page number"/>
    <w:basedOn w:val="DefaultParagraphFont"/>
    <w:uiPriority w:val="99"/>
    <w:semiHidden/>
    <w:unhideWhenUsed/>
    <w:rsid w:val="002072AF"/>
  </w:style>
  <w:style w:type="character" w:styleId="FollowedHyperlink">
    <w:name w:val="FollowedHyperlink"/>
    <w:uiPriority w:val="99"/>
    <w:semiHidden/>
    <w:unhideWhenUsed/>
    <w:rsid w:val="00664C86"/>
    <w:rPr>
      <w:color w:val="800080"/>
      <w:u w:val="single"/>
    </w:rPr>
  </w:style>
  <w:style w:type="character" w:styleId="UnresolvedMention">
    <w:name w:val="Unresolved Mention"/>
    <w:uiPriority w:val="99"/>
    <w:unhideWhenUsed/>
    <w:rsid w:val="00664C86"/>
    <w:rPr>
      <w:color w:val="605E5C"/>
      <w:shd w:val="clear" w:color="auto" w:fill="E1DFDD"/>
    </w:rPr>
  </w:style>
  <w:style w:type="character" w:customStyle="1" w:styleId="Heading3Char">
    <w:name w:val="Heading 3 Char"/>
    <w:link w:val="Heading3"/>
    <w:uiPriority w:val="9"/>
    <w:rsid w:val="005860F9"/>
    <w:rPr>
      <w:rFonts w:ascii="Calibri" w:eastAsia="MS Gothic" w:hAnsi="Calibri" w:cs="Times New Roman"/>
      <w:color w:val="243F60"/>
    </w:rPr>
  </w:style>
  <w:style w:type="character" w:customStyle="1" w:styleId="Heading4Char">
    <w:name w:val="Heading 4 Char"/>
    <w:link w:val="Heading4"/>
    <w:uiPriority w:val="9"/>
    <w:semiHidden/>
    <w:rsid w:val="005860F9"/>
    <w:rPr>
      <w:rFonts w:ascii="Calibri" w:eastAsia="MS Gothic" w:hAnsi="Calibri" w:cs="Times New Roman"/>
      <w:i/>
      <w:iCs/>
      <w:color w:val="365F91"/>
    </w:rPr>
  </w:style>
  <w:style w:type="character" w:customStyle="1" w:styleId="Heading5Char">
    <w:name w:val="Heading 5 Char"/>
    <w:link w:val="Heading5"/>
    <w:uiPriority w:val="9"/>
    <w:semiHidden/>
    <w:rsid w:val="005860F9"/>
    <w:rPr>
      <w:rFonts w:ascii="Calibri" w:eastAsia="MS Gothic" w:hAnsi="Calibri" w:cs="Times New Roman"/>
      <w:color w:val="365F91"/>
    </w:rPr>
  </w:style>
  <w:style w:type="character" w:customStyle="1" w:styleId="Heading6Char">
    <w:name w:val="Heading 6 Char"/>
    <w:link w:val="Heading6"/>
    <w:uiPriority w:val="9"/>
    <w:semiHidden/>
    <w:rsid w:val="005860F9"/>
    <w:rPr>
      <w:rFonts w:ascii="Calibri" w:eastAsia="MS Gothic" w:hAnsi="Calibri" w:cs="Times New Roman"/>
      <w:color w:val="243F60"/>
    </w:rPr>
  </w:style>
  <w:style w:type="character" w:customStyle="1" w:styleId="Heading7Char">
    <w:name w:val="Heading 7 Char"/>
    <w:link w:val="Heading7"/>
    <w:uiPriority w:val="9"/>
    <w:semiHidden/>
    <w:rsid w:val="005860F9"/>
    <w:rPr>
      <w:rFonts w:ascii="Calibri" w:eastAsia="MS Gothic" w:hAnsi="Calibri" w:cs="Times New Roman"/>
      <w:i/>
      <w:iCs/>
      <w:color w:val="243F60"/>
    </w:rPr>
  </w:style>
  <w:style w:type="character" w:customStyle="1" w:styleId="Heading8Char">
    <w:name w:val="Heading 8 Char"/>
    <w:link w:val="Heading8"/>
    <w:uiPriority w:val="9"/>
    <w:semiHidden/>
    <w:rsid w:val="005860F9"/>
    <w:rPr>
      <w:rFonts w:ascii="Calibri" w:eastAsia="MS Gothic" w:hAnsi="Calibri" w:cs="Times New Roman"/>
      <w:color w:val="272727"/>
      <w:sz w:val="21"/>
      <w:szCs w:val="21"/>
    </w:rPr>
  </w:style>
  <w:style w:type="character" w:customStyle="1" w:styleId="Heading9Char">
    <w:name w:val="Heading 9 Char"/>
    <w:link w:val="Heading9"/>
    <w:uiPriority w:val="9"/>
    <w:semiHidden/>
    <w:rsid w:val="005860F9"/>
    <w:rPr>
      <w:rFonts w:ascii="Calibri" w:eastAsia="MS Gothic" w:hAnsi="Calibri" w:cs="Times New Roman"/>
      <w:i/>
      <w:iCs/>
      <w:color w:val="272727"/>
      <w:sz w:val="21"/>
      <w:szCs w:val="21"/>
    </w:rPr>
  </w:style>
  <w:style w:type="paragraph" w:styleId="Subtitle">
    <w:name w:val="Subtitle"/>
    <w:next w:val="Normal"/>
    <w:link w:val="SubtitleChar"/>
    <w:uiPriority w:val="11"/>
    <w:rsid w:val="005860F9"/>
    <w:pPr>
      <w:numPr>
        <w:ilvl w:val="1"/>
      </w:numPr>
      <w:spacing w:after="160"/>
    </w:pPr>
    <w:rPr>
      <w:rFonts w:eastAsia="MS Mincho"/>
      <w:color w:val="5A5A5A"/>
      <w:spacing w:val="15"/>
      <w:sz w:val="22"/>
      <w:szCs w:val="22"/>
      <w:lang w:val="en-US"/>
    </w:rPr>
  </w:style>
  <w:style w:type="character" w:customStyle="1" w:styleId="SubtitleChar">
    <w:name w:val="Subtitle Char"/>
    <w:link w:val="Subtitle"/>
    <w:uiPriority w:val="11"/>
    <w:rsid w:val="005860F9"/>
    <w:rPr>
      <w:rFonts w:eastAsia="MS Mincho"/>
      <w:color w:val="5A5A5A"/>
      <w:spacing w:val="15"/>
      <w:sz w:val="22"/>
      <w:szCs w:val="22"/>
    </w:rPr>
  </w:style>
  <w:style w:type="character" w:styleId="Strong">
    <w:name w:val="Strong"/>
    <w:uiPriority w:val="22"/>
    <w:qFormat/>
    <w:rsid w:val="005860F9"/>
    <w:rPr>
      <w:b/>
      <w:bCs/>
    </w:rPr>
  </w:style>
  <w:style w:type="character" w:styleId="Emphasis">
    <w:name w:val="Emphasis"/>
    <w:uiPriority w:val="20"/>
    <w:rsid w:val="005860F9"/>
    <w:rPr>
      <w:i/>
      <w:iCs/>
    </w:rPr>
  </w:style>
  <w:style w:type="paragraph" w:customStyle="1" w:styleId="ColorfulGrid-Accent11">
    <w:name w:val="Colorful Grid - Accent 11"/>
    <w:basedOn w:val="Normal"/>
    <w:next w:val="Normal"/>
    <w:link w:val="ColorfulGrid-Accent1Char"/>
    <w:uiPriority w:val="29"/>
    <w:rsid w:val="005860F9"/>
    <w:pPr>
      <w:spacing w:before="200" w:after="160"/>
      <w:ind w:left="864" w:right="864"/>
      <w:jc w:val="center"/>
    </w:pPr>
    <w:rPr>
      <w:i/>
      <w:iCs/>
      <w:color w:val="404040"/>
    </w:rPr>
  </w:style>
  <w:style w:type="character" w:customStyle="1" w:styleId="ColorfulGrid-Accent1Char">
    <w:name w:val="Colorful Grid - Accent 1 Char"/>
    <w:link w:val="ColorfulGrid-Accent11"/>
    <w:uiPriority w:val="29"/>
    <w:rsid w:val="005860F9"/>
    <w:rPr>
      <w:i/>
      <w:iCs/>
      <w:color w:val="404040"/>
    </w:rPr>
  </w:style>
  <w:style w:type="paragraph" w:customStyle="1" w:styleId="LightShading-Accent21">
    <w:name w:val="Light Shading - Accent 21"/>
    <w:basedOn w:val="Normal"/>
    <w:next w:val="Normal"/>
    <w:link w:val="LightShading-Accent2Char"/>
    <w:uiPriority w:val="30"/>
    <w:rsid w:val="005860F9"/>
    <w:pPr>
      <w:pBdr>
        <w:top w:val="single" w:sz="4" w:space="10" w:color="4F81BD"/>
        <w:bottom w:val="single" w:sz="4" w:space="10" w:color="4F81BD"/>
      </w:pBdr>
      <w:spacing w:before="360" w:after="360"/>
      <w:ind w:left="864" w:right="864"/>
      <w:jc w:val="center"/>
    </w:pPr>
    <w:rPr>
      <w:i/>
      <w:iCs/>
      <w:color w:val="4F81BD"/>
    </w:rPr>
  </w:style>
  <w:style w:type="character" w:customStyle="1" w:styleId="LightShading-Accent2Char">
    <w:name w:val="Light Shading - Accent 2 Char"/>
    <w:link w:val="LightShading-Accent21"/>
    <w:uiPriority w:val="30"/>
    <w:rsid w:val="005860F9"/>
    <w:rPr>
      <w:i/>
      <w:iCs/>
      <w:color w:val="4F81BD"/>
    </w:rPr>
  </w:style>
  <w:style w:type="character" w:customStyle="1" w:styleId="PlainTable31">
    <w:name w:val="Plain Table 31"/>
    <w:uiPriority w:val="19"/>
    <w:rsid w:val="005860F9"/>
    <w:rPr>
      <w:i/>
      <w:iCs/>
      <w:color w:val="404040"/>
    </w:rPr>
  </w:style>
  <w:style w:type="character" w:customStyle="1" w:styleId="PlainTable41">
    <w:name w:val="Plain Table 41"/>
    <w:uiPriority w:val="21"/>
    <w:rsid w:val="005860F9"/>
    <w:rPr>
      <w:i/>
      <w:iCs/>
      <w:color w:val="4F81BD"/>
    </w:rPr>
  </w:style>
  <w:style w:type="character" w:customStyle="1" w:styleId="PlainTable51">
    <w:name w:val="Plain Table 51"/>
    <w:uiPriority w:val="31"/>
    <w:rsid w:val="005860F9"/>
    <w:rPr>
      <w:smallCaps/>
      <w:color w:val="5A5A5A"/>
    </w:rPr>
  </w:style>
  <w:style w:type="character" w:customStyle="1" w:styleId="TableGridLight1">
    <w:name w:val="Table Grid Light1"/>
    <w:uiPriority w:val="32"/>
    <w:rsid w:val="005860F9"/>
    <w:rPr>
      <w:b/>
      <w:bCs/>
      <w:smallCaps/>
      <w:color w:val="4F81BD"/>
      <w:spacing w:val="5"/>
    </w:rPr>
  </w:style>
  <w:style w:type="character" w:customStyle="1" w:styleId="GridTable1Light1">
    <w:name w:val="Grid Table 1 Light1"/>
    <w:uiPriority w:val="33"/>
    <w:rsid w:val="005860F9"/>
    <w:rPr>
      <w:b/>
      <w:bCs/>
      <w:i/>
      <w:iCs/>
      <w:spacing w:val="5"/>
    </w:rPr>
  </w:style>
  <w:style w:type="paragraph" w:customStyle="1" w:styleId="GridTable31">
    <w:name w:val="Grid Table 31"/>
    <w:basedOn w:val="Heading1"/>
    <w:next w:val="Normal"/>
    <w:uiPriority w:val="39"/>
    <w:semiHidden/>
    <w:unhideWhenUsed/>
    <w:qFormat/>
    <w:rsid w:val="005860F9"/>
    <w:pPr>
      <w:outlineLvl w:val="9"/>
    </w:pPr>
  </w:style>
  <w:style w:type="paragraph" w:customStyle="1" w:styleId="Header2">
    <w:name w:val="Header 2"/>
    <w:rsid w:val="008820B8"/>
    <w:pPr>
      <w:jc w:val="right"/>
    </w:pPr>
    <w:rPr>
      <w:rFonts w:ascii="Franklin Gothic Book" w:hAnsi="Franklin Gothic Book"/>
      <w:noProof/>
      <w:lang w:val="en-US"/>
    </w:rPr>
  </w:style>
  <w:style w:type="paragraph" w:customStyle="1" w:styleId="Headerbyline">
    <w:name w:val="Header byline"/>
    <w:basedOn w:val="Normal"/>
    <w:rsid w:val="003C37CC"/>
    <w:pPr>
      <w:jc w:val="right"/>
    </w:pPr>
    <w:rPr>
      <w:noProof/>
      <w:sz w:val="20"/>
      <w:szCs w:val="20"/>
    </w:rPr>
  </w:style>
  <w:style w:type="paragraph" w:customStyle="1" w:styleId="Style1">
    <w:name w:val="Style1"/>
    <w:basedOn w:val="Normal"/>
    <w:autoRedefine/>
    <w:qFormat/>
    <w:rsid w:val="006867A1"/>
    <w:pPr>
      <w:jc w:val="right"/>
    </w:pPr>
    <w:rPr>
      <w:rFonts w:ascii="Franklin Gothic Medium" w:hAnsi="Franklin Gothic Medium"/>
      <w:noProof/>
      <w:sz w:val="20"/>
      <w:szCs w:val="20"/>
    </w:rPr>
  </w:style>
  <w:style w:type="paragraph" w:styleId="NoSpacing">
    <w:name w:val="No Spacing"/>
    <w:uiPriority w:val="99"/>
    <w:rsid w:val="008820B8"/>
    <w:rPr>
      <w:sz w:val="24"/>
      <w:szCs w:val="24"/>
      <w:lang w:val="en-US"/>
    </w:rPr>
  </w:style>
  <w:style w:type="character" w:styleId="BookTitle">
    <w:name w:val="Book Title"/>
    <w:uiPriority w:val="69"/>
    <w:rsid w:val="008820B8"/>
    <w:rPr>
      <w:b/>
      <w:bCs/>
      <w:i/>
      <w:iCs/>
      <w:spacing w:val="5"/>
    </w:rPr>
  </w:style>
  <w:style w:type="paragraph" w:styleId="IntenseQuote">
    <w:name w:val="Intense Quote"/>
    <w:basedOn w:val="Normal"/>
    <w:next w:val="Normal"/>
    <w:link w:val="IntenseQuoteChar"/>
    <w:uiPriority w:val="60"/>
    <w:rsid w:val="008820B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60"/>
    <w:rsid w:val="008820B8"/>
    <w:rPr>
      <w:i/>
      <w:iCs/>
      <w:color w:val="4472C4"/>
      <w:sz w:val="24"/>
      <w:szCs w:val="24"/>
      <w:lang w:val="en-US"/>
    </w:rPr>
  </w:style>
  <w:style w:type="character" w:styleId="SubtleEmphasis">
    <w:name w:val="Subtle Emphasis"/>
    <w:uiPriority w:val="65"/>
    <w:rsid w:val="008820B8"/>
    <w:rPr>
      <w:i/>
      <w:iCs/>
      <w:color w:val="404040"/>
    </w:rPr>
  </w:style>
  <w:style w:type="character" w:styleId="IntenseEmphasis">
    <w:name w:val="Intense Emphasis"/>
    <w:uiPriority w:val="66"/>
    <w:rsid w:val="008820B8"/>
    <w:rPr>
      <w:i/>
      <w:iCs/>
      <w:color w:val="4472C4"/>
    </w:rPr>
  </w:style>
  <w:style w:type="character" w:styleId="SubtleReference">
    <w:name w:val="Subtle Reference"/>
    <w:uiPriority w:val="67"/>
    <w:rsid w:val="008820B8"/>
    <w:rPr>
      <w:smallCaps/>
      <w:color w:val="5A5A5A"/>
    </w:rPr>
  </w:style>
  <w:style w:type="character" w:styleId="IntenseReference">
    <w:name w:val="Intense Reference"/>
    <w:uiPriority w:val="68"/>
    <w:rsid w:val="008820B8"/>
    <w:rPr>
      <w:b/>
      <w:bCs/>
      <w:smallCaps/>
      <w:color w:val="4472C4"/>
      <w:spacing w:val="5"/>
    </w:rPr>
  </w:style>
  <w:style w:type="paragraph" w:styleId="ListParagraph">
    <w:name w:val="List Paragraph"/>
    <w:basedOn w:val="Normal"/>
    <w:uiPriority w:val="34"/>
    <w:qFormat/>
    <w:rsid w:val="008820B8"/>
    <w:pPr>
      <w:ind w:left="720"/>
    </w:pPr>
  </w:style>
  <w:style w:type="paragraph" w:styleId="Quote">
    <w:name w:val="Quote"/>
    <w:basedOn w:val="Normal"/>
    <w:next w:val="Normal"/>
    <w:link w:val="QuoteChar"/>
    <w:uiPriority w:val="73"/>
    <w:rsid w:val="008820B8"/>
    <w:pPr>
      <w:spacing w:before="200" w:after="160"/>
      <w:ind w:left="864" w:right="864"/>
      <w:jc w:val="center"/>
    </w:pPr>
    <w:rPr>
      <w:i/>
      <w:iCs/>
      <w:color w:val="404040"/>
    </w:rPr>
  </w:style>
  <w:style w:type="character" w:customStyle="1" w:styleId="QuoteChar">
    <w:name w:val="Quote Char"/>
    <w:link w:val="Quote"/>
    <w:uiPriority w:val="73"/>
    <w:rsid w:val="008820B8"/>
    <w:rPr>
      <w:i/>
      <w:iCs/>
      <w:color w:val="404040"/>
      <w:sz w:val="24"/>
      <w:szCs w:val="24"/>
      <w:lang w:val="en-US"/>
    </w:rPr>
  </w:style>
  <w:style w:type="paragraph" w:customStyle="1" w:styleId="MainTitle">
    <w:name w:val="Main Title"/>
    <w:basedOn w:val="MediumGrid21"/>
    <w:qFormat/>
    <w:rsid w:val="006867A1"/>
    <w:pPr>
      <w:pBdr>
        <w:bottom w:val="single" w:sz="8" w:space="4" w:color="1A4066"/>
      </w:pBdr>
    </w:pPr>
  </w:style>
  <w:style w:type="paragraph" w:customStyle="1" w:styleId="SubTitle0">
    <w:name w:val="Sub Title"/>
    <w:basedOn w:val="Heading1"/>
    <w:qFormat/>
    <w:rsid w:val="006867A1"/>
    <w:rPr>
      <w:rFonts w:ascii="Franklin Gothic Book" w:hAnsi="Franklin Gothic Book"/>
      <w:b/>
    </w:rPr>
  </w:style>
  <w:style w:type="paragraph" w:customStyle="1" w:styleId="HeaderDate">
    <w:name w:val="Header – Date"/>
    <w:basedOn w:val="Style1"/>
    <w:qFormat/>
    <w:rsid w:val="00F271DC"/>
    <w:pPr>
      <w:spacing w:before="0" w:after="0" w:line="276" w:lineRule="auto"/>
    </w:pPr>
    <w:rPr>
      <w:rFonts w:ascii="Franklin Gothic Book" w:hAnsi="Franklin Gothic Book"/>
      <w:sz w:val="18"/>
      <w:szCs w:val="18"/>
    </w:rPr>
  </w:style>
  <w:style w:type="paragraph" w:customStyle="1" w:styleId="Text">
    <w:name w:val="Text"/>
    <w:basedOn w:val="Normal"/>
    <w:qFormat/>
    <w:rsid w:val="006867A1"/>
    <w:pPr>
      <w:spacing w:after="120" w:line="276" w:lineRule="auto"/>
    </w:pPr>
  </w:style>
  <w:style w:type="paragraph" w:customStyle="1" w:styleId="Quoteinbox">
    <w:name w:val="Quote in box"/>
    <w:basedOn w:val="Text"/>
    <w:qFormat/>
    <w:rsid w:val="006867A1"/>
    <w:pPr>
      <w:spacing w:after="240"/>
      <w:ind w:left="113" w:right="113"/>
    </w:pPr>
    <w:rPr>
      <w:i/>
    </w:rPr>
  </w:style>
  <w:style w:type="paragraph" w:customStyle="1" w:styleId="Captiontext">
    <w:name w:val="Caption text"/>
    <w:basedOn w:val="Normal"/>
    <w:qFormat/>
    <w:rsid w:val="008D1767"/>
    <w:pPr>
      <w:spacing w:before="0" w:after="0" w:line="276" w:lineRule="auto"/>
    </w:pPr>
    <w:rPr>
      <w:i/>
      <w:iCs/>
      <w:color w:val="595959"/>
      <w:sz w:val="18"/>
      <w:szCs w:val="18"/>
    </w:rPr>
  </w:style>
  <w:style w:type="paragraph" w:customStyle="1" w:styleId="TextBold">
    <w:name w:val="Text Bold"/>
    <w:basedOn w:val="Normal"/>
    <w:qFormat/>
    <w:rsid w:val="00315525"/>
    <w:pPr>
      <w:spacing w:after="120" w:line="276" w:lineRule="auto"/>
    </w:pPr>
    <w:rPr>
      <w:b/>
      <w:noProof/>
    </w:rPr>
  </w:style>
  <w:style w:type="table" w:styleId="TableGrid">
    <w:name w:val="Table Grid"/>
    <w:basedOn w:val="TableNormal"/>
    <w:uiPriority w:val="39"/>
    <w:rsid w:val="00B108F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108FA"/>
    <w:pPr>
      <w:spacing w:after="0" w:line="259" w:lineRule="auto"/>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B108FA"/>
    <w:pPr>
      <w:spacing w:before="0" w:after="100" w:line="259" w:lineRule="auto"/>
    </w:pPr>
    <w:rPr>
      <w:rFonts w:asciiTheme="minorHAnsi" w:eastAsiaTheme="minorHAnsi" w:hAnsiTheme="minorHAnsi" w:cstheme="minorBidi"/>
      <w:szCs w:val="22"/>
      <w:lang w:val="en-GB"/>
    </w:rPr>
  </w:style>
  <w:style w:type="paragraph" w:styleId="TOC2">
    <w:name w:val="toc 2"/>
    <w:basedOn w:val="Normal"/>
    <w:next w:val="Normal"/>
    <w:autoRedefine/>
    <w:uiPriority w:val="39"/>
    <w:unhideWhenUsed/>
    <w:rsid w:val="00B108FA"/>
    <w:pPr>
      <w:spacing w:before="0" w:after="100" w:line="259" w:lineRule="auto"/>
      <w:ind w:left="220"/>
    </w:pPr>
    <w:rPr>
      <w:rFonts w:asciiTheme="minorHAnsi" w:eastAsiaTheme="minorHAnsi" w:hAnsiTheme="minorHAnsi" w:cstheme="minorBidi"/>
      <w:szCs w:val="22"/>
      <w:lang w:val="en-GB"/>
    </w:rPr>
  </w:style>
  <w:style w:type="character" w:styleId="HTMLCite">
    <w:name w:val="HTML Cite"/>
    <w:basedOn w:val="DefaultParagraphFont"/>
    <w:uiPriority w:val="99"/>
    <w:semiHidden/>
    <w:unhideWhenUsed/>
    <w:rsid w:val="009027B2"/>
    <w:rPr>
      <w:i/>
      <w:iCs/>
    </w:rPr>
  </w:style>
  <w:style w:type="paragraph" w:styleId="Revision">
    <w:name w:val="Revision"/>
    <w:hidden/>
    <w:uiPriority w:val="71"/>
    <w:rsid w:val="006068C9"/>
    <w:rPr>
      <w:rFonts w:ascii="Franklin Gothic Book" w:hAnsi="Franklin Gothic Book"/>
      <w:sz w:val="22"/>
      <w:szCs w:val="24"/>
      <w:lang w:val="en-US"/>
    </w:rPr>
  </w:style>
  <w:style w:type="character" w:styleId="Mention">
    <w:name w:val="Mention"/>
    <w:basedOn w:val="DefaultParagraphFont"/>
    <w:uiPriority w:val="99"/>
    <w:unhideWhenUsed/>
    <w:rsid w:val="00302985"/>
    <w:rPr>
      <w:color w:val="2B579A"/>
      <w:shd w:val="clear" w:color="auto" w:fill="E1DFDD"/>
    </w:rPr>
  </w:style>
  <w:style w:type="table" w:customStyle="1" w:styleId="TableGrid1">
    <w:name w:val="Table Grid1"/>
    <w:basedOn w:val="TableNormal"/>
    <w:next w:val="TableGrid"/>
    <w:uiPriority w:val="39"/>
    <w:rsid w:val="002E4933"/>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95A6B"/>
    <w:pPr>
      <w:spacing w:before="0" w:after="0"/>
    </w:pPr>
    <w:rPr>
      <w:sz w:val="20"/>
      <w:szCs w:val="20"/>
    </w:rPr>
  </w:style>
  <w:style w:type="character" w:customStyle="1" w:styleId="EndnoteTextChar">
    <w:name w:val="Endnote Text Char"/>
    <w:basedOn w:val="DefaultParagraphFont"/>
    <w:link w:val="EndnoteText"/>
    <w:uiPriority w:val="99"/>
    <w:semiHidden/>
    <w:rsid w:val="00195A6B"/>
    <w:rPr>
      <w:rFonts w:ascii="Franklin Gothic Book" w:hAnsi="Franklin Gothic Book"/>
      <w:lang w:val="en-US"/>
    </w:rPr>
  </w:style>
  <w:style w:type="character" w:styleId="EndnoteReference">
    <w:name w:val="endnote reference"/>
    <w:basedOn w:val="DefaultParagraphFont"/>
    <w:uiPriority w:val="99"/>
    <w:semiHidden/>
    <w:unhideWhenUsed/>
    <w:rsid w:val="00195A6B"/>
    <w:rPr>
      <w:vertAlign w:val="superscript"/>
    </w:rPr>
  </w:style>
  <w:style w:type="paragraph" w:styleId="FootnoteText">
    <w:name w:val="footnote text"/>
    <w:basedOn w:val="Normal"/>
    <w:link w:val="FootnoteTextChar"/>
    <w:uiPriority w:val="99"/>
    <w:semiHidden/>
    <w:unhideWhenUsed/>
    <w:rsid w:val="00194F68"/>
    <w:pPr>
      <w:spacing w:before="0" w:after="0"/>
    </w:pPr>
    <w:rPr>
      <w:sz w:val="20"/>
      <w:szCs w:val="20"/>
    </w:rPr>
  </w:style>
  <w:style w:type="character" w:customStyle="1" w:styleId="FootnoteTextChar">
    <w:name w:val="Footnote Text Char"/>
    <w:basedOn w:val="DefaultParagraphFont"/>
    <w:link w:val="FootnoteText"/>
    <w:uiPriority w:val="99"/>
    <w:semiHidden/>
    <w:rsid w:val="00194F68"/>
    <w:rPr>
      <w:rFonts w:ascii="Franklin Gothic Book" w:hAnsi="Franklin Gothic Book"/>
      <w:lang w:val="en-US"/>
    </w:rPr>
  </w:style>
  <w:style w:type="character" w:styleId="FootnoteReference">
    <w:name w:val="footnote reference"/>
    <w:basedOn w:val="DefaultParagraphFont"/>
    <w:uiPriority w:val="99"/>
    <w:semiHidden/>
    <w:unhideWhenUsed/>
    <w:rsid w:val="00194F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93690">
      <w:bodyDiv w:val="1"/>
      <w:marLeft w:val="0"/>
      <w:marRight w:val="0"/>
      <w:marTop w:val="0"/>
      <w:marBottom w:val="0"/>
      <w:divBdr>
        <w:top w:val="none" w:sz="0" w:space="0" w:color="auto"/>
        <w:left w:val="none" w:sz="0" w:space="0" w:color="auto"/>
        <w:bottom w:val="none" w:sz="0" w:space="0" w:color="auto"/>
        <w:right w:val="none" w:sz="0" w:space="0" w:color="auto"/>
      </w:divBdr>
    </w:div>
    <w:div w:id="140849258">
      <w:bodyDiv w:val="1"/>
      <w:marLeft w:val="0"/>
      <w:marRight w:val="0"/>
      <w:marTop w:val="0"/>
      <w:marBottom w:val="0"/>
      <w:divBdr>
        <w:top w:val="none" w:sz="0" w:space="0" w:color="auto"/>
        <w:left w:val="none" w:sz="0" w:space="0" w:color="auto"/>
        <w:bottom w:val="none" w:sz="0" w:space="0" w:color="auto"/>
        <w:right w:val="none" w:sz="0" w:space="0" w:color="auto"/>
      </w:divBdr>
    </w:div>
    <w:div w:id="158039396">
      <w:bodyDiv w:val="1"/>
      <w:marLeft w:val="0"/>
      <w:marRight w:val="0"/>
      <w:marTop w:val="0"/>
      <w:marBottom w:val="0"/>
      <w:divBdr>
        <w:top w:val="none" w:sz="0" w:space="0" w:color="auto"/>
        <w:left w:val="none" w:sz="0" w:space="0" w:color="auto"/>
        <w:bottom w:val="none" w:sz="0" w:space="0" w:color="auto"/>
        <w:right w:val="none" w:sz="0" w:space="0" w:color="auto"/>
      </w:divBdr>
    </w:div>
    <w:div w:id="454560708">
      <w:bodyDiv w:val="1"/>
      <w:marLeft w:val="0"/>
      <w:marRight w:val="0"/>
      <w:marTop w:val="0"/>
      <w:marBottom w:val="0"/>
      <w:divBdr>
        <w:top w:val="none" w:sz="0" w:space="0" w:color="auto"/>
        <w:left w:val="none" w:sz="0" w:space="0" w:color="auto"/>
        <w:bottom w:val="none" w:sz="0" w:space="0" w:color="auto"/>
        <w:right w:val="none" w:sz="0" w:space="0" w:color="auto"/>
      </w:divBdr>
    </w:div>
    <w:div w:id="454786596">
      <w:bodyDiv w:val="1"/>
      <w:marLeft w:val="0"/>
      <w:marRight w:val="0"/>
      <w:marTop w:val="0"/>
      <w:marBottom w:val="0"/>
      <w:divBdr>
        <w:top w:val="none" w:sz="0" w:space="0" w:color="auto"/>
        <w:left w:val="none" w:sz="0" w:space="0" w:color="auto"/>
        <w:bottom w:val="none" w:sz="0" w:space="0" w:color="auto"/>
        <w:right w:val="none" w:sz="0" w:space="0" w:color="auto"/>
      </w:divBdr>
    </w:div>
    <w:div w:id="568855472">
      <w:bodyDiv w:val="1"/>
      <w:marLeft w:val="0"/>
      <w:marRight w:val="0"/>
      <w:marTop w:val="0"/>
      <w:marBottom w:val="0"/>
      <w:divBdr>
        <w:top w:val="none" w:sz="0" w:space="0" w:color="auto"/>
        <w:left w:val="none" w:sz="0" w:space="0" w:color="auto"/>
        <w:bottom w:val="none" w:sz="0" w:space="0" w:color="auto"/>
        <w:right w:val="none" w:sz="0" w:space="0" w:color="auto"/>
      </w:divBdr>
    </w:div>
    <w:div w:id="1108282698">
      <w:bodyDiv w:val="1"/>
      <w:marLeft w:val="0"/>
      <w:marRight w:val="0"/>
      <w:marTop w:val="0"/>
      <w:marBottom w:val="0"/>
      <w:divBdr>
        <w:top w:val="none" w:sz="0" w:space="0" w:color="auto"/>
        <w:left w:val="none" w:sz="0" w:space="0" w:color="auto"/>
        <w:bottom w:val="none" w:sz="0" w:space="0" w:color="auto"/>
        <w:right w:val="none" w:sz="0" w:space="0" w:color="auto"/>
      </w:divBdr>
    </w:div>
    <w:div w:id="1371300515">
      <w:bodyDiv w:val="1"/>
      <w:marLeft w:val="0"/>
      <w:marRight w:val="0"/>
      <w:marTop w:val="0"/>
      <w:marBottom w:val="0"/>
      <w:divBdr>
        <w:top w:val="none" w:sz="0" w:space="0" w:color="auto"/>
        <w:left w:val="none" w:sz="0" w:space="0" w:color="auto"/>
        <w:bottom w:val="none" w:sz="0" w:space="0" w:color="auto"/>
        <w:right w:val="none" w:sz="0" w:space="0" w:color="auto"/>
      </w:divBdr>
    </w:div>
    <w:div w:id="1564869360">
      <w:bodyDiv w:val="1"/>
      <w:marLeft w:val="0"/>
      <w:marRight w:val="0"/>
      <w:marTop w:val="0"/>
      <w:marBottom w:val="0"/>
      <w:divBdr>
        <w:top w:val="none" w:sz="0" w:space="0" w:color="auto"/>
        <w:left w:val="none" w:sz="0" w:space="0" w:color="auto"/>
        <w:bottom w:val="none" w:sz="0" w:space="0" w:color="auto"/>
        <w:right w:val="none" w:sz="0" w:space="0" w:color="auto"/>
      </w:divBdr>
    </w:div>
    <w:div w:id="1833829832">
      <w:bodyDiv w:val="1"/>
      <w:marLeft w:val="0"/>
      <w:marRight w:val="0"/>
      <w:marTop w:val="0"/>
      <w:marBottom w:val="0"/>
      <w:divBdr>
        <w:top w:val="none" w:sz="0" w:space="0" w:color="auto"/>
        <w:left w:val="none" w:sz="0" w:space="0" w:color="auto"/>
        <w:bottom w:val="none" w:sz="0" w:space="0" w:color="auto"/>
        <w:right w:val="none" w:sz="0" w:space="0" w:color="auto"/>
      </w:divBdr>
    </w:div>
    <w:div w:id="1965773417">
      <w:bodyDiv w:val="1"/>
      <w:marLeft w:val="0"/>
      <w:marRight w:val="0"/>
      <w:marTop w:val="0"/>
      <w:marBottom w:val="0"/>
      <w:divBdr>
        <w:top w:val="none" w:sz="0" w:space="0" w:color="auto"/>
        <w:left w:val="none" w:sz="0" w:space="0" w:color="auto"/>
        <w:bottom w:val="none" w:sz="0" w:space="0" w:color="auto"/>
        <w:right w:val="none" w:sz="0" w:space="0" w:color="auto"/>
      </w:divBdr>
    </w:div>
    <w:div w:id="210294428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s://www.treasury.gov.pg/html/national_budget/files/2021/2021%20Budget%20Volume%201.pdf" TargetMode="External"/><Relationship Id="rId21" Type="http://schemas.openxmlformats.org/officeDocument/2006/relationships/hyperlink" Target="https://view.officeapps.live.com/op/view.aspx?src=http%3A%2F%2Fwww.pngeiti.org.pg%2Fwp-content%2Fuploads%2F2022%2F02%2FValidation-TWG-member-list.docx&amp;wdOrigin=BROWSELINK" TargetMode="External"/><Relationship Id="rId42" Type="http://schemas.openxmlformats.org/officeDocument/2006/relationships/hyperlink" Target="http://www.pngeiti.org.pg/wp-content/uploads/2018/04/MSG-Meeting-4-2018.pdf" TargetMode="External"/><Relationship Id="rId63" Type="http://schemas.openxmlformats.org/officeDocument/2006/relationships/hyperlink" Target="http://www.pngeiti.gov.pg/wp-content/2018/04/2013-MSG-Mou.pdf" TargetMode="External"/><Relationship Id="rId84" Type="http://schemas.openxmlformats.org/officeDocument/2006/relationships/hyperlink" Target="http://www.pngeiti.org.pg/wp-content/uploads/2018/04/Signed-Minutes-of-MSG-Meeting-02-of-2020.pdf" TargetMode="External"/><Relationship Id="rId138" Type="http://schemas.openxmlformats.org/officeDocument/2006/relationships/hyperlink" Target="http://www.pngeiti.org.pg/wp-content/uploads/2018/04/PNGEITI-Financial-Performance-DEC-2020.pdf" TargetMode="External"/><Relationship Id="rId159" Type="http://schemas.openxmlformats.org/officeDocument/2006/relationships/hyperlink" Target="https://postcourier.com.pg/jica-partners-png-eiti/" TargetMode="External"/><Relationship Id="rId170" Type="http://schemas.openxmlformats.org/officeDocument/2006/relationships/hyperlink" Target="mailto:alakamanga@mra.gov.pg" TargetMode="External"/><Relationship Id="rId191" Type="http://schemas.openxmlformats.org/officeDocument/2006/relationships/hyperlink" Target="http://www.pngeiti.org.pg/wp-content/uploads/2018/04/PNGRC-First-AGM-Brief-Updated-05-May-2020.pdf" TargetMode="External"/><Relationship Id="rId205" Type="http://schemas.openxmlformats.org/officeDocument/2006/relationships/hyperlink" Target="https://www.cimcpng.net/index.php/forums/regional-development-forum/new-guinea-islands-region/21-2017-new-guinea-islands-region-forum" TargetMode="External"/><Relationship Id="rId107" Type="http://schemas.openxmlformats.org/officeDocument/2006/relationships/hyperlink" Target="https://www.pngeiti.org.pg/3411-2/" TargetMode="External"/><Relationship Id="rId11" Type="http://schemas.openxmlformats.org/officeDocument/2006/relationships/hyperlink" Target="https://eiti.org/document/eiti-protocol-participation-of-civil-society" TargetMode="External"/><Relationship Id="rId32" Type="http://schemas.openxmlformats.org/officeDocument/2006/relationships/hyperlink" Target="http://www.pngeiti.org.pg/wp-content/uploads/2018/04/2017-Final-PNGEITI-MSG-MoU-1.pdf" TargetMode="External"/><Relationship Id="rId53" Type="http://schemas.openxmlformats.org/officeDocument/2006/relationships/hyperlink" Target="http://www.pngeiti.org.pg/wp-content/uploads/2018/04/Email-circular-for-approval-of-ToR-for-2020-Report-.pdf" TargetMode="External"/><Relationship Id="rId74" Type="http://schemas.openxmlformats.org/officeDocument/2006/relationships/hyperlink" Target="http://www.pngeiti.gov.pg/wp-content/2018/04/2013-MSG-Mou.pdf" TargetMode="External"/><Relationship Id="rId128" Type="http://schemas.openxmlformats.org/officeDocument/2006/relationships/hyperlink" Target="http://www.pngeiti.org.pg/wp-content/uploads/2021/07/PNGEITI-SOE-Scoping-Study-Report-090721.pdf" TargetMode="External"/><Relationship Id="rId149" Type="http://schemas.openxmlformats.org/officeDocument/2006/relationships/hyperlink" Target="http://www.pmnec.gov.pg/" TargetMode="External"/><Relationship Id="rId5" Type="http://schemas.openxmlformats.org/officeDocument/2006/relationships/numbering" Target="numbering.xml"/><Relationship Id="rId95" Type="http://schemas.openxmlformats.org/officeDocument/2006/relationships/hyperlink" Target="http://www.pngeiti.org.pg/wp-content/uploads/2018/04/MSG-Meeting-No.03-2017.pdf" TargetMode="External"/><Relationship Id="rId160" Type="http://schemas.openxmlformats.org/officeDocument/2006/relationships/hyperlink" Target="https://postcourier.com.pg/jica-partners-png-eiti/" TargetMode="External"/><Relationship Id="rId181" Type="http://schemas.openxmlformats.org/officeDocument/2006/relationships/hyperlink" Target="mailto:Jeffery.tom@oktedi.com" TargetMode="External"/><Relationship Id="rId216" Type="http://schemas.openxmlformats.org/officeDocument/2006/relationships/hyperlink" Target="mailto:arianne.kassman@transparencypng.org.pg" TargetMode="External"/><Relationship Id="rId211" Type="http://schemas.openxmlformats.org/officeDocument/2006/relationships/hyperlink" Target="mailto:XXX@eiti.org" TargetMode="External"/><Relationship Id="rId22" Type="http://schemas.openxmlformats.org/officeDocument/2006/relationships/hyperlink" Target="http://www.pngeiti.org.pg/wp-content/uploads/2022/02/105-TOR-of-Communications-TWG.pdf" TargetMode="External"/><Relationship Id="rId27" Type="http://schemas.openxmlformats.org/officeDocument/2006/relationships/hyperlink" Target="https://view.officeapps.live.com/op/view.aspx?src=http%3A%2F%2Fwww.pngeiti.org.pg%2Fwp-content%2Fuploads%2F2022%2F02%2FValidation-TWG-member-list.docx&amp;wdOrigin=BROWSELINK" TargetMode="External"/><Relationship Id="rId43" Type="http://schemas.openxmlformats.org/officeDocument/2006/relationships/hyperlink" Target="http://www.pngeiti.org.pg/wp-content/uploads/2018/04/MSG-Meeting-Minutes-5-2016.pdf" TargetMode="External"/><Relationship Id="rId48" Type="http://schemas.openxmlformats.org/officeDocument/2006/relationships/hyperlink" Target="https://www.pngeiti.org.pg/jobs/expression-of-interest-eoi-for-reconciliation-of-financial-data-and-preparation-of-pngeiti-financial-year-2018-report/" TargetMode="External"/><Relationship Id="rId64" Type="http://schemas.openxmlformats.org/officeDocument/2006/relationships/hyperlink" Target="http://www.pngeiti.org.pg/wp-content/uploads/2018/04/2017-Final-PNGEITI-MSG-MoU-1.pdf" TargetMode="External"/><Relationship Id="rId69" Type="http://schemas.openxmlformats.org/officeDocument/2006/relationships/hyperlink" Target="http://www.finance.gov.pg/wp-content/uploads/2019/02/Certified_PFMA_As-Amended-2018.pdf" TargetMode="External"/><Relationship Id="rId113" Type="http://schemas.openxmlformats.org/officeDocument/2006/relationships/hyperlink" Target="http://www.pngeiti.org.pg/wp-content/uploads/2021/06/2017-NEC-Decision-No.-91.pdf" TargetMode="External"/><Relationship Id="rId118" Type="http://schemas.openxmlformats.org/officeDocument/2006/relationships/hyperlink" Target="https://www.treasury.gov.pg/html/national_budget/files/2021/Volume%202a.pdf" TargetMode="External"/><Relationship Id="rId134" Type="http://schemas.openxmlformats.org/officeDocument/2006/relationships/hyperlink" Target="http://www.pngeiti.gov.pg/wp-content/2018/04/2013-MSG-Mou.pdf" TargetMode="External"/><Relationship Id="rId139" Type="http://schemas.openxmlformats.org/officeDocument/2006/relationships/hyperlink" Target="http://www.pngeiti.org.pg/wp-content/uploads/2018/04/2019-Statement-of-Financial-Performance.pdf" TargetMode="External"/><Relationship Id="rId80" Type="http://schemas.openxmlformats.org/officeDocument/2006/relationships/hyperlink" Target="http://www.pngeiti.org.pg/wp-content/uploads/2018/04/Minutes-of-the-MSG-Meeting-No.02.pdf" TargetMode="External"/><Relationship Id="rId85" Type="http://schemas.openxmlformats.org/officeDocument/2006/relationships/hyperlink" Target="http://www.pngeiti.org.pg/wp-content/uploads/2018/04/Minutes-of-MSG-Meeting-01-of-2020.pdf" TargetMode="External"/><Relationship Id="rId150" Type="http://schemas.openxmlformats.org/officeDocument/2006/relationships/hyperlink" Target="http://www.pngeiti.org.pg/6139-2/" TargetMode="External"/><Relationship Id="rId155" Type="http://schemas.openxmlformats.org/officeDocument/2006/relationships/hyperlink" Target="https://postcourier.com.pg/pngs-extractive-industries-transparency-initiative-validated/" TargetMode="External"/><Relationship Id="rId171" Type="http://schemas.openxmlformats.org/officeDocument/2006/relationships/hyperlink" Target="mailto:ckumalau@gmail.com" TargetMode="External"/><Relationship Id="rId176" Type="http://schemas.openxmlformats.org/officeDocument/2006/relationships/hyperlink" Target="https://pngchamberminpet.com.pg/important-links" TargetMode="External"/><Relationship Id="rId192" Type="http://schemas.openxmlformats.org/officeDocument/2006/relationships/hyperlink" Target="http://www.pngeiti.org.pg/wp-content/uploads/2018/04/CSO-Charter-for-the-PNG-EITI-Civil-Society-Forum.pdf" TargetMode="External"/><Relationship Id="rId197" Type="http://schemas.openxmlformats.org/officeDocument/2006/relationships/hyperlink" Target="http://www.pngeiti.org.pg/wp-content/uploads/2018/04/Appendix-B_-Meeting-Minutes-for-PNGRGC-_10-March-2020-1.pdf" TargetMode="External"/><Relationship Id="rId206" Type="http://schemas.openxmlformats.org/officeDocument/2006/relationships/hyperlink" Target="https://www.cimcpng.net/images/forums/rdf/presentations/ngi/2017/NGIReport.pdf" TargetMode="External"/><Relationship Id="rId201" Type="http://schemas.openxmlformats.org/officeDocument/2006/relationships/hyperlink" Target="https://cimcpng.org/index.php/forums/national-development-forum/49-2018-national-development-forum" TargetMode="External"/><Relationship Id="rId222" Type="http://schemas.microsoft.com/office/2018/08/relationships/commentsExtensible" Target="commentsExtensible.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www.pngeiti.org.pg/wp-content/uploads/2018/04/MSG-Meeting-No.02-2017.pdf" TargetMode="External"/><Relationship Id="rId38" Type="http://schemas.openxmlformats.org/officeDocument/2006/relationships/hyperlink" Target="http://www.pngeiti.org.pg/wp-content/uploads/2018/04/Minutes-of-MSG-Meeting-No.03-of-2021.pdf" TargetMode="External"/><Relationship Id="rId59" Type="http://schemas.openxmlformats.org/officeDocument/2006/relationships/hyperlink" Target="http://www.pngeiti.org.pg/wp-content/uploads/2018/04/MSG-Meeting-No.04-%E2%80%93-2017.pdf" TargetMode="External"/><Relationship Id="rId103" Type="http://schemas.openxmlformats.org/officeDocument/2006/relationships/hyperlink" Target="https://www.pngeiti.org.pg/make-all-transactions-in-mining-and-petroleum-value-chain-transparent-ginson-saonu/" TargetMode="External"/><Relationship Id="rId108" Type="http://schemas.openxmlformats.org/officeDocument/2006/relationships/hyperlink" Target="https://www.pngeiti.org.pg/pngeiti-ensures-eiti-reporting-clauses-are-included-in-the-project-agreement-reviews/" TargetMode="External"/><Relationship Id="rId124" Type="http://schemas.openxmlformats.org/officeDocument/2006/relationships/hyperlink" Target="https://www.treasury.gov.pg/html/national_budget/files/2017/Vol2a-Revenue%20and%20Expenditure%20National%20Govt%20Depts.pdf" TargetMode="External"/><Relationship Id="rId129" Type="http://schemas.openxmlformats.org/officeDocument/2006/relationships/hyperlink" Target="http://www.pngeiti.org.pg/wp-content/uploads/2022/02/PNGEITI-Contract-Transparency-Report-Final-Copy.pdf" TargetMode="External"/><Relationship Id="rId54" Type="http://schemas.openxmlformats.org/officeDocument/2006/relationships/hyperlink" Target="http://www.pngeiti.org.pg/wp-content/uploads/2018/04/Email-circular-for-approval-of-ToR-for-2019-Report.pdf" TargetMode="External"/><Relationship Id="rId70" Type="http://schemas.openxmlformats.org/officeDocument/2006/relationships/hyperlink" Target="http://www.pngeiti.org.pg/wp-content/uploads/2018/04/MSG-Meeting-Expenditures-2018-2021.pdf" TargetMode="External"/><Relationship Id="rId75" Type="http://schemas.openxmlformats.org/officeDocument/2006/relationships/hyperlink" Target="http://www.pngeiti.org.pg/wp-content/uploads/2018/04/2017-Final-PNGEITI-MSG-MoU-1.pdf" TargetMode="External"/><Relationship Id="rId91" Type="http://schemas.openxmlformats.org/officeDocument/2006/relationships/hyperlink" Target="http://www.pngeiti.org.pg/wp-content/uploads/2018/04/PNGEITI-MSG-Meeting-Minutes-Quarter-3.pdf" TargetMode="External"/><Relationship Id="rId96" Type="http://schemas.openxmlformats.org/officeDocument/2006/relationships/hyperlink" Target="http://www.pngeiti.org.pg/wp-content/uploads/2018/04/MSG-Meeting-No.02-2017.pdf" TargetMode="External"/><Relationship Id="rId140" Type="http://schemas.openxmlformats.org/officeDocument/2006/relationships/hyperlink" Target="http://www.pngeiti.org.pg/wp-content/uploads/2018/04/2018-Statement-of-Financial-Performance.pdf" TargetMode="External"/><Relationship Id="rId145" Type="http://schemas.openxmlformats.org/officeDocument/2006/relationships/hyperlink" Target="http://www.pngeiti.org.pg/wp-content/uploads/2022/02/Workshop-Report-State-Legislative-TWG-Workshop-@-Dixies.pdf" TargetMode="External"/><Relationship Id="rId161" Type="http://schemas.openxmlformats.org/officeDocument/2006/relationships/hyperlink" Target="https://www.pngbusinessnews.com/articles/2021/8/pngeiti-to-reach-three-additional-industries" TargetMode="External"/><Relationship Id="rId166" Type="http://schemas.openxmlformats.org/officeDocument/2006/relationships/hyperlink" Target="https://www.pngbusinessnews.com/articles/2022/1/pngeiti-hails-smooth-merger-of-prominent-industry-payers-in-santos-oil-search" TargetMode="External"/><Relationship Id="rId182" Type="http://schemas.openxmlformats.org/officeDocument/2006/relationships/hyperlink" Target="mailto:Cornelius.soagai@santos.com" TargetMode="External"/><Relationship Id="rId187" Type="http://schemas.openxmlformats.org/officeDocument/2006/relationships/hyperlink" Target="https://www.cimcpng.net/index.php/programs/png-resource-governance-coalition" TargetMode="External"/><Relationship Id="rId217" Type="http://schemas.openxmlformats.org/officeDocument/2006/relationships/hyperlink" Target="mailto:Henry.Yamo@cimcpng.org"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eiti.org/document/eiti-protocol-participation-of-civil-society" TargetMode="External"/><Relationship Id="rId23" Type="http://schemas.openxmlformats.org/officeDocument/2006/relationships/hyperlink" Target="http://www.pngeiti.org.pg/wp-content/uploads/2022/02/Minutes-for-Comms-TWG-2nd-Meeting.pdf" TargetMode="External"/><Relationship Id="rId28" Type="http://schemas.openxmlformats.org/officeDocument/2006/relationships/hyperlink" Target="http://www.pngeiti.org.pg/wp-content/uploads/2022/02/MT.-HAGEN-WORKSHOP-REPORT-PNGEITI-COMMISSION-BILL.pdf" TargetMode="External"/><Relationship Id="rId49" Type="http://schemas.openxmlformats.org/officeDocument/2006/relationships/hyperlink" Target="http://www.pngeiti.org.pg/reports" TargetMode="External"/><Relationship Id="rId114" Type="http://schemas.openxmlformats.org/officeDocument/2006/relationships/hyperlink" Target="http://www.pngeiti.org.pg/wp-content/uploads/2021/06/2014-PNGEITI-Trust-instrument.-No.-840.pdf" TargetMode="External"/><Relationship Id="rId119" Type="http://schemas.openxmlformats.org/officeDocument/2006/relationships/hyperlink" Target="https://www.treasury.gov.pg/html/national_budget/files/2020/2020%20Budget%20Volume%201.pdf" TargetMode="External"/><Relationship Id="rId44" Type="http://schemas.openxmlformats.org/officeDocument/2006/relationships/hyperlink" Target="https://www.pngeiti.org.pg/jobs/terms-of-reference-for-the-preparation-of-the-pngeiti-2021-report/" TargetMode="External"/><Relationship Id="rId60" Type="http://schemas.openxmlformats.org/officeDocument/2006/relationships/hyperlink" Target="http://www.pngeiti.gov.pg/wp-content/2018/04/2013-MSG-Mou.pdf" TargetMode="External"/><Relationship Id="rId65" Type="http://schemas.openxmlformats.org/officeDocument/2006/relationships/hyperlink" Target="http://www.pngeiti.gov.pg/wp-content/2018/04/2013-MSG-Mou.pdf" TargetMode="External"/><Relationship Id="rId81" Type="http://schemas.openxmlformats.org/officeDocument/2006/relationships/hyperlink" Target="http://www.pngeiti.org.pg/wp-content/uploads/2018/04/Minutes-of-MSG-Meeting-01.pdf" TargetMode="External"/><Relationship Id="rId86" Type="http://schemas.openxmlformats.org/officeDocument/2006/relationships/hyperlink" Target="http://www.pngeiti.org.pg/wp-content/uploads/2018/04/4th-Qtr-MSG-Meeting-2019.pdf" TargetMode="External"/><Relationship Id="rId130" Type="http://schemas.openxmlformats.org/officeDocument/2006/relationships/hyperlink" Target="https://www.opengovpartnership.org/stories/the-progress-of-ogp-in-papua-new-guinea/" TargetMode="External"/><Relationship Id="rId135" Type="http://schemas.openxmlformats.org/officeDocument/2006/relationships/hyperlink" Target="http://www.pngeiti.org.pg/wp-content/uploads/2018/04/2017-Final-PNGEITI-MSG-MoU-1.pdf" TargetMode="External"/><Relationship Id="rId151" Type="http://schemas.openxmlformats.org/officeDocument/2006/relationships/hyperlink" Target="http://www.pngeiti.org.pg/" TargetMode="External"/><Relationship Id="rId156" Type="http://schemas.openxmlformats.org/officeDocument/2006/relationships/hyperlink" Target="https://postcourier.com.pg/management-of-extractive-industry-in-2020-21-pleasing/" TargetMode="External"/><Relationship Id="rId177" Type="http://schemas.openxmlformats.org/officeDocument/2006/relationships/hyperlink" Target="https://stbarbara.com.au/wp-content/uploads/2021/09/2021.09.17-asx-2021-sustainability-report.pdf" TargetMode="External"/><Relationship Id="rId198" Type="http://schemas.openxmlformats.org/officeDocument/2006/relationships/hyperlink" Target="http://www.pngeiti.org.pg/wp-content/uploads/2018/04/Appendix-C_PNGRGC_AGM_Minutes_2019_Draft_PNGRGC_edited-1.pdf" TargetMode="External"/><Relationship Id="rId172" Type="http://schemas.openxmlformats.org/officeDocument/2006/relationships/hyperlink" Target="mailto:kennya@irc.gov.pg" TargetMode="External"/><Relationship Id="rId193" Type="http://schemas.openxmlformats.org/officeDocument/2006/relationships/hyperlink" Target="http://www.pngeiti.org.pg/wp-content/uploads/2018/04/Appendix-D_PNGRGC-Certificate-of-Incorporate.pdf" TargetMode="External"/><Relationship Id="rId202" Type="http://schemas.openxmlformats.org/officeDocument/2006/relationships/hyperlink" Target="https://www.cimcpng.net/index.php/forums/regional-development-forum/momase-region/22-2017-momase-regional-development-forum" TargetMode="External"/><Relationship Id="rId207" Type="http://schemas.openxmlformats.org/officeDocument/2006/relationships/hyperlink" Target="https://www.cimcpng.net/images/forums/rdf/presentations/ngi/2017/PlanningAct.pdf" TargetMode="External"/><Relationship Id="rId223" Type="http://schemas.microsoft.com/office/2020/10/relationships/intelligence" Target="intelligence2.xml"/><Relationship Id="rId13" Type="http://schemas.openxmlformats.org/officeDocument/2006/relationships/header" Target="header2.xml"/><Relationship Id="rId18" Type="http://schemas.openxmlformats.org/officeDocument/2006/relationships/hyperlink" Target="https://www.pngbusinessnews.com/articles/2022/1/pngeiti-hails-smooth-merger-of-prominent-industry-payers-in-santos-oil-search" TargetMode="External"/><Relationship Id="rId39" Type="http://schemas.openxmlformats.org/officeDocument/2006/relationships/hyperlink" Target="http://www.pngeiti.org.pg/wp-content/uploads/2018/04/Minutes-of-MSG-Meeting-No.03-of-2021.pdf" TargetMode="External"/><Relationship Id="rId109" Type="http://schemas.openxmlformats.org/officeDocument/2006/relationships/hyperlink" Target="https://www.pngeiti.org.pg/papua-new-guinea-is-required-to-publicly-disclose-resource-project-agreements/" TargetMode="External"/><Relationship Id="rId34" Type="http://schemas.openxmlformats.org/officeDocument/2006/relationships/hyperlink" Target="http://www.pngeiti.gov.pg/wp-content/2018/04/2013-MSG-Mou.pdf" TargetMode="External"/><Relationship Id="rId50" Type="http://schemas.openxmlformats.org/officeDocument/2006/relationships/hyperlink" Target="https://www.bing.com/search?q=png+eiti+report&amp;qs=SC&amp;pq=pngeiti&amp;sk=LT1&amp;sc=8-7&amp;cvid=C51A8255F5B9486B8BE369373EB40A57&amp;FORM=QBRE&amp;sp=2" TargetMode="External"/><Relationship Id="rId55" Type="http://schemas.openxmlformats.org/officeDocument/2006/relationships/hyperlink" Target="http://www.pngeiti.org.pg/wp-content/uploads/2018/04/Email-circular-for-approval-of-ToR-for-2018-Report.pdf" TargetMode="External"/><Relationship Id="rId76" Type="http://schemas.openxmlformats.org/officeDocument/2006/relationships/hyperlink" Target="http://www.pngeiti.gov.pg/wp-content/2018/04/2013-MSG-Mou.pdf" TargetMode="External"/><Relationship Id="rId97" Type="http://schemas.openxmlformats.org/officeDocument/2006/relationships/hyperlink" Target="http://www.pngeiti.org.pg/wp-content/uploads/2018/04/MSG-Meeting-No.01-2017.pdf" TargetMode="External"/><Relationship Id="rId104" Type="http://schemas.openxmlformats.org/officeDocument/2006/relationships/hyperlink" Target="https://www.pngeiti.org.pg/pngeiti-welcomes-halt-on-tax-credit-scheme/" TargetMode="External"/><Relationship Id="rId120" Type="http://schemas.openxmlformats.org/officeDocument/2006/relationships/hyperlink" Target="https://www.treasury.gov.pg/html/national_budget/files/2020/Volume%202a.pdf" TargetMode="External"/><Relationship Id="rId125" Type="http://schemas.openxmlformats.org/officeDocument/2006/relationships/hyperlink" Target="http://www.pngeiti.org.pg/wp-content/uploads/2018/04/PNG-EITI-National-Policy_Draft-Final-1.pdf" TargetMode="External"/><Relationship Id="rId141" Type="http://schemas.openxmlformats.org/officeDocument/2006/relationships/hyperlink" Target="http://www.pngeiti.org.pg/wp-content/uploads/2018/04/2017-Statement-of-Financial-Performance.pdf" TargetMode="External"/><Relationship Id="rId146" Type="http://schemas.openxmlformats.org/officeDocument/2006/relationships/hyperlink" Target="https://www.pngeiti.org.pg/extractive-industries-transparency-commission-bill-ready-for-regional-consultation/" TargetMode="External"/><Relationship Id="rId167" Type="http://schemas.openxmlformats.org/officeDocument/2006/relationships/hyperlink" Target="https://thepngbulletin.com/news/mining-petroleum/pngeiti-highlights-role-in-pngs-extractive-sector/" TargetMode="External"/><Relationship Id="rId188" Type="http://schemas.openxmlformats.org/officeDocument/2006/relationships/hyperlink" Target="http://www.pngeiti.org.pg/wp-content/uploads/2018/04/Appendix-B_-Meeting-Minutes-for-PNGRGC-_10-March-2020-1.pdf" TargetMode="External"/><Relationship Id="rId7" Type="http://schemas.openxmlformats.org/officeDocument/2006/relationships/settings" Target="settings.xml"/><Relationship Id="rId71" Type="http://schemas.openxmlformats.org/officeDocument/2006/relationships/hyperlink" Target="http://www.pngeiti.gov.pg/wp-content/2018/04/2013-MSG-Mou.pdf" TargetMode="External"/><Relationship Id="rId92" Type="http://schemas.openxmlformats.org/officeDocument/2006/relationships/hyperlink" Target="http://www.pngeiti.org.pg/wp-content/uploads/2018/04/PNGEITI-MSG-Meeting-Minutes-Quarter-2-1.pdf" TargetMode="External"/><Relationship Id="rId162" Type="http://schemas.openxmlformats.org/officeDocument/2006/relationships/hyperlink" Target="https://www.pngbusinessnews.com/articles/2021/6/extractive-industries-transparency-commission-bill-ready-for-public-consultation" TargetMode="External"/><Relationship Id="rId183" Type="http://schemas.openxmlformats.org/officeDocument/2006/relationships/hyperlink" Target="mailto:Okarmie@kumulpetroleum.com" TargetMode="External"/><Relationship Id="rId213" Type="http://schemas.openxmlformats.org/officeDocument/2006/relationships/hyperlink" Target="http://www.pngeiti.org.pg/wp-content/uploads/2018/04/Appendix-F_Draft-PNGRGC-Comms-Strategy-_-4August2015.pdf" TargetMode="External"/><Relationship Id="rId218" Type="http://schemas.openxmlformats.org/officeDocument/2006/relationships/hyperlink" Target="mailto:yuambari.haihuie@transparencypng.org.pg" TargetMode="External"/><Relationship Id="rId2" Type="http://schemas.openxmlformats.org/officeDocument/2006/relationships/customXml" Target="../customXml/item2.xml"/><Relationship Id="rId29" Type="http://schemas.openxmlformats.org/officeDocument/2006/relationships/hyperlink" Target="http://www.pngeiti.org.pg/wp-content/uploads/2022/02/Workshop-Report-State-Legislative-TWG-Workshop-@-Dixies.pdf" TargetMode="External"/><Relationship Id="rId24" Type="http://schemas.openxmlformats.org/officeDocument/2006/relationships/hyperlink" Target="http://www.pngeiti.org.pg/wp-content/uploads/2022/02/Minutes-for-Comms-TWG-3rd-Meeting.pdf" TargetMode="External"/><Relationship Id="rId40" Type="http://schemas.openxmlformats.org/officeDocument/2006/relationships/hyperlink" Target="http://www.pngeiti.org.pg/wp-content/uploads/2018/04/Email-circular-for-approval-of-2021-workplan.pdf" TargetMode="External"/><Relationship Id="rId45" Type="http://schemas.openxmlformats.org/officeDocument/2006/relationships/hyperlink" Target="https://www.pacifictenders.com/tenders/call-expression-interest-eoi-preparation-financial-year-2021-png-extractive-industries" TargetMode="External"/><Relationship Id="rId66" Type="http://schemas.openxmlformats.org/officeDocument/2006/relationships/hyperlink" Target="http://www.pngeiti.org.pg/wp-content/uploads/2018/04/2017-Final-PNGEITI-MSG-MoU-1.pdf" TargetMode="External"/><Relationship Id="rId87" Type="http://schemas.openxmlformats.org/officeDocument/2006/relationships/hyperlink" Target="http://www.pngeiti.org.pg/wp-content/uploads/2019/12/2019-PNGEITI-MSG-Meeting-Minutes-Quarter-3.pdf" TargetMode="External"/><Relationship Id="rId110" Type="http://schemas.openxmlformats.org/officeDocument/2006/relationships/hyperlink" Target="https://www.pngeiti.org.pg/benefits-of-contract-transparency/" TargetMode="External"/><Relationship Id="rId115" Type="http://schemas.openxmlformats.org/officeDocument/2006/relationships/hyperlink" Target="http://www.pngeiti.org.pg/wp-content/uploads/2021/06/2019-NEC-Decision-No.-80.pdf" TargetMode="External"/><Relationship Id="rId131" Type="http://schemas.openxmlformats.org/officeDocument/2006/relationships/hyperlink" Target="https://www.cimcpng.net/index.php/committees/governance-service-delivery-sectoral-committee/gsdsc-publications" TargetMode="External"/><Relationship Id="rId136" Type="http://schemas.openxmlformats.org/officeDocument/2006/relationships/hyperlink" Target="http://www.pngeiti.org.pg/2020-validation/" TargetMode="External"/><Relationship Id="rId157" Type="http://schemas.openxmlformats.org/officeDocument/2006/relationships/hyperlink" Target="https://postcourier.com.pg/png-eiti-to-release-8th-report-for-2020-in-july/" TargetMode="External"/><Relationship Id="rId178" Type="http://schemas.openxmlformats.org/officeDocument/2006/relationships/hyperlink" Target="mailto:XXX@eiti.org" TargetMode="External"/><Relationship Id="rId61" Type="http://schemas.openxmlformats.org/officeDocument/2006/relationships/hyperlink" Target="http://www.pngeiti.org.pg/wp-content/uploads/2018/04/2017-Final-PNGEITI-MSG-MoU-1.pdf" TargetMode="External"/><Relationship Id="rId82" Type="http://schemas.openxmlformats.org/officeDocument/2006/relationships/hyperlink" Target="http://www.pngeiti.org.pg/wp-content/uploads/2018/04/MSG-Mtg-No.04-of-2020-TWG-mtg.pdf" TargetMode="External"/><Relationship Id="rId152" Type="http://schemas.openxmlformats.org/officeDocument/2006/relationships/hyperlink" Target="http://www.pngeiti.org.pg/wp-content/uploads/2019/10/2019-Q1-Q2-Newsletter.pdf" TargetMode="External"/><Relationship Id="rId173" Type="http://schemas.openxmlformats.org/officeDocument/2006/relationships/hyperlink" Target="mailto:xxx@eiti.org" TargetMode="External"/><Relationship Id="rId194" Type="http://schemas.openxmlformats.org/officeDocument/2006/relationships/hyperlink" Target="http://www.pngeiti.org.pg/wp-content/uploads/2018/04/Appendix-E_RGC-Compliance-Plan-v2-March-10-2020.pdf" TargetMode="External"/><Relationship Id="rId199" Type="http://schemas.openxmlformats.org/officeDocument/2006/relationships/hyperlink" Target="https://documents1.worldbank.org/curated/en/578511525780043777/pdf/EITI-CSO-Subnational-Capacity-building-and-technical-training-report.pdf" TargetMode="External"/><Relationship Id="rId203" Type="http://schemas.openxmlformats.org/officeDocument/2006/relationships/hyperlink" Target="https://www.cimcpng.net/images/forums/rdf/presentations/momase/2017/MamoseSummaryReport.pdf" TargetMode="External"/><Relationship Id="rId208" Type="http://schemas.openxmlformats.org/officeDocument/2006/relationships/hyperlink" Target="https://cimcpng.org/index.php/news-and-publication/news/33-png-resource-governance-coalition-holds-road-show-in-kokopo" TargetMode="External"/><Relationship Id="rId19" Type="http://schemas.openxmlformats.org/officeDocument/2006/relationships/hyperlink" Target="http://www.pngeiti.org.pg/wp-content/uploads/2018/04/Appendix-B_-Meeting-Minutes-for-PNGRGC-_10-March-2020-1.pdf" TargetMode="External"/><Relationship Id="rId14" Type="http://schemas.openxmlformats.org/officeDocument/2006/relationships/footer" Target="footer1.xml"/><Relationship Id="rId30" Type="http://schemas.openxmlformats.org/officeDocument/2006/relationships/hyperlink" Target="http://www.pngeiti.gov.pg/wp-content/2018/04/2013-MSG-Mou.pdf" TargetMode="External"/><Relationship Id="rId35" Type="http://schemas.openxmlformats.org/officeDocument/2006/relationships/hyperlink" Target="http://www.pngeiti.org.pg/wp-content/uploads/2018/04/2017-Final-PNGEITI-MSG-MoU-1.pdf" TargetMode="External"/><Relationship Id="rId56" Type="http://schemas.openxmlformats.org/officeDocument/2006/relationships/hyperlink" Target="http://www.pngeiti.org.pg/wp-content/uploads/2018/04/Minutes-of-MSG-Meeting-01.pdf" TargetMode="External"/><Relationship Id="rId77" Type="http://schemas.openxmlformats.org/officeDocument/2006/relationships/hyperlink" Target="http://www.pngeiti.org.pg/wp-content/uploads/2018/04/2017-Final-PNGEITI-MSG-MoU-1.pdf" TargetMode="External"/><Relationship Id="rId100" Type="http://schemas.openxmlformats.org/officeDocument/2006/relationships/hyperlink" Target="https://www.pngeiti.org.pg/governor-numu-in-support-for-the-establishment-of-the-extractive-industries-transparency-commission/" TargetMode="External"/><Relationship Id="rId105" Type="http://schemas.openxmlformats.org/officeDocument/2006/relationships/hyperlink" Target="https://www.pngeiti.org.pg/reports-recommendations-reforms-how-the-eiti-is-improving-pngs-natural-resource-management/" TargetMode="External"/><Relationship Id="rId126" Type="http://schemas.openxmlformats.org/officeDocument/2006/relationships/hyperlink" Target="http://www.pngeiti.org.pg/wp-content/uploads/2021/06/PNGEITI-BO-Report.pdf" TargetMode="External"/><Relationship Id="rId147" Type="http://schemas.openxmlformats.org/officeDocument/2006/relationships/hyperlink" Target="https://www.pngeiti.org.pg/eiti-implementation-in-papua-new-guinea-helps-shape-policy-in-the-png-mining-and-petroleum-sector/" TargetMode="External"/><Relationship Id="rId168" Type="http://schemas.openxmlformats.org/officeDocument/2006/relationships/hyperlink" Target="mailto:Andrew_Oaeke@treasury.gov.pg" TargetMode="External"/><Relationship Id="rId8" Type="http://schemas.openxmlformats.org/officeDocument/2006/relationships/webSettings" Target="webSettings.xml"/><Relationship Id="rId51" Type="http://schemas.openxmlformats.org/officeDocument/2006/relationships/hyperlink" Target="https://www.pngeiti.org.pg/jobs/short-term-contract-terms-of-reference-for-the-provision-of-services-on-validation/" TargetMode="External"/><Relationship Id="rId72" Type="http://schemas.openxmlformats.org/officeDocument/2006/relationships/hyperlink" Target="http://www.pngeiti.org.pg/wp-content/uploads/2018/04/2017-Final-PNGEITI-MSG-MoU-1.pdf" TargetMode="External"/><Relationship Id="rId93" Type="http://schemas.openxmlformats.org/officeDocument/2006/relationships/hyperlink" Target="http://www.pngeiti.org.pg/wp-content/uploads/2018/04/PNGEITI-MSG-Meeting-Minutes-Quarter-1.pdf" TargetMode="External"/><Relationship Id="rId98" Type="http://schemas.openxmlformats.org/officeDocument/2006/relationships/hyperlink" Target="http://www.pngeiti.org.pg/wp-content/uploads/2022/02/Minutes-Pre-validation-final-Workshop.pdf" TargetMode="External"/><Relationship Id="rId121" Type="http://schemas.openxmlformats.org/officeDocument/2006/relationships/hyperlink" Target="https://www.treasury.gov.pg/html/national_budget/files/2019/Volume%201.pdf" TargetMode="External"/><Relationship Id="rId142" Type="http://schemas.openxmlformats.org/officeDocument/2006/relationships/hyperlink" Target="http://www.pngeiti.org.pg/wp-content/uploads/2018/04/Meeting-with-Civil-SOciety-Organization.pdf" TargetMode="External"/><Relationship Id="rId163" Type="http://schemas.openxmlformats.org/officeDocument/2006/relationships/hyperlink" Target="https://www.pngbusinessnews.com/articles/2021/8/make-all-transactions-in-mining-and-petroleum-value-chain-transparent-ginson-saonu" TargetMode="External"/><Relationship Id="rId184" Type="http://schemas.openxmlformats.org/officeDocument/2006/relationships/hyperlink" Target="mailto:xxx@eiti.org" TargetMode="External"/><Relationship Id="rId189" Type="http://schemas.openxmlformats.org/officeDocument/2006/relationships/hyperlink" Target="http://www.pngeiti.org.pg/wp-content/uploads/2018/04/Appendix-E_RGC-Compliance-Plan-v2-March-10-2020.pdf" TargetMode="External"/><Relationship Id="rId219" Type="http://schemas.openxmlformats.org/officeDocument/2006/relationships/hyperlink" Target="mailto:paul.barkerinapng@gmail.com" TargetMode="External"/><Relationship Id="rId3" Type="http://schemas.openxmlformats.org/officeDocument/2006/relationships/customXml" Target="../customXml/item3.xml"/><Relationship Id="rId214" Type="http://schemas.openxmlformats.org/officeDocument/2006/relationships/hyperlink" Target="mailto:msopom3118@gmail.com" TargetMode="External"/><Relationship Id="rId25" Type="http://schemas.openxmlformats.org/officeDocument/2006/relationships/hyperlink" Target="http://www.pngeiti.org.pg/wp-content/uploads/2018/04/MSG-Meeting-Minutes-5-2016.pdf" TargetMode="External"/><Relationship Id="rId46" Type="http://schemas.openxmlformats.org/officeDocument/2006/relationships/hyperlink" Target="https://www.pngeiti.org.pg/jobs/contract-terms-of-reference-for-the-preparation-of-the-png-eiti-2020-report/" TargetMode="External"/><Relationship Id="rId67" Type="http://schemas.openxmlformats.org/officeDocument/2006/relationships/hyperlink" Target="http://www.pngeiti.gov.pg/wp-content/2018/04/2013-MSG-Mou.pdf" TargetMode="External"/><Relationship Id="rId116" Type="http://schemas.openxmlformats.org/officeDocument/2006/relationships/hyperlink" Target="http://www.treasury.gov.pg/html/national_budget/files/2022/Volume%202a.pdf" TargetMode="External"/><Relationship Id="rId137" Type="http://schemas.openxmlformats.org/officeDocument/2006/relationships/hyperlink" Target="http://www.pngeiti.org.pg/wp-content/uploads/2018/04/PNGEITI-Financial-Performance-DEC-2021.pdf" TargetMode="External"/><Relationship Id="rId158" Type="http://schemas.openxmlformats.org/officeDocument/2006/relationships/hyperlink" Target="https://postcourier.com.pg/png-set-meet-eiti-standard/" TargetMode="External"/><Relationship Id="rId20" Type="http://schemas.openxmlformats.org/officeDocument/2006/relationships/hyperlink" Target="http://www.pngeiti.org.pg/wp-content/uploads/2022/02/2020-Validation-TWG-Invite-Letters-for-Members.pdf" TargetMode="External"/><Relationship Id="rId41" Type="http://schemas.openxmlformats.org/officeDocument/2006/relationships/hyperlink" Target="http://www.pngeiti.org.pg/wp-content/uploads/2018/04/Email-circular-for-approval-2020-workplan-.pdf" TargetMode="External"/><Relationship Id="rId62" Type="http://schemas.openxmlformats.org/officeDocument/2006/relationships/hyperlink" Target="https://www.pngeiti.org.pg/2020-validation/" TargetMode="External"/><Relationship Id="rId83" Type="http://schemas.openxmlformats.org/officeDocument/2006/relationships/hyperlink" Target="http://www.pngeiti.org.pg/wp-content/uploads/2018/04/Minutes-of-MSG-Meeting-No.3-of-2020.pdf" TargetMode="External"/><Relationship Id="rId88" Type="http://schemas.openxmlformats.org/officeDocument/2006/relationships/hyperlink" Target="http://www.pngeiti.org.pg/wp-content/uploads/2020/01/2019-PNGEITI-MSG-Meeting-Minutes-Quarter-2.pdf" TargetMode="External"/><Relationship Id="rId111" Type="http://schemas.openxmlformats.org/officeDocument/2006/relationships/hyperlink" Target="http://www.pngeiti.org.pg/wp-content/uploads/2021/06/2011-NEC-Decision-No-.47.pdf" TargetMode="External"/><Relationship Id="rId132" Type="http://schemas.openxmlformats.org/officeDocument/2006/relationships/hyperlink" Target="http://www.pngeiti.gov.pg/wp-content/2018/04/2013-MSG-Mou.pdf" TargetMode="External"/><Relationship Id="rId153" Type="http://schemas.openxmlformats.org/officeDocument/2006/relationships/hyperlink" Target="https://www.pngeiti.org.pg/3411-2/" TargetMode="External"/><Relationship Id="rId174" Type="http://schemas.openxmlformats.org/officeDocument/2006/relationships/hyperlink" Target="http://www.pngeiti.org.pg/wp-content/uploads/2018/04/2013-MSG-MoU.pdf" TargetMode="External"/><Relationship Id="rId179" Type="http://schemas.openxmlformats.org/officeDocument/2006/relationships/hyperlink" Target="mailto:almellamc@pngchamberminpet.com.pg" TargetMode="External"/><Relationship Id="rId195" Type="http://schemas.openxmlformats.org/officeDocument/2006/relationships/hyperlink" Target="http://www.pngeiti.org.pg/wp-content/uploads/2018/04/Appendix-F_Draft-PNGRGC-Comms-Strategy-_-4August2015.pdf" TargetMode="External"/><Relationship Id="rId209" Type="http://schemas.openxmlformats.org/officeDocument/2006/relationships/hyperlink" Target="https://documents1.worldbank.org/curated/pt/809031525783719662/pdf/Annex-3.pdf" TargetMode="External"/><Relationship Id="rId190" Type="http://schemas.openxmlformats.org/officeDocument/2006/relationships/hyperlink" Target="http://www.pngeiti.org.pg/wp-content/uploads/2018/04/Appendix-C_PNGRGC_AGM_Minutes_2019_Draft_PNGRGC_edited-1.pdf" TargetMode="External"/><Relationship Id="rId204" Type="http://schemas.openxmlformats.org/officeDocument/2006/relationships/hyperlink" Target="https://www.cimcpng.net/images/forums/rdf/presentations/momase/2017/PNGEITImamose.pdf" TargetMode="External"/><Relationship Id="rId220"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yperlink" Target="http://www.pngeiti.org.pg/wp-content/uploads/2018/04/2017-MSG-Code-of-Conduct.pdf" TargetMode="External"/><Relationship Id="rId57" Type="http://schemas.openxmlformats.org/officeDocument/2006/relationships/hyperlink" Target="http://www.pngeiti.org.pg/wp-content/uploads/2018/04/4th-Qtr-MSG-Meeting-2019.pdf" TargetMode="External"/><Relationship Id="rId106" Type="http://schemas.openxmlformats.org/officeDocument/2006/relationships/hyperlink" Target="https://www.pngeiti.org.pg/deputy-prime-minister-and-treasurer-appointed-to-the-eiti-international-board/" TargetMode="External"/><Relationship Id="rId127" Type="http://schemas.openxmlformats.org/officeDocument/2006/relationships/hyperlink" Target="http://www.pngeiti.org.pg/wp-content/uploads/2019/07/PNGEITI-Subnational-Payments-Report-May-2019.pdf" TargetMode="External"/><Relationship Id="rId10" Type="http://schemas.openxmlformats.org/officeDocument/2006/relationships/endnotes" Target="endnotes.xml"/><Relationship Id="rId31" Type="http://schemas.openxmlformats.org/officeDocument/2006/relationships/hyperlink" Target="http://www.pngeiti.org.pg/wp-content/uploads/2018/04/2017-Final-PNGEITI-MSG-MoU-1.pdf" TargetMode="External"/><Relationship Id="rId52" Type="http://schemas.openxmlformats.org/officeDocument/2006/relationships/hyperlink" Target="http://www.pngeiti.org.pg/wp-content/uploads/2018/04/Email-circular-for-approval-of-ToR-for-2021-Report.pdf" TargetMode="External"/><Relationship Id="rId73" Type="http://schemas.openxmlformats.org/officeDocument/2006/relationships/hyperlink" Target="https://www.pngeiti.org.pg/2020-validation/" TargetMode="External"/><Relationship Id="rId78" Type="http://schemas.openxmlformats.org/officeDocument/2006/relationships/hyperlink" Target="https://www.pngeiti.org.pg/2020-validation/" TargetMode="External"/><Relationship Id="rId94" Type="http://schemas.openxmlformats.org/officeDocument/2006/relationships/hyperlink" Target="http://www.pngeiti.org.pg/wp-content/uploads/2018/04/MSG-Meeting-No.04-%E2%80%93-2017.pdf" TargetMode="External"/><Relationship Id="rId99" Type="http://schemas.openxmlformats.org/officeDocument/2006/relationships/hyperlink" Target="mailto:xxx@eiti.org" TargetMode="External"/><Relationship Id="rId101" Type="http://schemas.openxmlformats.org/officeDocument/2006/relationships/hyperlink" Target="https://www.pngeiti.org.pg/transparency-and-honesty-cornerstone-guiding-principles-for-resource-governance-agarobe/" TargetMode="External"/><Relationship Id="rId122" Type="http://schemas.openxmlformats.org/officeDocument/2006/relationships/hyperlink" Target="https://www.treasury.gov.pg/html/national_budget/files/2019/Volume%202a.pdf" TargetMode="External"/><Relationship Id="rId143" Type="http://schemas.openxmlformats.org/officeDocument/2006/relationships/hyperlink" Target="http://www.pngeiti.org.pg/legislation/" TargetMode="External"/><Relationship Id="rId148" Type="http://schemas.openxmlformats.org/officeDocument/2006/relationships/hyperlink" Target="https://www.pngeiti.org.pg/msg/" TargetMode="External"/><Relationship Id="rId164" Type="http://schemas.openxmlformats.org/officeDocument/2006/relationships/hyperlink" Target="https://www.pngbusinessnews.com/articles/2021/8/png-s-extractive-industry-listed-among-35-developing-countries" TargetMode="External"/><Relationship Id="rId169" Type="http://schemas.openxmlformats.org/officeDocument/2006/relationships/image" Target="media/image2.JPG"/><Relationship Id="rId185" Type="http://schemas.openxmlformats.org/officeDocument/2006/relationships/hyperlink" Target="http://www.pngeiti.org.pg/wp-content/uploads/2018/04/2013-MSG-MoU.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JPG"/><Relationship Id="rId210" Type="http://schemas.openxmlformats.org/officeDocument/2006/relationships/hyperlink" Target="https://www.linkedin.com/pulse/png-resource-governance-coalition-holds-roadshow-kokopo-lydia-kaia" TargetMode="External"/><Relationship Id="rId215" Type="http://schemas.openxmlformats.org/officeDocument/2006/relationships/image" Target="media/image4.JPG"/><Relationship Id="rId26" Type="http://schemas.openxmlformats.org/officeDocument/2006/relationships/hyperlink" Target="http://www.pngeiti.org.pg/wp-content/uploads/2018/04/ToR-for-Policy-Legal-Framework-1.pdf" TargetMode="External"/><Relationship Id="rId47" Type="http://schemas.openxmlformats.org/officeDocument/2006/relationships/hyperlink" Target="https://www.pngeiti.org.pg/jobs/contract-terms-of-reference-for-pngeiti-fy2019-report-preparation/" TargetMode="External"/><Relationship Id="rId68" Type="http://schemas.openxmlformats.org/officeDocument/2006/relationships/hyperlink" Target="http://www.pngeiti.org.pg/wp-content/uploads/2018/04/2017-Final-PNGEITI-MSG-MoU-1.pdf" TargetMode="External"/><Relationship Id="rId89" Type="http://schemas.openxmlformats.org/officeDocument/2006/relationships/hyperlink" Target="http://www.pngeiti.org.pg/wp-content/uploads/2018/04/1st-Qtr-MSG-Meeting-2019.pdf" TargetMode="External"/><Relationship Id="rId112" Type="http://schemas.openxmlformats.org/officeDocument/2006/relationships/hyperlink" Target="http://www.pngeiti.org.pg/wp-content/uploads/2021/06/2013-NEC-Decision-No.-90.pdf" TargetMode="External"/><Relationship Id="rId133" Type="http://schemas.openxmlformats.org/officeDocument/2006/relationships/hyperlink" Target="http://www.pngeiti.org.pg/wp-content/uploads/2018/04/2017-Final-PNGEITI-MSG-MoU-1.pdf" TargetMode="External"/><Relationship Id="rId154" Type="http://schemas.openxmlformats.org/officeDocument/2006/relationships/hyperlink" Target="https://postcourier.com.pg/eiti-report-launched/" TargetMode="External"/><Relationship Id="rId175" Type="http://schemas.openxmlformats.org/officeDocument/2006/relationships/hyperlink" Target="https://www.pngchamberminpet.com.pg/index.php/media-centre/news-release-view/png-chamber-of-mines-and-petroleum-commends-eiti-on-2019-report-release" TargetMode="External"/><Relationship Id="rId196" Type="http://schemas.openxmlformats.org/officeDocument/2006/relationships/hyperlink" Target="http://www.pngeiti.org.pg/wp-content/uploads/2018/04/Appendiz-G_Draft-PNG-RGC-Social-Media-Policy-2021-2023-3.pdf" TargetMode="External"/><Relationship Id="rId200" Type="http://schemas.openxmlformats.org/officeDocument/2006/relationships/hyperlink" Target="https://emtv.com.pg/mike-manning-youth-democracy-camp/" TargetMode="External"/><Relationship Id="rId16" Type="http://schemas.openxmlformats.org/officeDocument/2006/relationships/header" Target="header3.xml"/><Relationship Id="rId221" Type="http://schemas.openxmlformats.org/officeDocument/2006/relationships/theme" Target="theme/theme1.xml"/><Relationship Id="rId37" Type="http://schemas.openxmlformats.org/officeDocument/2006/relationships/hyperlink" Target="https://www.pngeiti.org.pg/2020-validation/" TargetMode="External"/><Relationship Id="rId58" Type="http://schemas.openxmlformats.org/officeDocument/2006/relationships/hyperlink" Target="http://www.pngeiti.org.pg/wp-content/uploads/2018/04/MSG-Meeting-4-2018.pdf" TargetMode="External"/><Relationship Id="rId79" Type="http://schemas.openxmlformats.org/officeDocument/2006/relationships/hyperlink" Target="http://www.pngeiti.org.pg/wp-content/uploads/2018/04/Minutes-of-MSG-Meeting-No.03-of-2021.pdf" TargetMode="External"/><Relationship Id="rId102" Type="http://schemas.openxmlformats.org/officeDocument/2006/relationships/hyperlink" Target="https://www.pngeiti.org.pg/proposed-extractive-industries-transparency-commission-law-will-keep-all-in-check/" TargetMode="External"/><Relationship Id="rId123" Type="http://schemas.openxmlformats.org/officeDocument/2006/relationships/hyperlink" Target="https://www.treasury.gov.pg/html/national_budget/files/2018/Volume%202a.pdf" TargetMode="External"/><Relationship Id="rId144" Type="http://schemas.openxmlformats.org/officeDocument/2006/relationships/hyperlink" Target="http://www.pngeiti.org.pg/wp-content/uploads/2022/02/MT.-HAGEN-WORKSHOP-REPORT-PNGEITI-COMMISSION-BILL.pdf" TargetMode="External"/><Relationship Id="rId90" Type="http://schemas.openxmlformats.org/officeDocument/2006/relationships/hyperlink" Target="http://www.pngeiti.org.pg/wp-content/uploads/2018/04/MSG-Meeting-4-2018.pdf" TargetMode="External"/><Relationship Id="rId165" Type="http://schemas.openxmlformats.org/officeDocument/2006/relationships/hyperlink" Target="https://www.pngbusinessnews.com/articles/2021/6/pngeiti-praises-open-dialogue-to-reopen-porgera-mine" TargetMode="External"/><Relationship Id="rId186" Type="http://schemas.openxmlformats.org/officeDocument/2006/relationships/hyperlink" Target="http://www.pngeiti.org.pg/wp-content/uploads/2018/04/Appendix-AiEITI-MSG-Press-Release_CSO-Appointment_09Oct2013-1.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Maler\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3C13D94A07554DBF83E4A08DAB1CE9" ma:contentTypeVersion="6" ma:contentTypeDescription="Create a new document." ma:contentTypeScope="" ma:versionID="0484f247b80ce510084862aad59aadc2">
  <xsd:schema xmlns:xsd="http://www.w3.org/2001/XMLSchema" xmlns:xs="http://www.w3.org/2001/XMLSchema" xmlns:p="http://schemas.microsoft.com/office/2006/metadata/properties" xmlns:ns2="b06cb318-9a1e-49ed-9343-9cf76b318de3" xmlns:ns3="a35e6ff3-c63b-415a-bef4-c0aad7e6ea9e" targetNamespace="http://schemas.microsoft.com/office/2006/metadata/properties" ma:root="true" ma:fieldsID="cfd68d4fab666ecea956dc15dd635f3c" ns2:_="" ns3:_="">
    <xsd:import namespace="b06cb318-9a1e-49ed-9343-9cf76b318de3"/>
    <xsd:import namespace="a35e6ff3-c63b-415a-bef4-c0aad7e6ea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cb318-9a1e-49ed-9343-9cf76b318d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5e6ff3-c63b-415a-bef4-c0aad7e6ea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53474-0C40-4D6C-9B52-EA23541A2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6cb318-9a1e-49ed-9343-9cf76b318de3"/>
    <ds:schemaRef ds:uri="a35e6ff3-c63b-415a-bef4-c0aad7e6e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5A8C27-148A-43AC-8C1F-8472D0F4F56C}">
  <ds:schemaRefs>
    <ds:schemaRef ds:uri="http://schemas.microsoft.com/sharepoint/v3/contenttype/forms"/>
  </ds:schemaRefs>
</ds:datastoreItem>
</file>

<file path=customXml/itemProps3.xml><?xml version="1.0" encoding="utf-8"?>
<ds:datastoreItem xmlns:ds="http://schemas.openxmlformats.org/officeDocument/2006/customXml" ds:itemID="{B6FFFAC5-DE6B-4737-9F51-698482978141}">
  <ds:schemaRefs>
    <ds:schemaRef ds:uri="http://purl.org/dc/terms/"/>
    <ds:schemaRef ds:uri="http://schemas.openxmlformats.org/package/2006/metadata/core-properties"/>
    <ds:schemaRef ds:uri="http://purl.org/dc/dcmitype/"/>
    <ds:schemaRef ds:uri="http://schemas.microsoft.com/office/2006/documentManagement/types"/>
    <ds:schemaRef ds:uri="a35e6ff3-c63b-415a-bef4-c0aad7e6ea9e"/>
    <ds:schemaRef ds:uri="http://purl.org/dc/elements/1.1/"/>
    <ds:schemaRef ds:uri="http://schemas.microsoft.com/office/2006/metadata/properties"/>
    <ds:schemaRef ds:uri="b06cb318-9a1e-49ed-9343-9cf76b318de3"/>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EDFAA453-79ED-4B1D-9994-586897641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template.dotx</Template>
  <TotalTime>428</TotalTime>
  <Pages>106</Pages>
  <Words>21092</Words>
  <Characters>120228</Characters>
  <Application>Microsoft Office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EITI Int Sec</dc:creator>
  <cp:keywords/>
  <cp:lastModifiedBy>Sonia Kenu-Becks</cp:lastModifiedBy>
  <cp:revision>148</cp:revision>
  <cp:lastPrinted>2019-04-27T09:09:00Z</cp:lastPrinted>
  <dcterms:created xsi:type="dcterms:W3CDTF">2022-03-28T09:18:00Z</dcterms:created>
  <dcterms:modified xsi:type="dcterms:W3CDTF">2022-03-31T03:18:00Z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0x010100833C13D94A07554DBF83E4A08DAB1CE9</vt:lpwstr>
  </property>
  <property fmtid="{D5CDD505-2E9C-101B-9397-08002B2CF9AE}" pid="3" name="_DocHome">
    <vt:i4>1660446864</vt:i4>
  </property>
  <property fmtid="{D5CDD505-2E9C-101B-9397-08002B2CF9AE}" pid="4" name="Order">
    <vt:r8>282000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